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9"/>
        <w:gridCol w:w="5099"/>
      </w:tblGrid>
      <w:tr w:rsidR="00B97E94" w:rsidRPr="005546D9" w14:paraId="18B14FBF" w14:textId="77777777" w:rsidTr="008C626A">
        <w:tc>
          <w:tcPr>
            <w:tcW w:w="2500" w:type="pct"/>
          </w:tcPr>
          <w:p w14:paraId="29955757" w14:textId="77777777" w:rsidR="00B97E94" w:rsidRPr="005546D9" w:rsidRDefault="00B97E94" w:rsidP="008C626A">
            <w:pPr>
              <w:pStyle w:val="phconfirmstamptitle"/>
              <w:rPr>
                <w:sz w:val="24"/>
              </w:rPr>
            </w:pPr>
            <w:bookmarkStart w:id="0" w:name="_Toc256000000"/>
            <w:bookmarkStart w:id="1" w:name="scroll-bookmark-2"/>
          </w:p>
        </w:tc>
        <w:tc>
          <w:tcPr>
            <w:tcW w:w="2500" w:type="pct"/>
          </w:tcPr>
          <w:p w14:paraId="61446A5D" w14:textId="77777777" w:rsidR="00B97E94" w:rsidRPr="005546D9" w:rsidRDefault="00B97E94" w:rsidP="008C626A">
            <w:pPr>
              <w:pStyle w:val="phconfirmstamptitle"/>
              <w:rPr>
                <w:sz w:val="24"/>
              </w:rPr>
            </w:pPr>
            <w:r w:rsidRPr="005546D9">
              <w:rPr>
                <w:sz w:val="24"/>
              </w:rPr>
              <w:t>УТВЕРЖДаю</w:t>
            </w:r>
          </w:p>
        </w:tc>
      </w:tr>
      <w:tr w:rsidR="00B97E94" w:rsidRPr="005546D9" w14:paraId="01C0D7FD" w14:textId="77777777" w:rsidTr="008C626A">
        <w:tc>
          <w:tcPr>
            <w:tcW w:w="2500" w:type="pct"/>
          </w:tcPr>
          <w:p w14:paraId="654D23AF" w14:textId="77777777" w:rsidR="00B97E94" w:rsidRPr="005546D9" w:rsidRDefault="00B97E94" w:rsidP="008C626A">
            <w:pPr>
              <w:pStyle w:val="phconfirmstampstamp"/>
              <w:rPr>
                <w:sz w:val="24"/>
                <w:szCs w:val="24"/>
              </w:rPr>
            </w:pPr>
          </w:p>
        </w:tc>
        <w:tc>
          <w:tcPr>
            <w:tcW w:w="2500" w:type="pct"/>
            <w:hideMark/>
          </w:tcPr>
          <w:p w14:paraId="5B5ECD7C" w14:textId="77777777" w:rsidR="00B97E94" w:rsidRPr="005546D9" w:rsidRDefault="00B97E94" w:rsidP="008C626A">
            <w:pPr>
              <w:pStyle w:val="phconfirmstampstamp"/>
              <w:spacing w:after="0"/>
              <w:rPr>
                <w:bCs/>
                <w:sz w:val="24"/>
                <w:szCs w:val="24"/>
              </w:rPr>
            </w:pPr>
            <w:r w:rsidRPr="005546D9">
              <w:rPr>
                <w:bCs/>
                <w:sz w:val="24"/>
                <w:szCs w:val="24"/>
              </w:rPr>
              <w:t>Представитель ООО «БАРС-Медицина»</w:t>
            </w:r>
          </w:p>
          <w:p w14:paraId="5EFDF0E0" w14:textId="77777777" w:rsidR="00B97E94" w:rsidRDefault="00B97E94" w:rsidP="008C626A">
            <w:pPr>
              <w:pStyle w:val="phconfirmstampstamp"/>
              <w:rPr>
                <w:bCs/>
                <w:sz w:val="24"/>
                <w:szCs w:val="24"/>
              </w:rPr>
            </w:pPr>
            <w:r w:rsidRPr="005546D9">
              <w:rPr>
                <w:bCs/>
                <w:sz w:val="24"/>
                <w:szCs w:val="24"/>
              </w:rPr>
              <w:t>(</w:t>
            </w:r>
            <w:r w:rsidRPr="003F62EA">
              <w:rPr>
                <w:bCs/>
              </w:rPr>
              <w:t xml:space="preserve">по доверенности от </w:t>
            </w:r>
            <w:r w:rsidRPr="003A3039">
              <w:rPr>
                <w:bCs/>
              </w:rPr>
              <w:t>17.07.2024 №72</w:t>
            </w:r>
            <w:r w:rsidRPr="005546D9">
              <w:rPr>
                <w:bCs/>
                <w:sz w:val="24"/>
                <w:szCs w:val="24"/>
              </w:rPr>
              <w:t>)</w:t>
            </w:r>
          </w:p>
          <w:p w14:paraId="4F0EB19E" w14:textId="77777777" w:rsidR="00B97E94" w:rsidRPr="005546D9" w:rsidRDefault="00B97E94" w:rsidP="008C626A">
            <w:pPr>
              <w:pStyle w:val="phconfirmstampstamp"/>
              <w:rPr>
                <w:sz w:val="24"/>
                <w:szCs w:val="24"/>
              </w:rPr>
            </w:pPr>
          </w:p>
        </w:tc>
      </w:tr>
      <w:tr w:rsidR="00B97E94" w:rsidRPr="005546D9" w14:paraId="5122A83F" w14:textId="77777777" w:rsidTr="008C626A">
        <w:tc>
          <w:tcPr>
            <w:tcW w:w="2500" w:type="pct"/>
          </w:tcPr>
          <w:p w14:paraId="5E2AB35D" w14:textId="77777777" w:rsidR="00B97E94" w:rsidRPr="005546D9" w:rsidRDefault="00B97E94" w:rsidP="008C626A">
            <w:pPr>
              <w:pStyle w:val="phconfirmstampstamp"/>
              <w:rPr>
                <w:sz w:val="24"/>
                <w:szCs w:val="24"/>
              </w:rPr>
            </w:pPr>
          </w:p>
        </w:tc>
        <w:tc>
          <w:tcPr>
            <w:tcW w:w="2500" w:type="pct"/>
          </w:tcPr>
          <w:p w14:paraId="272FE84E" w14:textId="77777777" w:rsidR="00B97E94" w:rsidRPr="005546D9" w:rsidRDefault="00B97E94" w:rsidP="008C626A">
            <w:pPr>
              <w:pStyle w:val="phconfirmstampstamp"/>
              <w:ind w:left="708" w:hanging="708"/>
              <w:rPr>
                <w:sz w:val="24"/>
                <w:szCs w:val="24"/>
              </w:rPr>
            </w:pPr>
            <w:r w:rsidRPr="005546D9">
              <w:rPr>
                <w:sz w:val="24"/>
                <w:szCs w:val="24"/>
              </w:rPr>
              <w:t>_________________</w:t>
            </w:r>
            <w:r>
              <w:t xml:space="preserve"> </w:t>
            </w:r>
            <w:r w:rsidRPr="003A3039">
              <w:rPr>
                <w:sz w:val="24"/>
                <w:szCs w:val="24"/>
              </w:rPr>
              <w:t>А.А. Ефремов</w:t>
            </w:r>
          </w:p>
          <w:p w14:paraId="73EFC9EE" w14:textId="77777777" w:rsidR="00B97E94" w:rsidRPr="005546D9" w:rsidRDefault="00B97E94" w:rsidP="008C626A">
            <w:pPr>
              <w:pStyle w:val="phconfirmstampstamp"/>
              <w:rPr>
                <w:sz w:val="24"/>
                <w:szCs w:val="24"/>
              </w:rPr>
            </w:pPr>
            <w:r w:rsidRPr="005546D9">
              <w:rPr>
                <w:sz w:val="24"/>
                <w:szCs w:val="24"/>
              </w:rPr>
              <w:t xml:space="preserve"> «____</w:t>
            </w:r>
            <w:proofErr w:type="gramStart"/>
            <w:r w:rsidRPr="005546D9">
              <w:rPr>
                <w:sz w:val="24"/>
                <w:szCs w:val="24"/>
              </w:rPr>
              <w:t>_»_</w:t>
            </w:r>
            <w:proofErr w:type="gramEnd"/>
            <w:r w:rsidRPr="005546D9">
              <w:rPr>
                <w:sz w:val="24"/>
                <w:szCs w:val="24"/>
              </w:rPr>
              <w:t>______________ 2024 г.</w:t>
            </w:r>
          </w:p>
        </w:tc>
      </w:tr>
    </w:tbl>
    <w:p w14:paraId="399D4B3C" w14:textId="77777777" w:rsidR="00E37EC9" w:rsidRPr="00733D61" w:rsidRDefault="00E37EC9" w:rsidP="00E37EC9">
      <w:pPr>
        <w:pStyle w:val="phtitlepageother"/>
      </w:pPr>
    </w:p>
    <w:p w14:paraId="625C082C" w14:textId="77777777" w:rsidR="00E37EC9" w:rsidRPr="00733D61" w:rsidRDefault="00E37EC9" w:rsidP="00E37EC9">
      <w:pPr>
        <w:pStyle w:val="phtitlepageother"/>
      </w:pPr>
    </w:p>
    <w:p w14:paraId="7FB275D8" w14:textId="77777777" w:rsidR="00E37EC9" w:rsidRPr="00733D61" w:rsidRDefault="00E37EC9" w:rsidP="00E37EC9">
      <w:pPr>
        <w:pStyle w:val="phtitlepageother"/>
      </w:pPr>
    </w:p>
    <w:p w14:paraId="7C5FD4F4" w14:textId="77777777" w:rsidR="00E37EC9" w:rsidRPr="00733D61" w:rsidRDefault="00E37EC9" w:rsidP="00E37EC9">
      <w:pPr>
        <w:pStyle w:val="phtitlepageother"/>
      </w:pPr>
    </w:p>
    <w:p w14:paraId="03798DA7" w14:textId="77777777" w:rsidR="00E37EC9" w:rsidRPr="00733D61" w:rsidRDefault="00E37EC9" w:rsidP="00E37EC9">
      <w:pPr>
        <w:pStyle w:val="phtitlepageother"/>
      </w:pPr>
    </w:p>
    <w:p w14:paraId="693C00A1" w14:textId="77777777" w:rsidR="00E37EC9" w:rsidRPr="00733D61" w:rsidRDefault="00E37EC9" w:rsidP="00E37EC9">
      <w:pPr>
        <w:pStyle w:val="phtitlepageother"/>
      </w:pPr>
    </w:p>
    <w:p w14:paraId="3DF10CD6" w14:textId="77777777" w:rsidR="00E37EC9" w:rsidRPr="00733D61" w:rsidRDefault="00E37EC9" w:rsidP="00E37EC9">
      <w:pPr>
        <w:pStyle w:val="phtitlepageother"/>
      </w:pPr>
    </w:p>
    <w:p w14:paraId="63863A3E" w14:textId="77777777" w:rsidR="00E37EC9" w:rsidRPr="00733D61" w:rsidRDefault="00E37EC9" w:rsidP="00E37EC9">
      <w:pPr>
        <w:pStyle w:val="phtitlepagesystemfull"/>
      </w:pPr>
      <w:r w:rsidRPr="00733D61">
        <w:t>Единая медицинская информационно-аналитическая система Республики Северная Осетия-Алания</w:t>
      </w:r>
    </w:p>
    <w:p w14:paraId="2F7547D2" w14:textId="77777777" w:rsidR="00E37EC9" w:rsidRPr="00733D61" w:rsidRDefault="00E37EC9" w:rsidP="00E37EC9">
      <w:pPr>
        <w:pStyle w:val="phtitlepagesystemshort"/>
      </w:pPr>
      <w:r w:rsidRPr="00733D61">
        <w:t>(ЕМИАС РСО-Алания)</w:t>
      </w:r>
    </w:p>
    <w:p w14:paraId="41512153" w14:textId="77777777" w:rsidR="00E37EC9" w:rsidRPr="00733D61" w:rsidRDefault="00E37EC9" w:rsidP="00E37EC9">
      <w:pPr>
        <w:pStyle w:val="phtitlepageother"/>
      </w:pPr>
    </w:p>
    <w:p w14:paraId="6078456B" w14:textId="77777777" w:rsidR="00E37EC9" w:rsidRPr="00733D61" w:rsidRDefault="00E740E9" w:rsidP="00E37EC9">
      <w:pPr>
        <w:pStyle w:val="phtitlepagedocument"/>
      </w:pPr>
      <w:r w:rsidRPr="00733D61">
        <w:t>Функциональность формирования СЭМД</w:t>
      </w:r>
      <w:r w:rsidR="00EC0796" w:rsidRPr="00733D61">
        <w:t xml:space="preserve"> </w:t>
      </w:r>
      <w:r w:rsidR="00773E05" w:rsidRPr="00733D61">
        <w:t>«</w:t>
      </w:r>
      <w:r w:rsidR="00F944C8" w:rsidRPr="00733D61">
        <w:t>Справка о постановке на учет по беременности</w:t>
      </w:r>
      <w:r w:rsidR="00773E05" w:rsidRPr="00733D61">
        <w:t>», «</w:t>
      </w:r>
      <w:r w:rsidR="00F944C8" w:rsidRPr="00733D61">
        <w:t>Заключение лечебного учреждения о нуждаемости престарелого гражданина в постоянном постороннем уходе</w:t>
      </w:r>
      <w:r w:rsidR="00773E05" w:rsidRPr="00733D61">
        <w:t>», «</w:t>
      </w:r>
      <w:r w:rsidR="00F944C8" w:rsidRPr="00733D61">
        <w:t>Медицинское заключение о принадлежности несовершеннолетнего к медицинской группе для занятий физической культурой</w:t>
      </w:r>
      <w:r w:rsidR="00773E05" w:rsidRPr="00733D61">
        <w:t>»</w:t>
      </w:r>
      <w:r w:rsidR="00F944C8" w:rsidRPr="00733D61">
        <w:t>, «Медицинское заключение об отсутствии противопоказаний к занятию определенными видами спорта»</w:t>
      </w:r>
      <w:r w:rsidRPr="00733D61">
        <w:t xml:space="preserve"> и их передачи в РЭМД</w:t>
      </w:r>
    </w:p>
    <w:p w14:paraId="010BF2AA" w14:textId="77777777" w:rsidR="00E37EC9" w:rsidRPr="00733D61" w:rsidRDefault="00054AC6" w:rsidP="00E37EC9">
      <w:pPr>
        <w:pStyle w:val="phtitlepagedocument"/>
      </w:pPr>
      <w:r w:rsidRPr="00733D61">
        <w:t>Руководство пользователя</w:t>
      </w:r>
    </w:p>
    <w:p w14:paraId="4269209A" w14:textId="77777777" w:rsidR="00756C10" w:rsidRPr="00733D61" w:rsidRDefault="00756C10" w:rsidP="00FF25C3">
      <w:pPr>
        <w:pStyle w:val="phcontent"/>
      </w:pPr>
      <w:r w:rsidRPr="00733D61">
        <w:lastRenderedPageBreak/>
        <w:t>Содержание</w:t>
      </w:r>
    </w:p>
    <w:p w14:paraId="56147A4E" w14:textId="77777777" w:rsidR="00DF05AE" w:rsidRDefault="00756C1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 w:rsidRPr="00733D61">
        <w:fldChar w:fldCharType="begin"/>
      </w:r>
      <w:r w:rsidRPr="00733D61">
        <w:instrText xml:space="preserve"> TOC \o "1-3" \h \z \u </w:instrText>
      </w:r>
      <w:r w:rsidRPr="00733D61">
        <w:fldChar w:fldCharType="separate"/>
      </w:r>
      <w:hyperlink w:anchor="_Toc175319811" w:history="1">
        <w:r w:rsidR="00DF05AE" w:rsidRPr="00346551">
          <w:rPr>
            <w:rStyle w:val="a5"/>
            <w:noProof/>
          </w:rPr>
          <w:t>Перечень терминов и сокращений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_Toc175319811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4</w:t>
        </w:r>
        <w:r w:rsidR="00DF05AE">
          <w:rPr>
            <w:noProof/>
            <w:webHidden/>
          </w:rPr>
          <w:fldChar w:fldCharType="end"/>
        </w:r>
      </w:hyperlink>
    </w:p>
    <w:p w14:paraId="6AA4D6C7" w14:textId="77777777" w:rsidR="00DF05AE" w:rsidRDefault="0000000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5319812" w:history="1">
        <w:r w:rsidR="00DF05AE" w:rsidRPr="00346551">
          <w:rPr>
            <w:rStyle w:val="a5"/>
            <w:noProof/>
          </w:rPr>
          <w:t>1</w:t>
        </w:r>
        <w:r w:rsidR="00DF05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Введение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_Toc175319812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5</w:t>
        </w:r>
        <w:r w:rsidR="00DF05AE">
          <w:rPr>
            <w:noProof/>
            <w:webHidden/>
          </w:rPr>
          <w:fldChar w:fldCharType="end"/>
        </w:r>
      </w:hyperlink>
    </w:p>
    <w:p w14:paraId="50D08555" w14:textId="77777777" w:rsidR="00DF05AE" w:rsidRDefault="0000000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5319813" w:history="1">
        <w:r w:rsidR="00DF05AE" w:rsidRPr="00346551">
          <w:rPr>
            <w:rStyle w:val="a5"/>
            <w:noProof/>
          </w:rPr>
          <w:t>2</w:t>
        </w:r>
        <w:r w:rsidR="00DF05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СЭМД «Справка о постановке на учет по беременности»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_Toc175319813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</w:t>
        </w:r>
        <w:r w:rsidR="00DF05AE">
          <w:rPr>
            <w:noProof/>
            <w:webHidden/>
          </w:rPr>
          <w:fldChar w:fldCharType="end"/>
        </w:r>
      </w:hyperlink>
    </w:p>
    <w:p w14:paraId="6A97DD13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14" w:history="1">
        <w:r w:rsidR="00DF05AE" w:rsidRPr="00346551">
          <w:rPr>
            <w:rStyle w:val="a5"/>
            <w:noProof/>
          </w:rPr>
          <w:t>2.1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Формирование СЭМД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_Toc175319814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</w:t>
        </w:r>
        <w:r w:rsidR="00DF05AE">
          <w:rPr>
            <w:noProof/>
            <w:webHidden/>
          </w:rPr>
          <w:fldChar w:fldCharType="end"/>
        </w:r>
      </w:hyperlink>
    </w:p>
    <w:p w14:paraId="5F0921E1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15" w:history="1">
        <w:r w:rsidR="00DF05AE" w:rsidRPr="00346551">
          <w:rPr>
            <w:rStyle w:val="a5"/>
            <w:noProof/>
          </w:rPr>
          <w:t>2.2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Передача СЭМД в РЭМД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_Toc175319815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10</w:t>
        </w:r>
        <w:r w:rsidR="00DF05AE">
          <w:rPr>
            <w:noProof/>
            <w:webHidden/>
          </w:rPr>
          <w:fldChar w:fldCharType="end"/>
        </w:r>
      </w:hyperlink>
    </w:p>
    <w:p w14:paraId="7C6597DD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16" w:history="1">
        <w:r w:rsidR="00DF05AE" w:rsidRPr="00346551">
          <w:rPr>
            <w:rStyle w:val="a5"/>
            <w:noProof/>
          </w:rPr>
          <w:t>2.2.1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Отправка СЭМД на регистрацию в РЭМД автором документа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_Toc175319816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10</w:t>
        </w:r>
        <w:r w:rsidR="00DF05AE">
          <w:rPr>
            <w:noProof/>
            <w:webHidden/>
          </w:rPr>
          <w:fldChar w:fldCharType="end"/>
        </w:r>
      </w:hyperlink>
    </w:p>
    <w:p w14:paraId="60800566" w14:textId="77777777" w:rsidR="00DF05AE" w:rsidRDefault="0000000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5319817" w:history="1">
        <w:r w:rsidR="00DF05AE" w:rsidRPr="00346551">
          <w:rPr>
            <w:rStyle w:val="a5"/>
            <w:noProof/>
          </w:rPr>
          <w:t>3</w:t>
        </w:r>
        <w:r w:rsidR="00DF05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СЭМД «Заключение лечебного учреждения о нуждаемости престарелого гражданина в постоянном постороннем уходе»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_Toc175319817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13</w:t>
        </w:r>
        <w:r w:rsidR="00DF05AE">
          <w:rPr>
            <w:noProof/>
            <w:webHidden/>
          </w:rPr>
          <w:fldChar w:fldCharType="end"/>
        </w:r>
      </w:hyperlink>
    </w:p>
    <w:p w14:paraId="2A5C0DAC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18" w:history="1">
        <w:r w:rsidR="00DF05AE" w:rsidRPr="00346551">
          <w:rPr>
            <w:rStyle w:val="a5"/>
            <w:noProof/>
          </w:rPr>
          <w:t>3.1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Проверка данных, необходимых для СЭМД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_Toc175319818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13</w:t>
        </w:r>
        <w:r w:rsidR="00DF05AE">
          <w:rPr>
            <w:noProof/>
            <w:webHidden/>
          </w:rPr>
          <w:fldChar w:fldCharType="end"/>
        </w:r>
      </w:hyperlink>
    </w:p>
    <w:p w14:paraId="28853D60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19" w:history="1">
        <w:r w:rsidR="00DF05AE" w:rsidRPr="00346551">
          <w:rPr>
            <w:rStyle w:val="a5"/>
            <w:noProof/>
          </w:rPr>
          <w:t>3.1.1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Проверка данных пациента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_Toc175319819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13</w:t>
        </w:r>
        <w:r w:rsidR="00DF05AE">
          <w:rPr>
            <w:noProof/>
            <w:webHidden/>
          </w:rPr>
          <w:fldChar w:fldCharType="end"/>
        </w:r>
      </w:hyperlink>
    </w:p>
    <w:p w14:paraId="1A906711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20" w:history="1">
        <w:r w:rsidR="00DF05AE" w:rsidRPr="00346551">
          <w:rPr>
            <w:rStyle w:val="a5"/>
            <w:noProof/>
          </w:rPr>
          <w:t>3.1.2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Проверка данных сотрудников МО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_Toc175319820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16</w:t>
        </w:r>
        <w:r w:rsidR="00DF05AE">
          <w:rPr>
            <w:noProof/>
            <w:webHidden/>
          </w:rPr>
          <w:fldChar w:fldCharType="end"/>
        </w:r>
      </w:hyperlink>
    </w:p>
    <w:p w14:paraId="30CEACD3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21" w:history="1">
        <w:r w:rsidR="00DF05AE" w:rsidRPr="00346551">
          <w:rPr>
            <w:rStyle w:val="a5"/>
            <w:noProof/>
          </w:rPr>
          <w:t>3.1.3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Проверка данных МО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_Toc175319821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17</w:t>
        </w:r>
        <w:r w:rsidR="00DF05AE">
          <w:rPr>
            <w:noProof/>
            <w:webHidden/>
          </w:rPr>
          <w:fldChar w:fldCharType="end"/>
        </w:r>
      </w:hyperlink>
    </w:p>
    <w:p w14:paraId="03C8F698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22" w:history="1">
        <w:r w:rsidR="00DF05AE" w:rsidRPr="00346551">
          <w:rPr>
            <w:rStyle w:val="a5"/>
            <w:noProof/>
          </w:rPr>
          <w:t>3.2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Проведение врачебной комиссии и ввод заключения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_Toc175319822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20</w:t>
        </w:r>
        <w:r w:rsidR="00DF05AE">
          <w:rPr>
            <w:noProof/>
            <w:webHidden/>
          </w:rPr>
          <w:fldChar w:fldCharType="end"/>
        </w:r>
      </w:hyperlink>
    </w:p>
    <w:p w14:paraId="4FA8D3D3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23" w:history="1">
        <w:r w:rsidR="00DF05AE" w:rsidRPr="00346551">
          <w:rPr>
            <w:rStyle w:val="a5"/>
            <w:noProof/>
          </w:rPr>
          <w:t>3.3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Формирование СЭМД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_Toc175319823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23</w:t>
        </w:r>
        <w:r w:rsidR="00DF05AE">
          <w:rPr>
            <w:noProof/>
            <w:webHidden/>
          </w:rPr>
          <w:fldChar w:fldCharType="end"/>
        </w:r>
      </w:hyperlink>
    </w:p>
    <w:p w14:paraId="1AD31EBF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24" w:history="1">
        <w:r w:rsidR="00DF05AE" w:rsidRPr="00346551">
          <w:rPr>
            <w:rStyle w:val="a5"/>
            <w:noProof/>
          </w:rPr>
          <w:t>3.4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Передача СЭМД в РЭМД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_Toc175319824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30</w:t>
        </w:r>
        <w:r w:rsidR="00DF05AE">
          <w:rPr>
            <w:noProof/>
            <w:webHidden/>
          </w:rPr>
          <w:fldChar w:fldCharType="end"/>
        </w:r>
      </w:hyperlink>
    </w:p>
    <w:p w14:paraId="304F37BD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25" w:history="1">
        <w:r w:rsidR="00DF05AE" w:rsidRPr="00346551">
          <w:rPr>
            <w:rStyle w:val="a5"/>
            <w:noProof/>
          </w:rPr>
          <w:t>3.4.1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Отправка СЭМД на регистрацию в РЭМД автором документа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_Toc175319825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30</w:t>
        </w:r>
        <w:r w:rsidR="00DF05AE">
          <w:rPr>
            <w:noProof/>
            <w:webHidden/>
          </w:rPr>
          <w:fldChar w:fldCharType="end"/>
        </w:r>
      </w:hyperlink>
    </w:p>
    <w:p w14:paraId="6A1A29E5" w14:textId="77777777" w:rsidR="00DF05AE" w:rsidRDefault="0000000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5319826" w:history="1">
        <w:r w:rsidR="00DF05AE" w:rsidRPr="00346551">
          <w:rPr>
            <w:rStyle w:val="a5"/>
            <w:noProof/>
          </w:rPr>
          <w:t>4</w:t>
        </w:r>
        <w:r w:rsidR="00DF05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СЭМД «Медицинское заключение о принадлежности несовершеннолетнего к медицинской группе для занятий физической культурой»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_Toc175319826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34</w:t>
        </w:r>
        <w:r w:rsidR="00DF05AE">
          <w:rPr>
            <w:noProof/>
            <w:webHidden/>
          </w:rPr>
          <w:fldChar w:fldCharType="end"/>
        </w:r>
      </w:hyperlink>
    </w:p>
    <w:p w14:paraId="08C62709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27" w:history="1">
        <w:r w:rsidR="00DF05AE" w:rsidRPr="00346551">
          <w:rPr>
            <w:rStyle w:val="a5"/>
            <w:noProof/>
          </w:rPr>
          <w:t>4.1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Формирование СЭМД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_Toc175319827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34</w:t>
        </w:r>
        <w:r w:rsidR="00DF05AE">
          <w:rPr>
            <w:noProof/>
            <w:webHidden/>
          </w:rPr>
          <w:fldChar w:fldCharType="end"/>
        </w:r>
      </w:hyperlink>
    </w:p>
    <w:p w14:paraId="34D44CE0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28" w:history="1">
        <w:r w:rsidR="00DF05AE" w:rsidRPr="00346551">
          <w:rPr>
            <w:rStyle w:val="a5"/>
            <w:noProof/>
          </w:rPr>
          <w:t>4.2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Передача СЭМД в РЭМД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_Toc175319828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37</w:t>
        </w:r>
        <w:r w:rsidR="00DF05AE">
          <w:rPr>
            <w:noProof/>
            <w:webHidden/>
          </w:rPr>
          <w:fldChar w:fldCharType="end"/>
        </w:r>
      </w:hyperlink>
    </w:p>
    <w:p w14:paraId="4F960797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29" w:history="1">
        <w:r w:rsidR="00DF05AE" w:rsidRPr="00346551">
          <w:rPr>
            <w:rStyle w:val="a5"/>
            <w:noProof/>
          </w:rPr>
          <w:t>4.2.1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Отправка СЭМД на регистрацию в РЭМД автором документа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_Toc175319829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38</w:t>
        </w:r>
        <w:r w:rsidR="00DF05AE">
          <w:rPr>
            <w:noProof/>
            <w:webHidden/>
          </w:rPr>
          <w:fldChar w:fldCharType="end"/>
        </w:r>
      </w:hyperlink>
    </w:p>
    <w:p w14:paraId="49ADFA01" w14:textId="77777777" w:rsidR="00DF05AE" w:rsidRDefault="0000000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5319830" w:history="1">
        <w:r w:rsidR="00DF05AE" w:rsidRPr="00346551">
          <w:rPr>
            <w:rStyle w:val="a5"/>
            <w:noProof/>
          </w:rPr>
          <w:t>5</w:t>
        </w:r>
        <w:r w:rsidR="00DF05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СЭМД «Медицинское заключение об отсутствии противопоказаний к занятию определенными видами спорта»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_Toc175319830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41</w:t>
        </w:r>
        <w:r w:rsidR="00DF05AE">
          <w:rPr>
            <w:noProof/>
            <w:webHidden/>
          </w:rPr>
          <w:fldChar w:fldCharType="end"/>
        </w:r>
      </w:hyperlink>
    </w:p>
    <w:p w14:paraId="325CE383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31" w:history="1">
        <w:r w:rsidR="00DF05AE" w:rsidRPr="00346551">
          <w:rPr>
            <w:rStyle w:val="a5"/>
            <w:noProof/>
          </w:rPr>
          <w:t>5.1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Проверка данных, включаемых в СЭМД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_Toc175319831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41</w:t>
        </w:r>
        <w:r w:rsidR="00DF05AE">
          <w:rPr>
            <w:noProof/>
            <w:webHidden/>
          </w:rPr>
          <w:fldChar w:fldCharType="end"/>
        </w:r>
      </w:hyperlink>
    </w:p>
    <w:p w14:paraId="3090E8B1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32" w:history="1">
        <w:r w:rsidR="00DF05AE" w:rsidRPr="00346551">
          <w:rPr>
            <w:rStyle w:val="a5"/>
            <w:noProof/>
          </w:rPr>
          <w:t>5.1.1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Данные МО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_Toc175319832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41</w:t>
        </w:r>
        <w:r w:rsidR="00DF05AE">
          <w:rPr>
            <w:noProof/>
            <w:webHidden/>
          </w:rPr>
          <w:fldChar w:fldCharType="end"/>
        </w:r>
      </w:hyperlink>
    </w:p>
    <w:p w14:paraId="423B8872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33" w:history="1">
        <w:r w:rsidR="00DF05AE" w:rsidRPr="00346551">
          <w:rPr>
            <w:rStyle w:val="a5"/>
            <w:noProof/>
          </w:rPr>
          <w:t>5.1.2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Данные сотрудников МО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_Toc175319833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45</w:t>
        </w:r>
        <w:r w:rsidR="00DF05AE">
          <w:rPr>
            <w:noProof/>
            <w:webHidden/>
          </w:rPr>
          <w:fldChar w:fldCharType="end"/>
        </w:r>
      </w:hyperlink>
    </w:p>
    <w:p w14:paraId="00EE5575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34" w:history="1">
        <w:r w:rsidR="00DF05AE" w:rsidRPr="00346551">
          <w:rPr>
            <w:rStyle w:val="a5"/>
            <w:noProof/>
          </w:rPr>
          <w:t>5.1.3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Данные пациента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_Toc175319834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47</w:t>
        </w:r>
        <w:r w:rsidR="00DF05AE">
          <w:rPr>
            <w:noProof/>
            <w:webHidden/>
          </w:rPr>
          <w:fldChar w:fldCharType="end"/>
        </w:r>
      </w:hyperlink>
    </w:p>
    <w:p w14:paraId="52512D63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35" w:history="1">
        <w:r w:rsidR="00DF05AE" w:rsidRPr="00346551">
          <w:rPr>
            <w:rStyle w:val="a5"/>
            <w:noProof/>
          </w:rPr>
          <w:t>5.2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Выдача медицинского заключения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_Toc175319835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50</w:t>
        </w:r>
        <w:r w:rsidR="00DF05AE">
          <w:rPr>
            <w:noProof/>
            <w:webHidden/>
          </w:rPr>
          <w:fldChar w:fldCharType="end"/>
        </w:r>
      </w:hyperlink>
    </w:p>
    <w:p w14:paraId="0F471E8A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36" w:history="1">
        <w:r w:rsidR="00DF05AE" w:rsidRPr="00346551">
          <w:rPr>
            <w:rStyle w:val="a5"/>
            <w:noProof/>
          </w:rPr>
          <w:t>5.3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Формирование СЭМД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_Toc175319836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52</w:t>
        </w:r>
        <w:r w:rsidR="00DF05AE">
          <w:rPr>
            <w:noProof/>
            <w:webHidden/>
          </w:rPr>
          <w:fldChar w:fldCharType="end"/>
        </w:r>
      </w:hyperlink>
    </w:p>
    <w:p w14:paraId="366B3E78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37" w:history="1">
        <w:r w:rsidR="00DF05AE" w:rsidRPr="00346551">
          <w:rPr>
            <w:rStyle w:val="a5"/>
            <w:noProof/>
          </w:rPr>
          <w:t>5.4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Передача СЭМД в РЭМД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_Toc175319837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59</w:t>
        </w:r>
        <w:r w:rsidR="00DF05AE">
          <w:rPr>
            <w:noProof/>
            <w:webHidden/>
          </w:rPr>
          <w:fldChar w:fldCharType="end"/>
        </w:r>
      </w:hyperlink>
    </w:p>
    <w:p w14:paraId="4B484D1F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38" w:history="1">
        <w:r w:rsidR="00DF05AE" w:rsidRPr="00346551">
          <w:rPr>
            <w:rStyle w:val="a5"/>
            <w:noProof/>
          </w:rPr>
          <w:t>5.4.1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Передача СЭМД в РЭМД автором документа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_Toc175319838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59</w:t>
        </w:r>
        <w:r w:rsidR="00DF05AE">
          <w:rPr>
            <w:noProof/>
            <w:webHidden/>
          </w:rPr>
          <w:fldChar w:fldCharType="end"/>
        </w:r>
      </w:hyperlink>
    </w:p>
    <w:p w14:paraId="2FC37BB3" w14:textId="77777777" w:rsidR="00DF05AE" w:rsidRDefault="0000000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5319839" w:history="1">
        <w:r w:rsidR="00DF05AE" w:rsidRPr="00346551">
          <w:rPr>
            <w:rStyle w:val="a5"/>
            <w:noProof/>
          </w:rPr>
          <w:t>6</w:t>
        </w:r>
        <w:r w:rsidR="00DF05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Подписание СЭМД другими участниками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_Toc175319839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62</w:t>
        </w:r>
        <w:r w:rsidR="00DF05AE">
          <w:rPr>
            <w:noProof/>
            <w:webHidden/>
          </w:rPr>
          <w:fldChar w:fldCharType="end"/>
        </w:r>
      </w:hyperlink>
    </w:p>
    <w:p w14:paraId="796D48E8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40" w:history="1">
        <w:r w:rsidR="00DF05AE" w:rsidRPr="00346551">
          <w:rPr>
            <w:rStyle w:val="a5"/>
            <w:noProof/>
          </w:rPr>
          <w:t>6.1.1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Подписание или отказ в подписании одного документа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_Toc175319840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62</w:t>
        </w:r>
        <w:r w:rsidR="00DF05AE">
          <w:rPr>
            <w:noProof/>
            <w:webHidden/>
          </w:rPr>
          <w:fldChar w:fldCharType="end"/>
        </w:r>
      </w:hyperlink>
    </w:p>
    <w:p w14:paraId="7092E609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41" w:history="1">
        <w:r w:rsidR="00DF05AE" w:rsidRPr="00346551">
          <w:rPr>
            <w:rStyle w:val="a5"/>
            <w:noProof/>
          </w:rPr>
          <w:t>6.1.2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Отказ в подписании одного документа с указанием причины отказа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_Toc175319841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64</w:t>
        </w:r>
        <w:r w:rsidR="00DF05AE">
          <w:rPr>
            <w:noProof/>
            <w:webHidden/>
          </w:rPr>
          <w:fldChar w:fldCharType="end"/>
        </w:r>
      </w:hyperlink>
    </w:p>
    <w:p w14:paraId="4E8FEDEA" w14:textId="77777777" w:rsidR="00DF05AE" w:rsidRDefault="00000000">
      <w:pPr>
        <w:pStyle w:val="31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175319842" w:history="1">
        <w:r w:rsidR="00DF05AE" w:rsidRPr="00346551">
          <w:rPr>
            <w:rStyle w:val="a5"/>
            <w:noProof/>
          </w:rPr>
          <w:t>6.1.3</w:t>
        </w:r>
        <w:r w:rsidR="00DF05A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Массовое подписание или отказ в подписании документов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_Toc175319842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65</w:t>
        </w:r>
        <w:r w:rsidR="00DF05AE">
          <w:rPr>
            <w:noProof/>
            <w:webHidden/>
          </w:rPr>
          <w:fldChar w:fldCharType="end"/>
        </w:r>
      </w:hyperlink>
    </w:p>
    <w:p w14:paraId="02A71396" w14:textId="77777777" w:rsidR="00DF05AE" w:rsidRDefault="0000000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5319843" w:history="1">
        <w:r w:rsidR="00DF05AE" w:rsidRPr="00346551">
          <w:rPr>
            <w:rStyle w:val="a5"/>
            <w:noProof/>
          </w:rPr>
          <w:t>7</w:t>
        </w:r>
        <w:r w:rsidR="00DF05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Прочие способы передачи СЭМД в РЭМД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_Toc175319843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67</w:t>
        </w:r>
        <w:r w:rsidR="00DF05AE">
          <w:rPr>
            <w:noProof/>
            <w:webHidden/>
          </w:rPr>
          <w:fldChar w:fldCharType="end"/>
        </w:r>
      </w:hyperlink>
    </w:p>
    <w:p w14:paraId="5EA71258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44" w:history="1">
        <w:r w:rsidR="00DF05AE" w:rsidRPr="00346551">
          <w:rPr>
            <w:rStyle w:val="a5"/>
            <w:noProof/>
          </w:rPr>
          <w:t>7.1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Передача СЭМД в РЭМД участником подписания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_Toc175319844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67</w:t>
        </w:r>
        <w:r w:rsidR="00DF05AE">
          <w:rPr>
            <w:noProof/>
            <w:webHidden/>
          </w:rPr>
          <w:fldChar w:fldCharType="end"/>
        </w:r>
      </w:hyperlink>
    </w:p>
    <w:p w14:paraId="4A77A44B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45" w:history="1">
        <w:r w:rsidR="00DF05AE" w:rsidRPr="00346551">
          <w:rPr>
            <w:rStyle w:val="a5"/>
            <w:noProof/>
          </w:rPr>
          <w:t>7.2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Автоматическая передача СЭМД в РЭМД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_Toc175319845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69</w:t>
        </w:r>
        <w:r w:rsidR="00DF05AE">
          <w:rPr>
            <w:noProof/>
            <w:webHidden/>
          </w:rPr>
          <w:fldChar w:fldCharType="end"/>
        </w:r>
      </w:hyperlink>
    </w:p>
    <w:p w14:paraId="6AE6B86C" w14:textId="77777777" w:rsidR="00DF05AE" w:rsidRDefault="00000000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75319846" w:history="1">
        <w:r w:rsidR="00DF05AE" w:rsidRPr="00346551">
          <w:rPr>
            <w:rStyle w:val="a5"/>
            <w:noProof/>
          </w:rPr>
          <w:t>7.3</w:t>
        </w:r>
        <w:r w:rsidR="00DF05A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Отслеживание ответа от РЭМД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_Toc175319846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69</w:t>
        </w:r>
        <w:r w:rsidR="00DF05AE">
          <w:rPr>
            <w:noProof/>
            <w:webHidden/>
          </w:rPr>
          <w:fldChar w:fldCharType="end"/>
        </w:r>
      </w:hyperlink>
    </w:p>
    <w:p w14:paraId="303DE5A5" w14:textId="77777777" w:rsidR="00DF05AE" w:rsidRDefault="0000000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5319847" w:history="1">
        <w:r w:rsidR="00DF05AE" w:rsidRPr="00346551">
          <w:rPr>
            <w:rStyle w:val="a5"/>
            <w:noProof/>
          </w:rPr>
          <w:t>8</w:t>
        </w:r>
        <w:r w:rsidR="00DF05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Журнал информационного взаимодействия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_Toc175319847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71</w:t>
        </w:r>
        <w:r w:rsidR="00DF05AE">
          <w:rPr>
            <w:noProof/>
            <w:webHidden/>
          </w:rPr>
          <w:fldChar w:fldCharType="end"/>
        </w:r>
      </w:hyperlink>
    </w:p>
    <w:p w14:paraId="519FBFAF" w14:textId="77777777" w:rsidR="00DF05AE" w:rsidRDefault="00000000">
      <w:pPr>
        <w:pStyle w:val="12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175319848" w:history="1">
        <w:r w:rsidR="00DF05AE" w:rsidRPr="00346551">
          <w:rPr>
            <w:rStyle w:val="a5"/>
            <w:noProof/>
          </w:rPr>
          <w:t>9</w:t>
        </w:r>
        <w:r w:rsidR="00DF05A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DF05AE" w:rsidRPr="00346551">
          <w:rPr>
            <w:rStyle w:val="a5"/>
            <w:noProof/>
          </w:rPr>
          <w:t>Сводный отчет по переданным СЭМД</w:t>
        </w:r>
        <w:r w:rsidR="00DF05AE">
          <w:rPr>
            <w:noProof/>
            <w:webHidden/>
          </w:rPr>
          <w:tab/>
        </w:r>
        <w:r w:rsidR="00DF05AE">
          <w:rPr>
            <w:noProof/>
            <w:webHidden/>
          </w:rPr>
          <w:fldChar w:fldCharType="begin"/>
        </w:r>
        <w:r w:rsidR="00DF05AE">
          <w:rPr>
            <w:noProof/>
            <w:webHidden/>
          </w:rPr>
          <w:instrText xml:space="preserve"> PAGEREF _Toc175319848 \h </w:instrText>
        </w:r>
        <w:r w:rsidR="00DF05AE">
          <w:rPr>
            <w:noProof/>
            <w:webHidden/>
          </w:rPr>
        </w:r>
        <w:r w:rsidR="00DF05AE">
          <w:rPr>
            <w:noProof/>
            <w:webHidden/>
          </w:rPr>
          <w:fldChar w:fldCharType="separate"/>
        </w:r>
        <w:r w:rsidR="00DF05AE">
          <w:rPr>
            <w:noProof/>
            <w:webHidden/>
          </w:rPr>
          <w:t>74</w:t>
        </w:r>
        <w:r w:rsidR="00DF05AE">
          <w:rPr>
            <w:noProof/>
            <w:webHidden/>
          </w:rPr>
          <w:fldChar w:fldCharType="end"/>
        </w:r>
      </w:hyperlink>
    </w:p>
    <w:p w14:paraId="7889871E" w14:textId="77777777" w:rsidR="00DC0166" w:rsidRPr="00733D61" w:rsidRDefault="00756C10" w:rsidP="00E740E9">
      <w:pPr>
        <w:pStyle w:val="10"/>
        <w:numPr>
          <w:ilvl w:val="0"/>
          <w:numId w:val="0"/>
        </w:numPr>
        <w:ind w:left="851"/>
      </w:pPr>
      <w:r w:rsidRPr="00733D61">
        <w:lastRenderedPageBreak/>
        <w:fldChar w:fldCharType="end"/>
      </w:r>
      <w:bookmarkStart w:id="2" w:name="_Toc175319811"/>
      <w:r w:rsidR="00FA6D7E" w:rsidRPr="00733D61">
        <w:t>Перечень т</w:t>
      </w:r>
      <w:r w:rsidR="002B457C" w:rsidRPr="00733D61">
        <w:t>ермин</w:t>
      </w:r>
      <w:r w:rsidR="00FA6D7E" w:rsidRPr="00733D61">
        <w:t>ов</w:t>
      </w:r>
      <w:r w:rsidR="002B457C" w:rsidRPr="00733D61">
        <w:t xml:space="preserve"> и сокращени</w:t>
      </w:r>
      <w:bookmarkEnd w:id="0"/>
      <w:bookmarkEnd w:id="1"/>
      <w:r w:rsidR="00FA6D7E" w:rsidRPr="00733D61">
        <w:t>й</w:t>
      </w:r>
      <w:bookmarkEnd w:id="2"/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686"/>
        <w:gridCol w:w="7502"/>
      </w:tblGrid>
      <w:tr w:rsidR="001D515D" w:rsidRPr="00733D61" w14:paraId="063A18C3" w14:textId="77777777" w:rsidTr="00F944C8">
        <w:trPr>
          <w:tblHeader/>
        </w:trPr>
        <w:tc>
          <w:tcPr>
            <w:tcW w:w="1318" w:type="pct"/>
          </w:tcPr>
          <w:p w14:paraId="4F119557" w14:textId="77777777" w:rsidR="001D515D" w:rsidRPr="00733D61" w:rsidRDefault="001D515D" w:rsidP="00F944C8">
            <w:pPr>
              <w:pStyle w:val="phtablecolcaption"/>
              <w:rPr>
                <w:rStyle w:val="afff7"/>
                <w:b/>
                <w:i w:val="0"/>
              </w:rPr>
            </w:pPr>
            <w:r w:rsidRPr="00733D61">
              <w:t>Термин, сокращение</w:t>
            </w:r>
          </w:p>
        </w:tc>
        <w:tc>
          <w:tcPr>
            <w:tcW w:w="3682" w:type="pct"/>
          </w:tcPr>
          <w:p w14:paraId="709B05CA" w14:textId="77777777" w:rsidR="001D515D" w:rsidRPr="00733D61" w:rsidRDefault="001D515D" w:rsidP="00F944C8">
            <w:pPr>
              <w:pStyle w:val="phtablecolcaption"/>
            </w:pPr>
            <w:r w:rsidRPr="00733D61">
              <w:t>Определение</w:t>
            </w:r>
          </w:p>
        </w:tc>
      </w:tr>
      <w:tr w:rsidR="001D515D" w:rsidRPr="00733D61" w14:paraId="5C3BF28F" w14:textId="77777777" w:rsidTr="00F944C8">
        <w:trPr>
          <w:trHeight w:val="397"/>
        </w:trPr>
        <w:tc>
          <w:tcPr>
            <w:tcW w:w="1318" w:type="pct"/>
          </w:tcPr>
          <w:p w14:paraId="7DD4A669" w14:textId="77777777" w:rsidR="001D515D" w:rsidRPr="000C0BFB" w:rsidRDefault="001D515D" w:rsidP="001D515D">
            <w:pPr>
              <w:pStyle w:val="phtablecellleft"/>
            </w:pPr>
            <w:r>
              <w:t>OID</w:t>
            </w:r>
          </w:p>
        </w:tc>
        <w:tc>
          <w:tcPr>
            <w:tcW w:w="3682" w:type="pct"/>
          </w:tcPr>
          <w:p w14:paraId="6201057A" w14:textId="77777777" w:rsidR="001D515D" w:rsidRPr="00703B09" w:rsidRDefault="001D515D" w:rsidP="001D515D">
            <w:pPr>
              <w:pStyle w:val="phtablecellleft"/>
              <w:rPr>
                <w:color w:val="000000" w:themeColor="text1"/>
              </w:rPr>
            </w:pPr>
            <w:r>
              <w:t xml:space="preserve">Object </w:t>
            </w:r>
            <w:proofErr w:type="spellStart"/>
            <w:r>
              <w:t>Identifier</w:t>
            </w:r>
            <w:proofErr w:type="spellEnd"/>
            <w:r>
              <w:t xml:space="preserve"> – числовой идентификатор объекта</w:t>
            </w:r>
          </w:p>
        </w:tc>
      </w:tr>
      <w:tr w:rsidR="001D515D" w:rsidRPr="00733D61" w14:paraId="35B981C8" w14:textId="77777777" w:rsidTr="00F944C8">
        <w:trPr>
          <w:trHeight w:val="397"/>
        </w:trPr>
        <w:tc>
          <w:tcPr>
            <w:tcW w:w="1318" w:type="pct"/>
          </w:tcPr>
          <w:p w14:paraId="02D53E9B" w14:textId="77777777" w:rsidR="001D515D" w:rsidRDefault="001D515D" w:rsidP="001D515D">
            <w:pPr>
              <w:pStyle w:val="phtablecellleft"/>
            </w:pPr>
            <w:r w:rsidRPr="00C006EB">
              <w:t>ВК</w:t>
            </w:r>
          </w:p>
        </w:tc>
        <w:tc>
          <w:tcPr>
            <w:tcW w:w="3682" w:type="pct"/>
          </w:tcPr>
          <w:p w14:paraId="49CF6DF1" w14:textId="77777777" w:rsidR="001D515D" w:rsidRDefault="001D515D" w:rsidP="001D515D">
            <w:pPr>
              <w:pStyle w:val="phtablecellleft"/>
            </w:pPr>
            <w:r w:rsidRPr="00C006EB">
              <w:t>Врачебная комиссия</w:t>
            </w:r>
          </w:p>
        </w:tc>
      </w:tr>
      <w:tr w:rsidR="001D515D" w:rsidRPr="00733D61" w14:paraId="49571272" w14:textId="77777777" w:rsidTr="00F944C8">
        <w:trPr>
          <w:trHeight w:val="397"/>
        </w:trPr>
        <w:tc>
          <w:tcPr>
            <w:tcW w:w="1318" w:type="pct"/>
          </w:tcPr>
          <w:p w14:paraId="28B4AE39" w14:textId="77777777" w:rsidR="001D515D" w:rsidRDefault="001D515D" w:rsidP="001D515D">
            <w:pPr>
              <w:pStyle w:val="phtablecellleft"/>
            </w:pPr>
            <w:r>
              <w:t>ДМС</w:t>
            </w:r>
          </w:p>
        </w:tc>
        <w:tc>
          <w:tcPr>
            <w:tcW w:w="3682" w:type="pct"/>
          </w:tcPr>
          <w:p w14:paraId="368C8F02" w14:textId="77777777" w:rsidR="001D515D" w:rsidRDefault="001D515D" w:rsidP="001D515D">
            <w:pPr>
              <w:pStyle w:val="phtablecellleft"/>
            </w:pPr>
            <w:r w:rsidRPr="00FE64C7">
              <w:t>Добровольное медицинское страхование</w:t>
            </w:r>
          </w:p>
        </w:tc>
      </w:tr>
      <w:tr w:rsidR="001D515D" w:rsidRPr="00733D61" w14:paraId="760B402B" w14:textId="77777777" w:rsidTr="00247F3E">
        <w:trPr>
          <w:trHeight w:val="397"/>
        </w:trPr>
        <w:tc>
          <w:tcPr>
            <w:tcW w:w="1318" w:type="pct"/>
          </w:tcPr>
          <w:p w14:paraId="2C6B8DA3" w14:textId="77777777" w:rsidR="001D515D" w:rsidRPr="000C0BFB" w:rsidRDefault="001D515D" w:rsidP="00247F3E">
            <w:pPr>
              <w:pStyle w:val="phtablecellleft"/>
            </w:pPr>
            <w:r w:rsidRPr="00AB5987">
              <w:t>Система</w:t>
            </w:r>
            <w:r>
              <w:t>, ЕМИАС РСО-</w:t>
            </w:r>
            <w:r w:rsidRPr="009E0A0C">
              <w:t>Алания</w:t>
            </w:r>
          </w:p>
        </w:tc>
        <w:tc>
          <w:tcPr>
            <w:tcW w:w="3682" w:type="pct"/>
            <w:vAlign w:val="center"/>
          </w:tcPr>
          <w:p w14:paraId="3525611C" w14:textId="77777777" w:rsidR="001D515D" w:rsidRPr="000C0BFB" w:rsidRDefault="001D515D" w:rsidP="00247F3E">
            <w:pPr>
              <w:pStyle w:val="phtablecellleft"/>
            </w:pPr>
            <w:r w:rsidRPr="00AB5987">
              <w:t>Единая медицинская информационно-аналитическая система Республики Северная Осетия-Алания</w:t>
            </w:r>
          </w:p>
        </w:tc>
      </w:tr>
      <w:tr w:rsidR="001D515D" w:rsidRPr="00733D61" w14:paraId="41BC08BC" w14:textId="77777777" w:rsidTr="00F944C8">
        <w:trPr>
          <w:trHeight w:val="397"/>
        </w:trPr>
        <w:tc>
          <w:tcPr>
            <w:tcW w:w="1318" w:type="pct"/>
          </w:tcPr>
          <w:p w14:paraId="28A99906" w14:textId="77777777" w:rsidR="001D515D" w:rsidRDefault="001D515D" w:rsidP="001D515D">
            <w:pPr>
              <w:pStyle w:val="phtablecellleft"/>
            </w:pPr>
            <w:r>
              <w:t>ИП</w:t>
            </w:r>
          </w:p>
        </w:tc>
        <w:tc>
          <w:tcPr>
            <w:tcW w:w="3682" w:type="pct"/>
          </w:tcPr>
          <w:p w14:paraId="0D604822" w14:textId="77777777" w:rsidR="001D515D" w:rsidRPr="00FE64C7" w:rsidRDefault="001D515D" w:rsidP="001D515D">
            <w:pPr>
              <w:pStyle w:val="phtablecellleft"/>
            </w:pPr>
            <w:r>
              <w:t>Индивидуальный предприниматель</w:t>
            </w:r>
          </w:p>
        </w:tc>
      </w:tr>
      <w:tr w:rsidR="001D515D" w:rsidRPr="00733D61" w14:paraId="753E074F" w14:textId="77777777" w:rsidTr="00F944C8">
        <w:trPr>
          <w:trHeight w:val="397"/>
        </w:trPr>
        <w:tc>
          <w:tcPr>
            <w:tcW w:w="1318" w:type="pct"/>
          </w:tcPr>
          <w:p w14:paraId="65A7D99B" w14:textId="77777777" w:rsidR="001D515D" w:rsidRDefault="001D515D" w:rsidP="001D515D">
            <w:pPr>
              <w:pStyle w:val="phtablecellleft"/>
            </w:pPr>
            <w:r w:rsidRPr="00D755CD">
              <w:t>ЛПУ</w:t>
            </w:r>
          </w:p>
        </w:tc>
        <w:tc>
          <w:tcPr>
            <w:tcW w:w="3682" w:type="pct"/>
          </w:tcPr>
          <w:p w14:paraId="7353E9D2" w14:textId="77777777" w:rsidR="001D515D" w:rsidRDefault="001D515D" w:rsidP="001D515D">
            <w:pPr>
              <w:pStyle w:val="phtablecellleft"/>
            </w:pPr>
            <w:r w:rsidRPr="00D755CD">
              <w:t>Лечебно-профилактическое учреждение</w:t>
            </w:r>
          </w:p>
        </w:tc>
      </w:tr>
      <w:tr w:rsidR="001D515D" w:rsidRPr="00733D61" w14:paraId="7C54CCCD" w14:textId="77777777" w:rsidTr="00F944C8">
        <w:trPr>
          <w:trHeight w:val="397"/>
        </w:trPr>
        <w:tc>
          <w:tcPr>
            <w:tcW w:w="1318" w:type="pct"/>
          </w:tcPr>
          <w:p w14:paraId="67AB62CC" w14:textId="77777777" w:rsidR="001D515D" w:rsidRPr="000C0BFB" w:rsidRDefault="001D515D" w:rsidP="001D515D">
            <w:pPr>
              <w:pStyle w:val="phtablecellleft"/>
            </w:pPr>
            <w:r w:rsidRPr="000C0BFB">
              <w:t>МО</w:t>
            </w:r>
          </w:p>
        </w:tc>
        <w:tc>
          <w:tcPr>
            <w:tcW w:w="3682" w:type="pct"/>
          </w:tcPr>
          <w:p w14:paraId="34FA2B1D" w14:textId="77777777" w:rsidR="001D515D" w:rsidRPr="000C0BFB" w:rsidRDefault="001D515D" w:rsidP="001D515D">
            <w:pPr>
              <w:pStyle w:val="phtablecellleft"/>
            </w:pPr>
            <w:r w:rsidRPr="000C0BFB">
              <w:t>Медицинская организация</w:t>
            </w:r>
          </w:p>
        </w:tc>
      </w:tr>
      <w:tr w:rsidR="001D515D" w:rsidRPr="00733D61" w14:paraId="505C15FA" w14:textId="77777777" w:rsidTr="00F944C8">
        <w:trPr>
          <w:trHeight w:val="397"/>
        </w:trPr>
        <w:tc>
          <w:tcPr>
            <w:tcW w:w="1318" w:type="pct"/>
          </w:tcPr>
          <w:p w14:paraId="5C41C96F" w14:textId="77777777" w:rsidR="001D515D" w:rsidRPr="00E64A0E" w:rsidRDefault="001D515D" w:rsidP="001D515D">
            <w:pPr>
              <w:pStyle w:val="phtablecellleft"/>
            </w:pPr>
            <w:r w:rsidRPr="00E64A0E">
              <w:t>НСИ</w:t>
            </w:r>
          </w:p>
        </w:tc>
        <w:tc>
          <w:tcPr>
            <w:tcW w:w="3682" w:type="pct"/>
          </w:tcPr>
          <w:p w14:paraId="62D995FE" w14:textId="77777777" w:rsidR="001D515D" w:rsidRPr="00733D61" w:rsidRDefault="001D515D" w:rsidP="001D515D">
            <w:pPr>
              <w:pStyle w:val="phtablecellleft"/>
            </w:pPr>
            <w:r>
              <w:rPr>
                <w:color w:val="172B4D"/>
                <w:sz w:val="21"/>
                <w:szCs w:val="21"/>
                <w:shd w:val="clear" w:color="auto" w:fill="FFFFFF"/>
              </w:rPr>
              <w:t>Нормативно-справочная информация</w:t>
            </w:r>
          </w:p>
        </w:tc>
      </w:tr>
      <w:tr w:rsidR="001D515D" w:rsidRPr="00733D61" w14:paraId="33C888B8" w14:textId="77777777" w:rsidTr="00F944C8">
        <w:trPr>
          <w:trHeight w:val="397"/>
        </w:trPr>
        <w:tc>
          <w:tcPr>
            <w:tcW w:w="1318" w:type="pct"/>
          </w:tcPr>
          <w:p w14:paraId="77C3F674" w14:textId="77777777" w:rsidR="001D515D" w:rsidRPr="000C0BFB" w:rsidRDefault="001D515D" w:rsidP="00247F3E">
            <w:pPr>
              <w:pStyle w:val="phtablecellleft"/>
            </w:pPr>
            <w:r w:rsidRPr="000C0BFB">
              <w:t>ОГРН</w:t>
            </w:r>
          </w:p>
        </w:tc>
        <w:tc>
          <w:tcPr>
            <w:tcW w:w="3682" w:type="pct"/>
          </w:tcPr>
          <w:p w14:paraId="33D2A9CA" w14:textId="77777777" w:rsidR="001D515D" w:rsidRPr="000C0BFB" w:rsidRDefault="001D515D" w:rsidP="00247F3E">
            <w:pPr>
              <w:pStyle w:val="phtablecellleft"/>
            </w:pPr>
            <w:r w:rsidRPr="000C0BFB">
              <w:t>Основной государственный регистрационный номер</w:t>
            </w:r>
          </w:p>
        </w:tc>
      </w:tr>
      <w:tr w:rsidR="001D515D" w:rsidRPr="00733D61" w14:paraId="6D4224E1" w14:textId="77777777" w:rsidTr="00F944C8">
        <w:trPr>
          <w:trHeight w:val="397"/>
        </w:trPr>
        <w:tc>
          <w:tcPr>
            <w:tcW w:w="1318" w:type="pct"/>
          </w:tcPr>
          <w:p w14:paraId="2F31C89F" w14:textId="77777777" w:rsidR="001D515D" w:rsidRPr="000C0BFB" w:rsidRDefault="001D515D" w:rsidP="00247F3E">
            <w:pPr>
              <w:pStyle w:val="phtablecellleft"/>
            </w:pPr>
            <w:r>
              <w:t>ОГРНИП</w:t>
            </w:r>
          </w:p>
        </w:tc>
        <w:tc>
          <w:tcPr>
            <w:tcW w:w="3682" w:type="pct"/>
          </w:tcPr>
          <w:p w14:paraId="23EA4412" w14:textId="77777777" w:rsidR="001D515D" w:rsidRPr="000C0BFB" w:rsidRDefault="001D515D" w:rsidP="00247F3E">
            <w:pPr>
              <w:pStyle w:val="phtablecellleft"/>
            </w:pPr>
            <w:r w:rsidRPr="004E6EBA">
              <w:t>Основной государственный регистрационный номер</w:t>
            </w:r>
            <w:r>
              <w:t xml:space="preserve"> индивидуального предпринимателя</w:t>
            </w:r>
          </w:p>
        </w:tc>
      </w:tr>
      <w:tr w:rsidR="001D515D" w:rsidRPr="00733D61" w14:paraId="1C532AF4" w14:textId="77777777" w:rsidTr="00F944C8">
        <w:trPr>
          <w:trHeight w:val="397"/>
        </w:trPr>
        <w:tc>
          <w:tcPr>
            <w:tcW w:w="1318" w:type="pct"/>
          </w:tcPr>
          <w:p w14:paraId="1D8DAA60" w14:textId="77777777" w:rsidR="001D515D" w:rsidRDefault="001D515D" w:rsidP="00247F3E">
            <w:pPr>
              <w:pStyle w:val="phtablecellleft"/>
            </w:pPr>
            <w:r>
              <w:t>ОКАТО</w:t>
            </w:r>
          </w:p>
        </w:tc>
        <w:tc>
          <w:tcPr>
            <w:tcW w:w="3682" w:type="pct"/>
          </w:tcPr>
          <w:p w14:paraId="5ECDE83C" w14:textId="77777777" w:rsidR="001D515D" w:rsidRPr="000C0BFB" w:rsidRDefault="001D515D" w:rsidP="00247F3E">
            <w:pPr>
              <w:pStyle w:val="phtablecellleft"/>
            </w:pPr>
            <w:r w:rsidRPr="00370A08">
              <w:t>Общероссийский классификатор объектов административно-территориального деления</w:t>
            </w:r>
          </w:p>
        </w:tc>
      </w:tr>
      <w:tr w:rsidR="001D515D" w:rsidRPr="00733D61" w14:paraId="7DE08066" w14:textId="77777777" w:rsidTr="00F944C8">
        <w:trPr>
          <w:trHeight w:val="397"/>
        </w:trPr>
        <w:tc>
          <w:tcPr>
            <w:tcW w:w="1318" w:type="pct"/>
          </w:tcPr>
          <w:p w14:paraId="3DA38E5C" w14:textId="77777777" w:rsidR="001D515D" w:rsidRDefault="001D515D" w:rsidP="00247F3E">
            <w:pPr>
              <w:pStyle w:val="phtablecellleft"/>
            </w:pPr>
            <w:r w:rsidRPr="00C006EB">
              <w:rPr>
                <w:color w:val="000000" w:themeColor="text1"/>
              </w:rPr>
              <w:t>ОКПО</w:t>
            </w:r>
          </w:p>
        </w:tc>
        <w:tc>
          <w:tcPr>
            <w:tcW w:w="3682" w:type="pct"/>
          </w:tcPr>
          <w:p w14:paraId="46993058" w14:textId="77777777" w:rsidR="001D515D" w:rsidRPr="000C0BFB" w:rsidRDefault="001D515D" w:rsidP="00247F3E">
            <w:pPr>
              <w:pStyle w:val="phtablecellleft"/>
            </w:pPr>
            <w:r w:rsidRPr="00C006EB">
              <w:rPr>
                <w:color w:val="000000" w:themeColor="text1"/>
              </w:rPr>
              <w:t>Общероссийский классификатор предприятий и организаций</w:t>
            </w:r>
          </w:p>
        </w:tc>
      </w:tr>
      <w:tr w:rsidR="001D515D" w:rsidRPr="00733D61" w14:paraId="6697A63A" w14:textId="77777777" w:rsidTr="00F944C8">
        <w:trPr>
          <w:trHeight w:val="397"/>
        </w:trPr>
        <w:tc>
          <w:tcPr>
            <w:tcW w:w="1318" w:type="pct"/>
          </w:tcPr>
          <w:p w14:paraId="28AAC07E" w14:textId="77777777" w:rsidR="001D515D" w:rsidRDefault="001D515D" w:rsidP="00247F3E">
            <w:pPr>
              <w:pStyle w:val="phtablecellleft"/>
            </w:pPr>
            <w:r w:rsidRPr="00C006EB">
              <w:rPr>
                <w:color w:val="000000" w:themeColor="text1"/>
              </w:rPr>
              <w:t>ОМС</w:t>
            </w:r>
          </w:p>
        </w:tc>
        <w:tc>
          <w:tcPr>
            <w:tcW w:w="3682" w:type="pct"/>
          </w:tcPr>
          <w:p w14:paraId="39A769EE" w14:textId="77777777" w:rsidR="001D515D" w:rsidRPr="000C0BFB" w:rsidRDefault="001D515D" w:rsidP="00247F3E">
            <w:pPr>
              <w:pStyle w:val="phtablecellleft"/>
            </w:pPr>
            <w:r w:rsidRPr="00C006EB">
              <w:rPr>
                <w:color w:val="000000" w:themeColor="text1"/>
              </w:rPr>
              <w:t>Обязательное медицинское страхование</w:t>
            </w:r>
          </w:p>
        </w:tc>
      </w:tr>
      <w:tr w:rsidR="001D515D" w:rsidRPr="00733D61" w14:paraId="72A5D9CA" w14:textId="77777777" w:rsidTr="00247F3E">
        <w:trPr>
          <w:trHeight w:val="397"/>
        </w:trPr>
        <w:tc>
          <w:tcPr>
            <w:tcW w:w="1318" w:type="pct"/>
          </w:tcPr>
          <w:p w14:paraId="62D0E5F2" w14:textId="77777777" w:rsidR="001D515D" w:rsidRPr="000C0BFB" w:rsidRDefault="001D515D" w:rsidP="00247F3E">
            <w:pPr>
              <w:pStyle w:val="phtablecellleft"/>
            </w:pPr>
            <w:r>
              <w:t>РФ</w:t>
            </w:r>
          </w:p>
        </w:tc>
        <w:tc>
          <w:tcPr>
            <w:tcW w:w="3682" w:type="pct"/>
          </w:tcPr>
          <w:p w14:paraId="03125DD1" w14:textId="77777777" w:rsidR="001D515D" w:rsidRPr="000C0BFB" w:rsidRDefault="001D515D" w:rsidP="00247F3E">
            <w:pPr>
              <w:pStyle w:val="phtablecellleft"/>
            </w:pPr>
            <w:r>
              <w:t>Российская Федерация</w:t>
            </w:r>
          </w:p>
        </w:tc>
      </w:tr>
      <w:tr w:rsidR="001D515D" w:rsidRPr="00733D61" w14:paraId="0854B29B" w14:textId="77777777" w:rsidTr="00F944C8">
        <w:trPr>
          <w:trHeight w:val="397"/>
        </w:trPr>
        <w:tc>
          <w:tcPr>
            <w:tcW w:w="1318" w:type="pct"/>
          </w:tcPr>
          <w:p w14:paraId="5FA1036F" w14:textId="77777777" w:rsidR="001D515D" w:rsidRPr="000C0BFB" w:rsidRDefault="001D515D" w:rsidP="00247F3E">
            <w:pPr>
              <w:pStyle w:val="phtablecellleft"/>
            </w:pPr>
            <w:r w:rsidRPr="000C0BFB">
              <w:t>РЭМД</w:t>
            </w:r>
          </w:p>
        </w:tc>
        <w:tc>
          <w:tcPr>
            <w:tcW w:w="3682" w:type="pct"/>
          </w:tcPr>
          <w:p w14:paraId="3F0D9D34" w14:textId="77777777" w:rsidR="001D515D" w:rsidRPr="000C0BFB" w:rsidRDefault="001D515D" w:rsidP="00247F3E">
            <w:pPr>
              <w:pStyle w:val="phtablecellleft"/>
            </w:pPr>
            <w:r w:rsidRPr="000C0BFB">
              <w:t xml:space="preserve">Подсистема «Федеральный реестр электронных медицинских документов» единой государственной информационной системы в сфере здравоохранения </w:t>
            </w:r>
          </w:p>
        </w:tc>
      </w:tr>
      <w:tr w:rsidR="001D515D" w:rsidRPr="00733D61" w14:paraId="7310156E" w14:textId="77777777" w:rsidTr="00F944C8">
        <w:trPr>
          <w:trHeight w:val="397"/>
        </w:trPr>
        <w:tc>
          <w:tcPr>
            <w:tcW w:w="1318" w:type="pct"/>
          </w:tcPr>
          <w:p w14:paraId="34548833" w14:textId="77777777" w:rsidR="001D515D" w:rsidRPr="000C0BFB" w:rsidRDefault="001D515D" w:rsidP="00247F3E">
            <w:pPr>
              <w:pStyle w:val="phtablecellleft"/>
            </w:pPr>
            <w:r w:rsidRPr="000C0BFB">
              <w:t>СНИЛС</w:t>
            </w:r>
          </w:p>
        </w:tc>
        <w:tc>
          <w:tcPr>
            <w:tcW w:w="3682" w:type="pct"/>
          </w:tcPr>
          <w:p w14:paraId="29F9E698" w14:textId="77777777" w:rsidR="001D515D" w:rsidRPr="000C0BFB" w:rsidRDefault="001D515D" w:rsidP="00247F3E">
            <w:pPr>
              <w:pStyle w:val="phtablecellleft"/>
            </w:pPr>
            <w:r w:rsidRPr="00EA5CA6">
              <w:t>Страховой номер индивидуального лицевого сч</w:t>
            </w:r>
            <w:r>
              <w:t>е</w:t>
            </w:r>
            <w:r w:rsidRPr="00EA5CA6">
              <w:t>та</w:t>
            </w:r>
          </w:p>
        </w:tc>
      </w:tr>
      <w:tr w:rsidR="001D515D" w:rsidRPr="00733D61" w14:paraId="4FABB98C" w14:textId="77777777" w:rsidTr="00F944C8">
        <w:trPr>
          <w:trHeight w:val="397"/>
        </w:trPr>
        <w:tc>
          <w:tcPr>
            <w:tcW w:w="1318" w:type="pct"/>
          </w:tcPr>
          <w:p w14:paraId="4B13105A" w14:textId="77777777" w:rsidR="001D515D" w:rsidRPr="000C0BFB" w:rsidRDefault="001D515D" w:rsidP="00247F3E">
            <w:pPr>
              <w:pStyle w:val="phtablecellleft"/>
            </w:pPr>
            <w:r w:rsidRPr="000C0BFB">
              <w:t>СЭМД</w:t>
            </w:r>
          </w:p>
        </w:tc>
        <w:tc>
          <w:tcPr>
            <w:tcW w:w="3682" w:type="pct"/>
          </w:tcPr>
          <w:p w14:paraId="35671C0C" w14:textId="77777777" w:rsidR="001D515D" w:rsidRPr="000C0BFB" w:rsidRDefault="001D515D" w:rsidP="00247F3E">
            <w:pPr>
              <w:pStyle w:val="phtablecellleft"/>
            </w:pPr>
            <w:r w:rsidRPr="000C0BFB">
              <w:t>Структурированный электронный медицинский документ</w:t>
            </w:r>
          </w:p>
        </w:tc>
      </w:tr>
      <w:tr w:rsidR="001D515D" w:rsidRPr="00733D61" w14:paraId="07B61BE4" w14:textId="77777777" w:rsidTr="00F944C8">
        <w:trPr>
          <w:trHeight w:val="397"/>
        </w:trPr>
        <w:tc>
          <w:tcPr>
            <w:tcW w:w="1318" w:type="pct"/>
          </w:tcPr>
          <w:p w14:paraId="09FA0AC0" w14:textId="77777777" w:rsidR="001D515D" w:rsidRPr="000C0BFB" w:rsidRDefault="001D515D" w:rsidP="00247F3E">
            <w:pPr>
              <w:pStyle w:val="phtablecellleft"/>
            </w:pPr>
            <w:r w:rsidRPr="000C0BFB">
              <w:t>ФИО</w:t>
            </w:r>
          </w:p>
        </w:tc>
        <w:tc>
          <w:tcPr>
            <w:tcW w:w="3682" w:type="pct"/>
          </w:tcPr>
          <w:p w14:paraId="587B27E3" w14:textId="77777777" w:rsidR="001D515D" w:rsidRPr="000C0BFB" w:rsidRDefault="001D515D" w:rsidP="00247F3E">
            <w:pPr>
              <w:pStyle w:val="phtablecellleft"/>
            </w:pPr>
            <w:r>
              <w:t>Фамилия, имя, отчество</w:t>
            </w:r>
          </w:p>
        </w:tc>
      </w:tr>
      <w:tr w:rsidR="001D515D" w:rsidRPr="00733D61" w14:paraId="39380C7C" w14:textId="77777777" w:rsidTr="00F944C8">
        <w:trPr>
          <w:trHeight w:val="397"/>
        </w:trPr>
        <w:tc>
          <w:tcPr>
            <w:tcW w:w="1318" w:type="pct"/>
          </w:tcPr>
          <w:p w14:paraId="7058A6EF" w14:textId="77777777" w:rsidR="001D515D" w:rsidRPr="000C0BFB" w:rsidRDefault="001D515D" w:rsidP="00247F3E">
            <w:pPr>
              <w:pStyle w:val="phtablecellleft"/>
            </w:pPr>
            <w:r w:rsidRPr="000C0BFB">
              <w:t>ФРНСИ</w:t>
            </w:r>
          </w:p>
        </w:tc>
        <w:tc>
          <w:tcPr>
            <w:tcW w:w="3682" w:type="pct"/>
          </w:tcPr>
          <w:p w14:paraId="14090601" w14:textId="77777777" w:rsidR="001D515D" w:rsidRPr="000C0BFB" w:rsidRDefault="001D515D" w:rsidP="00247F3E">
            <w:pPr>
              <w:pStyle w:val="phtablecellleft"/>
            </w:pPr>
            <w:r w:rsidRPr="000C0BFB">
              <w:t>Федеральный реестр нормативно-справочной информации в сфере здравоохранения</w:t>
            </w:r>
          </w:p>
        </w:tc>
      </w:tr>
      <w:tr w:rsidR="001D515D" w:rsidRPr="00733D61" w14:paraId="1115C760" w14:textId="77777777" w:rsidTr="00F944C8">
        <w:trPr>
          <w:trHeight w:val="397"/>
        </w:trPr>
        <w:tc>
          <w:tcPr>
            <w:tcW w:w="1318" w:type="pct"/>
          </w:tcPr>
          <w:p w14:paraId="3643CCC3" w14:textId="77777777" w:rsidR="001D515D" w:rsidRPr="00EA5CA6" w:rsidRDefault="001D515D" w:rsidP="00247F3E">
            <w:pPr>
              <w:pStyle w:val="phtablecellleft"/>
            </w:pPr>
            <w:r w:rsidRPr="00EA5CA6">
              <w:t>ЭМД</w:t>
            </w:r>
          </w:p>
        </w:tc>
        <w:tc>
          <w:tcPr>
            <w:tcW w:w="3682" w:type="pct"/>
          </w:tcPr>
          <w:p w14:paraId="621314E7" w14:textId="77777777" w:rsidR="001D515D" w:rsidRPr="00703B09" w:rsidRDefault="001D515D" w:rsidP="00247F3E">
            <w:pPr>
              <w:pStyle w:val="phtablecellleft"/>
            </w:pPr>
            <w:r>
              <w:t>Э</w:t>
            </w:r>
            <w:r w:rsidRPr="000C0BFB">
              <w:t>лектронный медицинский документ</w:t>
            </w:r>
          </w:p>
        </w:tc>
      </w:tr>
      <w:tr w:rsidR="001D515D" w:rsidRPr="00733D61" w14:paraId="7E6405D1" w14:textId="77777777" w:rsidTr="00F944C8">
        <w:trPr>
          <w:trHeight w:val="397"/>
        </w:trPr>
        <w:tc>
          <w:tcPr>
            <w:tcW w:w="1318" w:type="pct"/>
          </w:tcPr>
          <w:p w14:paraId="0B8E5F1B" w14:textId="77777777" w:rsidR="001D515D" w:rsidRPr="00EA5CA6" w:rsidRDefault="001D515D" w:rsidP="00247F3E">
            <w:pPr>
              <w:pStyle w:val="phtablecellleft"/>
            </w:pPr>
            <w:r w:rsidRPr="00EA5CA6">
              <w:t>ЭП</w:t>
            </w:r>
          </w:p>
        </w:tc>
        <w:tc>
          <w:tcPr>
            <w:tcW w:w="3682" w:type="pct"/>
          </w:tcPr>
          <w:p w14:paraId="6FE34F3F" w14:textId="77777777" w:rsidR="001D515D" w:rsidRPr="00703B09" w:rsidRDefault="001D515D" w:rsidP="00247F3E">
            <w:pPr>
              <w:pStyle w:val="phtablecellleft"/>
            </w:pPr>
            <w:r w:rsidRPr="00703B09">
              <w:t>Электронная подпись</w:t>
            </w:r>
          </w:p>
        </w:tc>
      </w:tr>
    </w:tbl>
    <w:p w14:paraId="5E400C59" w14:textId="77777777" w:rsidR="00D51EFA" w:rsidRPr="00733D61" w:rsidRDefault="002B457C" w:rsidP="00FA6D7E">
      <w:pPr>
        <w:pStyle w:val="10"/>
      </w:pPr>
      <w:bookmarkStart w:id="3" w:name="_Toc256000001"/>
      <w:bookmarkStart w:id="4" w:name="scroll-bookmark-3"/>
      <w:bookmarkStart w:id="5" w:name="_Toc175319812"/>
      <w:r w:rsidRPr="00733D61">
        <w:lastRenderedPageBreak/>
        <w:t>Введение</w:t>
      </w:r>
      <w:bookmarkEnd w:id="3"/>
      <w:bookmarkEnd w:id="4"/>
      <w:bookmarkEnd w:id="5"/>
    </w:p>
    <w:p w14:paraId="5A26A20D" w14:textId="77777777" w:rsidR="00E44D5B" w:rsidRDefault="00E44D5B" w:rsidP="00E44D5B">
      <w:pPr>
        <w:pStyle w:val="phlistitemizedtitle"/>
      </w:pPr>
      <w:r w:rsidRPr="00254B72">
        <w:t xml:space="preserve">Настоящий документ представляет собой руководство администратора </w:t>
      </w:r>
      <w:r>
        <w:t xml:space="preserve">Системы в части формирования и отправки в подсистему «Федеральный реестр электронных медицинских документов» Единой </w:t>
      </w:r>
      <w:r w:rsidRPr="00E44D5B">
        <w:t>государственной</w:t>
      </w:r>
      <w:r>
        <w:t xml:space="preserve"> информационной системы здравоохранения (далее – РЭМД) следующих </w:t>
      </w:r>
      <w:r>
        <w:rPr>
          <w:rFonts w:eastAsia="PT Astra Serif"/>
          <w:color w:val="000000" w:themeColor="text1"/>
        </w:rPr>
        <w:t>структурированных электронных медицинских документов (далее – СЭМД):</w:t>
      </w:r>
    </w:p>
    <w:p w14:paraId="17239FE5" w14:textId="77777777" w:rsidR="00F944C8" w:rsidRPr="00733D61" w:rsidRDefault="00E44D5B" w:rsidP="00E44D5B">
      <w:pPr>
        <w:pStyle w:val="phlistitemized1"/>
      </w:pPr>
      <w:r w:rsidRPr="00733D61">
        <w:t xml:space="preserve"> </w:t>
      </w:r>
      <w:r w:rsidR="00773E05" w:rsidRPr="00733D61">
        <w:t>«</w:t>
      </w:r>
      <w:r w:rsidR="00F944C8" w:rsidRPr="00733D61">
        <w:t>Справка о постановке на учет по беременности»;</w:t>
      </w:r>
    </w:p>
    <w:p w14:paraId="4CB9DF7E" w14:textId="77777777" w:rsidR="00F944C8" w:rsidRPr="00733D61" w:rsidRDefault="00F944C8" w:rsidP="00F944C8">
      <w:pPr>
        <w:pStyle w:val="phlistitemized1"/>
      </w:pPr>
      <w:r w:rsidRPr="00733D61">
        <w:t>«Заключение лечебного учреждения о нуждаемости престарелого гражданина в постоянном постороннем уходе»;</w:t>
      </w:r>
    </w:p>
    <w:p w14:paraId="11BFD3AC" w14:textId="77777777" w:rsidR="00F944C8" w:rsidRPr="00733D61" w:rsidRDefault="00F944C8" w:rsidP="00F944C8">
      <w:pPr>
        <w:pStyle w:val="phlistitemized1"/>
      </w:pPr>
      <w:r w:rsidRPr="00733D61">
        <w:t>«Медицинское заключение о принадлежности несовершеннолетнего к медицинской группе для занятий физической культурой»;</w:t>
      </w:r>
    </w:p>
    <w:p w14:paraId="07281A5F" w14:textId="77777777" w:rsidR="00D51EFA" w:rsidRPr="00733D61" w:rsidRDefault="00F944C8" w:rsidP="00F944C8">
      <w:pPr>
        <w:pStyle w:val="phlistitemized1"/>
      </w:pPr>
      <w:r w:rsidRPr="00733D61">
        <w:t>«Медицинское заключение об отсутствии противопоказаний к занятию определенными видами спорта»</w:t>
      </w:r>
      <w:r w:rsidR="00D07B74" w:rsidRPr="00733D61">
        <w:t>.</w:t>
      </w:r>
    </w:p>
    <w:p w14:paraId="28885A6C" w14:textId="77777777" w:rsidR="00500B9C" w:rsidRDefault="00773E05" w:rsidP="00773E05">
      <w:pPr>
        <w:pStyle w:val="10"/>
      </w:pPr>
      <w:bookmarkStart w:id="6" w:name="_Toc175319813"/>
      <w:r w:rsidRPr="00733D61">
        <w:lastRenderedPageBreak/>
        <w:t>СЭМД «</w:t>
      </w:r>
      <w:r w:rsidR="00F944C8" w:rsidRPr="00733D61">
        <w:t>Справка о постановке на учет по беременности</w:t>
      </w:r>
      <w:r w:rsidRPr="00733D61">
        <w:t>»</w:t>
      </w:r>
      <w:bookmarkEnd w:id="6"/>
    </w:p>
    <w:p w14:paraId="1201A5A6" w14:textId="77777777" w:rsidR="004E3B8D" w:rsidRPr="004E3B8D" w:rsidRDefault="004E3B8D" w:rsidP="004E3B8D">
      <w:pPr>
        <w:pStyle w:val="phnormal"/>
      </w:pPr>
      <w:r w:rsidRPr="004E3B8D">
        <w:t xml:space="preserve">СЭМД </w:t>
      </w:r>
      <w:r>
        <w:t>«</w:t>
      </w:r>
      <w:r w:rsidRPr="004E3B8D">
        <w:t>Справка о постановке на учет по беременности</w:t>
      </w:r>
      <w:r>
        <w:t>»</w:t>
      </w:r>
      <w:r w:rsidRPr="004E3B8D">
        <w:t xml:space="preserve"> предназначен для передачи информации, связанной с постановкой беременных на учет в медицинских организациях.</w:t>
      </w:r>
    </w:p>
    <w:p w14:paraId="643C7E8F" w14:textId="77777777" w:rsidR="00500B9C" w:rsidRPr="00733D61" w:rsidRDefault="00500B9C" w:rsidP="00500B9C">
      <w:pPr>
        <w:pStyle w:val="2"/>
      </w:pPr>
      <w:bookmarkStart w:id="7" w:name="scroll-bookmark-4"/>
      <w:bookmarkStart w:id="8" w:name="_Toc175319814"/>
      <w:r w:rsidRPr="00733D61">
        <w:t>Формирование СЭМД</w:t>
      </w:r>
      <w:bookmarkEnd w:id="7"/>
      <w:bookmarkEnd w:id="8"/>
    </w:p>
    <w:p w14:paraId="7FD0290F" w14:textId="77777777" w:rsidR="00500B9C" w:rsidRPr="00733D61" w:rsidRDefault="00500B9C" w:rsidP="00237BA1">
      <w:pPr>
        <w:pStyle w:val="phlistitemizedtitle"/>
      </w:pPr>
      <w:r w:rsidRPr="00733D61">
        <w:t>СЭМД</w:t>
      </w:r>
      <w:r w:rsidR="00733D61" w:rsidRPr="00733D61">
        <w:t xml:space="preserve"> «</w:t>
      </w:r>
      <w:r w:rsidRPr="00733D61">
        <w:t>Справка о постановке на учет по беременности</w:t>
      </w:r>
      <w:r w:rsidR="00733D61" w:rsidRPr="00733D61">
        <w:t>»</w:t>
      </w:r>
      <w:r w:rsidRPr="00733D61">
        <w:t xml:space="preserve"> формируется на основании оказанного пациентке при</w:t>
      </w:r>
      <w:r w:rsidR="00FC7994">
        <w:t>е</w:t>
      </w:r>
      <w:r w:rsidRPr="00733D61">
        <w:t>ма,</w:t>
      </w:r>
      <w:r w:rsidR="00733D61" w:rsidRPr="00733D61">
        <w:t xml:space="preserve"> </w:t>
      </w:r>
      <w:r w:rsidRPr="00733D61">
        <w:t xml:space="preserve">в рамках которого </w:t>
      </w:r>
      <w:r w:rsidR="00733D61">
        <w:t>отображается</w:t>
      </w:r>
      <w:r w:rsidRPr="00733D61">
        <w:t xml:space="preserve"> справка о постановке на учет по беременности, и только если:</w:t>
      </w:r>
    </w:p>
    <w:p w14:paraId="6FC420FA" w14:textId="77777777" w:rsidR="00500B9C" w:rsidRPr="00733D61" w:rsidRDefault="00500B9C" w:rsidP="00237BA1">
      <w:pPr>
        <w:pStyle w:val="phlistitemized1"/>
      </w:pPr>
      <w:r w:rsidRPr="00733D61">
        <w:t>при оказании при</w:t>
      </w:r>
      <w:r w:rsidR="00FC7994">
        <w:t>е</w:t>
      </w:r>
      <w:r w:rsidRPr="00733D61">
        <w:t xml:space="preserve">ма заполнено поле </w:t>
      </w:r>
      <w:r w:rsidR="00733D61" w:rsidRPr="00733D61">
        <w:t>«</w:t>
      </w:r>
      <w:r w:rsidRPr="00733D61">
        <w:t>Заключение по справке о постановке на уч</w:t>
      </w:r>
      <w:r w:rsidR="00FC7994">
        <w:t>е</w:t>
      </w:r>
      <w:r w:rsidRPr="00733D61">
        <w:t>т по беременности</w:t>
      </w:r>
      <w:r w:rsidR="00733D61" w:rsidRPr="00733D61">
        <w:t>»</w:t>
      </w:r>
      <w:r w:rsidRPr="00733D61">
        <w:t>;</w:t>
      </w:r>
    </w:p>
    <w:p w14:paraId="523212D3" w14:textId="31B45215" w:rsidR="00500B9C" w:rsidRPr="00733D61" w:rsidRDefault="00500B9C" w:rsidP="00237BA1">
      <w:pPr>
        <w:pStyle w:val="phlistitemized1"/>
      </w:pPr>
      <w:r w:rsidRPr="00733D61">
        <w:t>пациентка постановлена на учет по беременности</w:t>
      </w:r>
      <w:r w:rsidR="004A5A82">
        <w:t>, т.е. на нее заведена индивидуальная медицинская карта беременной и родильницы (ИКБР)</w:t>
      </w:r>
    </w:p>
    <w:p w14:paraId="063DC495" w14:textId="77777777" w:rsidR="00500B9C" w:rsidRPr="00733D61" w:rsidRDefault="00500B9C" w:rsidP="00237BA1">
      <w:pPr>
        <w:pStyle w:val="phlistitemizedtitle"/>
      </w:pPr>
      <w:r w:rsidRPr="00733D61">
        <w:t xml:space="preserve">Чтобы сформировать СЭМД </w:t>
      </w:r>
      <w:r w:rsidR="00733D61" w:rsidRPr="00733D61">
        <w:t>«</w:t>
      </w:r>
      <w:r w:rsidRPr="00733D61">
        <w:t>Справка о постановке на учет по беременности</w:t>
      </w:r>
      <w:r w:rsidR="00733D61" w:rsidRPr="00733D61">
        <w:t>»</w:t>
      </w:r>
      <w:r w:rsidRPr="00733D61">
        <w:t>, выполните следующие действия:</w:t>
      </w:r>
    </w:p>
    <w:p w14:paraId="0AAB3D42" w14:textId="77777777" w:rsidR="00500B9C" w:rsidRPr="00733D61" w:rsidRDefault="00500B9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 Откроется основное рабочее место врача</w:t>
      </w:r>
      <w:r w:rsidR="00957B55">
        <w:t xml:space="preserve"> (</w:t>
      </w:r>
      <w:r w:rsidR="00957B55">
        <w:fldChar w:fldCharType="begin"/>
      </w:r>
      <w:r w:rsidR="00957B55">
        <w:instrText xml:space="preserve"> REF _Ref175155111 \h </w:instrText>
      </w:r>
      <w:r w:rsidR="00957B55">
        <w:fldChar w:fldCharType="separate"/>
      </w:r>
      <w:r w:rsidR="00DF05AE">
        <w:t>Рисунок </w:t>
      </w:r>
      <w:r w:rsidR="00DF05AE">
        <w:rPr>
          <w:noProof/>
        </w:rPr>
        <w:t>1</w:t>
      </w:r>
      <w:r w:rsidR="00957B55">
        <w:fldChar w:fldCharType="end"/>
      </w:r>
      <w:r w:rsidR="00957B55">
        <w:t>)</w:t>
      </w:r>
      <w:r w:rsidRPr="00733D61">
        <w:t>;</w:t>
      </w:r>
    </w:p>
    <w:p w14:paraId="6659B822" w14:textId="77777777" w:rsidR="00500B9C" w:rsidRPr="00733D61" w:rsidRDefault="006C5BCF" w:rsidP="00A64520">
      <w:pPr>
        <w:pStyle w:val="phfigure"/>
      </w:pPr>
      <w:r>
        <w:rPr>
          <w:noProof/>
        </w:rPr>
        <w:drawing>
          <wp:inline distT="0" distB="0" distL="0" distR="0" wp14:anchorId="483C4979" wp14:editId="4BDB7CC0">
            <wp:extent cx="6475730" cy="1047640"/>
            <wp:effectExtent l="19050" t="19050" r="20320" b="196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koronova\Pictures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047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F9E22C" w14:textId="77777777" w:rsidR="0004604B" w:rsidRDefault="001C04A2" w:rsidP="00A64520">
      <w:pPr>
        <w:pStyle w:val="phfiguretitle"/>
      </w:pPr>
      <w:bookmarkStart w:id="9" w:name="_Ref175155111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1</w:t>
      </w:r>
      <w:r w:rsidR="00500B9C" w:rsidRPr="00733D61">
        <w:fldChar w:fldCharType="end"/>
      </w:r>
      <w:bookmarkEnd w:id="9"/>
      <w:r w:rsidR="004B2AF1" w:rsidRPr="004B2AF1">
        <w:t xml:space="preserve"> – </w:t>
      </w:r>
      <w:r w:rsidR="000376ED">
        <w:t>О</w:t>
      </w:r>
      <w:r w:rsidR="000376ED" w:rsidRPr="00733D61">
        <w:t>сновное рабочее место врача</w:t>
      </w:r>
    </w:p>
    <w:p w14:paraId="7F666216" w14:textId="0A599229" w:rsidR="00500B9C" w:rsidRPr="00733D61" w:rsidRDefault="00500B9C" w:rsidP="00237BA1">
      <w:pPr>
        <w:pStyle w:val="phlistitemized1"/>
      </w:pPr>
      <w:r w:rsidRPr="00733D61">
        <w:t>выберите в дневнике назначенный пациентке при</w:t>
      </w:r>
      <w:r w:rsidR="00FC7994">
        <w:t>е</w:t>
      </w:r>
      <w:r w:rsidRPr="00733D61">
        <w:t xml:space="preserve">м, в рамках которого </w:t>
      </w:r>
      <w:r w:rsidR="004A5A82">
        <w:t>выдается</w:t>
      </w:r>
      <w:r w:rsidRPr="00733D61">
        <w:t xml:space="preserve"> справка о постановке на учет по беременности, и</w:t>
      </w:r>
      <w:r w:rsidR="00733D61" w:rsidRPr="00733D61">
        <w:t xml:space="preserve"> </w:t>
      </w:r>
      <w:r w:rsidRPr="00733D61">
        <w:t xml:space="preserve">нажмите на ссылку </w:t>
      </w:r>
      <w:r w:rsidR="00733D61" w:rsidRPr="00733D61">
        <w:t>«</w:t>
      </w:r>
      <w:r w:rsidRPr="00733D61">
        <w:t>Оказать</w:t>
      </w:r>
      <w:r w:rsidR="00733D61" w:rsidRPr="00733D61">
        <w:t>»</w:t>
      </w:r>
      <w:r w:rsidRPr="00733D61">
        <w:t>. Откроется окно оказанного при</w:t>
      </w:r>
      <w:r w:rsidR="00FC7994">
        <w:t>е</w:t>
      </w:r>
      <w:r w:rsidRPr="00733D61">
        <w:t>ма</w:t>
      </w:r>
      <w:r w:rsidR="00957B55">
        <w:t xml:space="preserve"> (</w:t>
      </w:r>
      <w:r w:rsidR="00957B55">
        <w:fldChar w:fldCharType="begin"/>
      </w:r>
      <w:r w:rsidR="00957B55">
        <w:instrText xml:space="preserve"> REF _Ref175155148 \h </w:instrText>
      </w:r>
      <w:r w:rsidR="00957B55">
        <w:fldChar w:fldCharType="separate"/>
      </w:r>
      <w:r w:rsidR="00DF05AE">
        <w:t>Рисунок </w:t>
      </w:r>
      <w:r w:rsidR="00DF05AE">
        <w:rPr>
          <w:noProof/>
        </w:rPr>
        <w:t>2</w:t>
      </w:r>
      <w:r w:rsidR="00957B55">
        <w:fldChar w:fldCharType="end"/>
      </w:r>
      <w:r w:rsidR="00957B55">
        <w:t>)</w:t>
      </w:r>
      <w:r w:rsidRPr="00733D61">
        <w:t>;</w:t>
      </w:r>
    </w:p>
    <w:p w14:paraId="15CDD75D" w14:textId="77777777" w:rsidR="00500B9C" w:rsidRPr="00733D61" w:rsidRDefault="006C5BCF" w:rsidP="00B53B70">
      <w:pPr>
        <w:pStyle w:val="phfigure"/>
      </w:pPr>
      <w:r>
        <w:rPr>
          <w:noProof/>
        </w:rPr>
        <w:lastRenderedPageBreak/>
        <w:drawing>
          <wp:inline distT="0" distB="0" distL="0" distR="0" wp14:anchorId="3E4DAAC4" wp14:editId="449CF2F3">
            <wp:extent cx="6219825" cy="3390741"/>
            <wp:effectExtent l="19050" t="19050" r="9525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.koronova\Pictures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553" cy="3405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BB785" w14:textId="77777777" w:rsidR="0004604B" w:rsidRDefault="001C04A2" w:rsidP="00A64520">
      <w:pPr>
        <w:pStyle w:val="phfiguretitle"/>
      </w:pPr>
      <w:bookmarkStart w:id="10" w:name="_Ref175155148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2</w:t>
      </w:r>
      <w:r w:rsidR="00500B9C" w:rsidRPr="00733D61">
        <w:fldChar w:fldCharType="end"/>
      </w:r>
      <w:bookmarkEnd w:id="10"/>
      <w:r w:rsidR="004B2AF1" w:rsidRPr="004B2AF1">
        <w:t xml:space="preserve"> – </w:t>
      </w:r>
      <w:r w:rsidR="00500B9C" w:rsidRPr="00733D61">
        <w:t>Окно оказанного при</w:t>
      </w:r>
      <w:r w:rsidR="00430EE4">
        <w:t>е</w:t>
      </w:r>
      <w:r w:rsidR="00500B9C" w:rsidRPr="00733D61">
        <w:t>ма</w:t>
      </w:r>
    </w:p>
    <w:p w14:paraId="664C2DA6" w14:textId="77777777" w:rsidR="00500B9C" w:rsidRPr="00733D61" w:rsidRDefault="00500B9C" w:rsidP="00237BA1">
      <w:pPr>
        <w:pStyle w:val="phlistitemized1"/>
      </w:pPr>
      <w:r w:rsidRPr="00733D61">
        <w:t>заполните все обязательные (выделенные цветом) поля в окне оказания при</w:t>
      </w:r>
      <w:r w:rsidR="00FC7994">
        <w:t>е</w:t>
      </w:r>
      <w:r w:rsidRPr="00733D61">
        <w:t>ма. Также заполните следующие поля для формирования СЭМД:</w:t>
      </w:r>
    </w:p>
    <w:p w14:paraId="13802C53" w14:textId="77777777" w:rsidR="00500B9C" w:rsidRPr="00733D61" w:rsidRDefault="00500B9C" w:rsidP="004B2AF1">
      <w:pPr>
        <w:pStyle w:val="phlistitemized2"/>
      </w:pPr>
      <w:r w:rsidRPr="00733D61">
        <w:t>поля, данные из которых в обязательном порядке должны быть включены в СЭМД:</w:t>
      </w:r>
    </w:p>
    <w:p w14:paraId="373118A9" w14:textId="7EA7E2B4" w:rsidR="00500B9C" w:rsidRPr="00733D61" w:rsidRDefault="00733D61" w:rsidP="00237BA1">
      <w:pPr>
        <w:pStyle w:val="phlistitemized3"/>
      </w:pPr>
      <w:r w:rsidRPr="00733D61">
        <w:t>«</w:t>
      </w:r>
      <w:r w:rsidR="00500B9C" w:rsidRPr="00733D61">
        <w:t>Заключение по справке о постановке на учет по беременности</w:t>
      </w:r>
      <w:r w:rsidRPr="00733D61">
        <w:t>»</w:t>
      </w:r>
      <w:r w:rsidR="004B2AF1" w:rsidRPr="004B2AF1">
        <w:t xml:space="preserve"> – </w:t>
      </w:r>
      <w:r w:rsidR="00500B9C" w:rsidRPr="00733D61">
        <w:t xml:space="preserve">укажите значение </w:t>
      </w:r>
      <w:r w:rsidRPr="00733D61">
        <w:t>«</w:t>
      </w:r>
      <w:r w:rsidR="00500B9C" w:rsidRPr="00733D61">
        <w:t>Поставлена на уч</w:t>
      </w:r>
      <w:r w:rsidR="00FC7994">
        <w:t>е</w:t>
      </w:r>
      <w:r w:rsidR="00500B9C" w:rsidRPr="00733D61">
        <w:t>т по беременности</w:t>
      </w:r>
      <w:r w:rsidRPr="00733D61">
        <w:t>»</w:t>
      </w:r>
      <w:r w:rsidR="00500B9C" w:rsidRPr="00733D61">
        <w:t>.</w:t>
      </w:r>
      <w:r w:rsidRPr="00733D61">
        <w:t xml:space="preserve"> </w:t>
      </w:r>
      <w:r w:rsidR="00500B9C" w:rsidRPr="00733D61">
        <w:t xml:space="preserve">Данное поле является обязательным для формирования СЭМД. Поле </w:t>
      </w:r>
      <w:r w:rsidR="004A5A82">
        <w:t>размещено на вкладке «Справка о постановке на учет по беременности»</w:t>
      </w:r>
      <w:r w:rsidR="00237BA1">
        <w:t>.</w:t>
      </w:r>
    </w:p>
    <w:p w14:paraId="718BE12F" w14:textId="77777777" w:rsidR="00500B9C" w:rsidRPr="00733D61" w:rsidRDefault="00500B9C" w:rsidP="004B2AF1">
      <w:pPr>
        <w:pStyle w:val="phlistitemized2"/>
      </w:pPr>
      <w:r w:rsidRPr="00733D61">
        <w:t>поля, данные из которых могут быть включены в СЭМД:</w:t>
      </w:r>
    </w:p>
    <w:p w14:paraId="1E4AC774" w14:textId="1A6D4D3F" w:rsidR="00500B9C" w:rsidRPr="00733D61" w:rsidRDefault="00733D61" w:rsidP="00237BA1">
      <w:pPr>
        <w:pStyle w:val="phlistitemized3"/>
      </w:pPr>
      <w:r w:rsidRPr="00733D61">
        <w:t>«</w:t>
      </w:r>
      <w:r w:rsidR="00500B9C" w:rsidRPr="00733D61">
        <w:t>Номер справки о постановке на учет по беременности</w:t>
      </w:r>
      <w:r w:rsidRPr="00733D61">
        <w:t>»</w:t>
      </w:r>
      <w:r w:rsidR="004B2AF1" w:rsidRPr="004B2AF1">
        <w:t xml:space="preserve"> – </w:t>
      </w:r>
      <w:r w:rsidR="00500B9C" w:rsidRPr="00733D61">
        <w:t>укажите номер выдаваемой справки</w:t>
      </w:r>
      <w:r w:rsidRPr="00733D61">
        <w:t xml:space="preserve"> </w:t>
      </w:r>
      <w:r w:rsidR="00500B9C" w:rsidRPr="00733D61">
        <w:t>о постановке на учет по беременности.</w:t>
      </w:r>
      <w:r w:rsidRPr="00733D61">
        <w:t xml:space="preserve"> </w:t>
      </w:r>
      <w:r w:rsidR="00500B9C" w:rsidRPr="00733D61">
        <w:t xml:space="preserve">Данное поле не является обязательным для формирования СЭМД и может быть не заполнено. </w:t>
      </w:r>
      <w:r w:rsidR="004A5A82" w:rsidRPr="00733D61">
        <w:t xml:space="preserve">Поле </w:t>
      </w:r>
      <w:r w:rsidR="004A5A82">
        <w:t>размещено на вкладке «Справка о постановке на учет по беременности»</w:t>
      </w:r>
      <w:r w:rsidR="004A5A82">
        <w:t>;</w:t>
      </w:r>
    </w:p>
    <w:p w14:paraId="35D27EE3" w14:textId="21E5D66A" w:rsidR="00500B9C" w:rsidRPr="00733D61" w:rsidRDefault="00733D61" w:rsidP="00237BA1">
      <w:pPr>
        <w:pStyle w:val="phlistitemized3"/>
      </w:pPr>
      <w:r w:rsidRPr="00733D61">
        <w:t>«</w:t>
      </w:r>
      <w:r w:rsidR="00500B9C" w:rsidRPr="00733D61">
        <w:t>Комментарий</w:t>
      </w:r>
      <w:r w:rsidRPr="00733D61">
        <w:t>»</w:t>
      </w:r>
      <w:r w:rsidR="004B2AF1" w:rsidRPr="004B2AF1">
        <w:t xml:space="preserve"> – </w:t>
      </w:r>
      <w:r w:rsidR="00500B9C" w:rsidRPr="00733D61">
        <w:t>комментарий врача, выдавшего заключение.</w:t>
      </w:r>
      <w:r w:rsidRPr="00733D61">
        <w:t xml:space="preserve"> </w:t>
      </w:r>
      <w:r w:rsidR="00500B9C" w:rsidRPr="00733D61">
        <w:t xml:space="preserve">Данное поле не является обязательным для формирования СЭМД и может быть не заполнено. </w:t>
      </w:r>
      <w:r w:rsidR="004A5A82" w:rsidRPr="00733D61">
        <w:t xml:space="preserve">Поле </w:t>
      </w:r>
      <w:r w:rsidR="004A5A82">
        <w:t>размещено на вкладке «Справка о постановке на учет по беременности».</w:t>
      </w:r>
    </w:p>
    <w:p w14:paraId="675AAAD2" w14:textId="77777777" w:rsidR="00500B9C" w:rsidRPr="00733D61" w:rsidRDefault="00500B9C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Применить</w:t>
      </w:r>
      <w:r w:rsidR="00733D61" w:rsidRPr="00733D61">
        <w:t>»</w:t>
      </w:r>
      <w:r w:rsidRPr="00733D61">
        <w:t xml:space="preserve"> для сохранения внесенных в при</w:t>
      </w:r>
      <w:r w:rsidR="00FC7994">
        <w:t>е</w:t>
      </w:r>
      <w:r w:rsidRPr="00733D61">
        <w:t>м данных;</w:t>
      </w:r>
    </w:p>
    <w:p w14:paraId="1C582AC2" w14:textId="77777777" w:rsidR="00500B9C" w:rsidRPr="00733D61" w:rsidRDefault="00500B9C" w:rsidP="00237BA1">
      <w:pPr>
        <w:pStyle w:val="phlistitemized1"/>
      </w:pPr>
      <w:r w:rsidRPr="00733D61">
        <w:lastRenderedPageBreak/>
        <w:t xml:space="preserve">перейдите на вкладку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 xml:space="preserve"> и</w:t>
      </w:r>
      <w:r w:rsidR="00733D61" w:rsidRPr="00733D61">
        <w:t xml:space="preserve"> </w:t>
      </w:r>
      <w:r w:rsidRPr="00733D61">
        <w:t xml:space="preserve">нажмите на кнопку </w:t>
      </w:r>
      <w:r w:rsidR="00733D61" w:rsidRPr="00733D61">
        <w:t>«</w:t>
      </w:r>
      <w:r w:rsidRPr="00733D61">
        <w:t>Сформировать и подписать документы (СЭМД)</w:t>
      </w:r>
      <w:r w:rsidR="00733D61" w:rsidRPr="00733D61">
        <w:t>»</w:t>
      </w:r>
      <w:r w:rsidRPr="00733D61">
        <w:t>. При нажатии на кнопку выполняется ряд проверок:</w:t>
      </w:r>
    </w:p>
    <w:p w14:paraId="7D6D209A" w14:textId="77777777" w:rsidR="00500B9C" w:rsidRPr="00733D61" w:rsidRDefault="00500B9C" w:rsidP="004B2AF1">
      <w:pPr>
        <w:pStyle w:val="phlistitemized2"/>
      </w:pPr>
      <w:r w:rsidRPr="00733D61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733D61">
        <w:t>отображается</w:t>
      </w:r>
      <w:r w:rsidRPr="00733D61">
        <w:t xml:space="preserve"> соответствующее системное сообщение;</w:t>
      </w:r>
    </w:p>
    <w:p w14:paraId="5E88A2C3" w14:textId="77777777" w:rsidR="00500B9C" w:rsidRPr="00733D61" w:rsidRDefault="00500B9C" w:rsidP="004B2AF1">
      <w:pPr>
        <w:pStyle w:val="phlistitemized2"/>
      </w:pPr>
      <w:r w:rsidRPr="00733D61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3AD9058E" w14:textId="77777777" w:rsidR="00500B9C" w:rsidRPr="00733D61" w:rsidRDefault="00500B9C" w:rsidP="00237BA1">
      <w:pPr>
        <w:pStyle w:val="phlistitemized3"/>
      </w:pPr>
      <w:r w:rsidRPr="00733D61">
        <w:t xml:space="preserve">если создание новой версии СЭМД запрещено, то </w:t>
      </w:r>
      <w:r w:rsidR="00733D61">
        <w:t>отображается</w:t>
      </w:r>
      <w:r w:rsidRPr="00733D61">
        <w:t xml:space="preserve"> системное сообщение вида: </w:t>
      </w:r>
      <w:r w:rsidR="00733D61" w:rsidRPr="00733D61">
        <w:t>«</w:t>
      </w:r>
      <w:r w:rsidRPr="00733D61">
        <w:t>Формирование новой версии запрещено</w:t>
      </w:r>
      <w:r w:rsidR="00733D61" w:rsidRPr="00733D61">
        <w:t>»</w:t>
      </w:r>
      <w:r w:rsidRPr="00733D61">
        <w:t>;</w:t>
      </w:r>
    </w:p>
    <w:p w14:paraId="32B6F5F3" w14:textId="77777777" w:rsidR="00500B9C" w:rsidRPr="00733D61" w:rsidRDefault="00500B9C" w:rsidP="00237BA1">
      <w:pPr>
        <w:pStyle w:val="phlistitemized3"/>
      </w:pPr>
      <w:r w:rsidRPr="00733D61">
        <w:t xml:space="preserve">если настроено предупреждение перед созданием новой версии СЭМД, то </w:t>
      </w:r>
      <w:r w:rsidR="00733D61">
        <w:t>отображается</w:t>
      </w:r>
      <w:r w:rsidRPr="00733D61">
        <w:t xml:space="preserve"> системное предупреждение с возможностью выбора пользователем: создавать далее новую версию или нет;</w:t>
      </w:r>
    </w:p>
    <w:p w14:paraId="30062B31" w14:textId="77777777" w:rsidR="00500B9C" w:rsidRPr="00733D61" w:rsidRDefault="00500B9C" w:rsidP="00237BA1">
      <w:pPr>
        <w:pStyle w:val="phlistitemized3"/>
      </w:pPr>
      <w:r w:rsidRPr="00733D61">
        <w:t xml:space="preserve">если создание новой версии СЭМД запрещено, если предыдущая версия подписана не всеми участниками подписания, то </w:t>
      </w:r>
      <w:r w:rsidR="00733D61">
        <w:t>отображается</w:t>
      </w:r>
      <w:r w:rsidRPr="00733D61">
        <w:t xml:space="preserve"> системное сообщение вида: </w:t>
      </w:r>
      <w:r w:rsidR="00733D61" w:rsidRPr="00733D61">
        <w:t>«</w:t>
      </w:r>
      <w:r w:rsidRPr="00733D61">
        <w:t>Предыдущая версия документа подписана не всеми участниками, формирование новой версии запрещено</w:t>
      </w:r>
      <w:r w:rsidR="00733D61" w:rsidRPr="00733D61">
        <w:t>»</w:t>
      </w:r>
      <w:r w:rsidRPr="00733D61">
        <w:t>;</w:t>
      </w:r>
    </w:p>
    <w:p w14:paraId="77B3CE50" w14:textId="77777777" w:rsidR="00500B9C" w:rsidRPr="00733D61" w:rsidRDefault="00500B9C" w:rsidP="00237BA1">
      <w:pPr>
        <w:pStyle w:val="phlistitemized3"/>
      </w:pPr>
      <w:r w:rsidRPr="00733D61">
        <w:t>если создание новой версии СЭМД разрешено, то открывается окно</w:t>
      </w:r>
      <w:r w:rsidR="00733D61" w:rsidRPr="00733D61">
        <w:t xml:space="preserve"> </w:t>
      </w:r>
      <w:r w:rsidRPr="00733D61">
        <w:t>подписания формируемого электронного медицинского документа</w:t>
      </w:r>
      <w:r w:rsidR="00957B55">
        <w:t xml:space="preserve"> (</w:t>
      </w:r>
      <w:r w:rsidR="00957B55">
        <w:fldChar w:fldCharType="begin"/>
      </w:r>
      <w:r w:rsidR="00957B55">
        <w:instrText xml:space="preserve"> REF _Ref175155190 \h </w:instrText>
      </w:r>
      <w:r w:rsidR="00957B55">
        <w:fldChar w:fldCharType="separate"/>
      </w:r>
      <w:r w:rsidR="00DF05AE">
        <w:t>Рисунок </w:t>
      </w:r>
      <w:r w:rsidR="00DF05AE">
        <w:rPr>
          <w:noProof/>
        </w:rPr>
        <w:t>3</w:t>
      </w:r>
      <w:r w:rsidR="00957B55">
        <w:fldChar w:fldCharType="end"/>
      </w:r>
      <w:r w:rsidR="00957B55">
        <w:t>)</w:t>
      </w:r>
      <w:r w:rsidR="00237BA1">
        <w:t>.</w:t>
      </w:r>
    </w:p>
    <w:p w14:paraId="47FED942" w14:textId="77777777" w:rsidR="00500B9C" w:rsidRPr="00733D61" w:rsidRDefault="006C5BCF" w:rsidP="00B53B70">
      <w:pPr>
        <w:pStyle w:val="phfigure"/>
      </w:pPr>
      <w:r>
        <w:rPr>
          <w:noProof/>
        </w:rPr>
        <w:lastRenderedPageBreak/>
        <w:drawing>
          <wp:inline distT="0" distB="0" distL="0" distR="0" wp14:anchorId="542134A2" wp14:editId="18ED1B52">
            <wp:extent cx="4940807" cy="4893752"/>
            <wp:effectExtent l="19050" t="19050" r="1270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koronova\Pictures\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807" cy="48937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E19F1B" w14:textId="77777777" w:rsidR="0004604B" w:rsidRDefault="001C04A2" w:rsidP="00A64520">
      <w:pPr>
        <w:pStyle w:val="phfiguretitle"/>
      </w:pPr>
      <w:bookmarkStart w:id="11" w:name="_Ref175155190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3</w:t>
      </w:r>
      <w:r w:rsidR="00500B9C" w:rsidRPr="00733D61">
        <w:fldChar w:fldCharType="end"/>
      </w:r>
      <w:bookmarkEnd w:id="11"/>
      <w:r w:rsidR="004B2AF1" w:rsidRPr="004B2AF1">
        <w:t xml:space="preserve"> – </w:t>
      </w:r>
      <w:r w:rsidR="00500B9C" w:rsidRPr="00733D61">
        <w:t>Окно подписания электронного медицинского документа</w:t>
      </w:r>
    </w:p>
    <w:p w14:paraId="68A19863" w14:textId="77777777" w:rsidR="00500B9C" w:rsidRPr="00733D61" w:rsidRDefault="00500B9C" w:rsidP="00237BA1">
      <w:pPr>
        <w:pStyle w:val="phlistitemized1"/>
      </w:pPr>
      <w:r w:rsidRPr="00733D61">
        <w:t xml:space="preserve">укажите сертификат ЭП автора документа, выбрав его в выпадающем списке </w:t>
      </w:r>
      <w:r w:rsidR="00FC7994">
        <w:t xml:space="preserve">поля </w:t>
      </w:r>
      <w:r w:rsidR="00733D61" w:rsidRPr="00733D61">
        <w:t>«</w:t>
      </w:r>
      <w:r w:rsidRPr="00733D61">
        <w:t>Выберите сертификат</w:t>
      </w:r>
      <w:r w:rsidR="00733D61" w:rsidRPr="00733D61">
        <w:t>»</w:t>
      </w:r>
      <w:r w:rsidRPr="00733D61">
        <w:t>;</w:t>
      </w:r>
    </w:p>
    <w:p w14:paraId="70933939" w14:textId="77777777" w:rsidR="00500B9C" w:rsidRPr="00733D61" w:rsidRDefault="00500B9C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Подписать</w:t>
      </w:r>
      <w:r w:rsidR="00733D61" w:rsidRPr="00733D61">
        <w:t>»</w:t>
      </w:r>
      <w:r w:rsidRPr="00733D61">
        <w:t>. Произойдет формирование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Справка о постановке на учет по беременности</w:t>
      </w:r>
      <w:r w:rsidR="00733D61" w:rsidRPr="00733D61">
        <w:t>»</w:t>
      </w:r>
      <w:r w:rsidRPr="00733D61">
        <w:t xml:space="preserve"> и сформированный документ отобразится на вкладке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>.</w:t>
      </w:r>
    </w:p>
    <w:p w14:paraId="3C90E8FB" w14:textId="77777777" w:rsidR="00500B9C" w:rsidRPr="00733D61" w:rsidRDefault="00500B9C" w:rsidP="00500B9C">
      <w:pPr>
        <w:pStyle w:val="2"/>
      </w:pPr>
      <w:bookmarkStart w:id="12" w:name="scroll-bookmark-9"/>
      <w:bookmarkStart w:id="13" w:name="_Toc175319815"/>
      <w:r w:rsidRPr="00733D61">
        <w:t>Передача СЭМД в РЭМД</w:t>
      </w:r>
      <w:bookmarkEnd w:id="12"/>
      <w:bookmarkEnd w:id="13"/>
    </w:p>
    <w:p w14:paraId="1E46B8A8" w14:textId="095F6106" w:rsidR="00500B9C" w:rsidRPr="00733D61" w:rsidRDefault="00500B9C" w:rsidP="00957B55">
      <w:pPr>
        <w:pStyle w:val="phnormal"/>
      </w:pPr>
      <w:r w:rsidRPr="00733D61">
        <w:t>После</w:t>
      </w:r>
      <w:r w:rsidRPr="00957B55">
        <w:t xml:space="preserve"> </w:t>
      </w:r>
      <w:r w:rsidRPr="00733D61">
        <w:t xml:space="preserve">того как документ </w:t>
      </w:r>
      <w:r w:rsidR="00733D61" w:rsidRPr="00733D61">
        <w:t>«</w:t>
      </w:r>
      <w:r w:rsidRPr="00733D61">
        <w:t>Справка о постановке на учет по беременности</w:t>
      </w:r>
      <w:r w:rsidR="00733D61" w:rsidRPr="00733D61">
        <w:t>»</w:t>
      </w:r>
      <w:r w:rsidRPr="00733D61">
        <w:t xml:space="preserve"> будет подписан, его можно отправить на регистрацию в РЭМД.</w:t>
      </w:r>
    </w:p>
    <w:p w14:paraId="1A26C5D9" w14:textId="77777777" w:rsidR="00500B9C" w:rsidRPr="00733D61" w:rsidRDefault="00500B9C" w:rsidP="00500B9C">
      <w:pPr>
        <w:pStyle w:val="3"/>
        <w:spacing w:before="360"/>
        <w:ind w:right="0"/>
      </w:pPr>
      <w:bookmarkStart w:id="14" w:name="scroll-bookmark-10"/>
      <w:bookmarkStart w:id="15" w:name="_Toc175319816"/>
      <w:r w:rsidRPr="00733D61">
        <w:lastRenderedPageBreak/>
        <w:t>Отправка СЭМД на регистрацию в РЭМД автором документа</w:t>
      </w:r>
      <w:bookmarkEnd w:id="14"/>
      <w:bookmarkEnd w:id="15"/>
    </w:p>
    <w:p w14:paraId="5C80CDE1" w14:textId="77777777" w:rsidR="00500B9C" w:rsidRPr="00733D61" w:rsidRDefault="00500B9C" w:rsidP="00237BA1">
      <w:pPr>
        <w:pStyle w:val="phlistitemizedtitle"/>
      </w:pPr>
      <w:r w:rsidRPr="00733D61">
        <w:t>Чтобы отправить СЭМД</w:t>
      </w:r>
      <w:r w:rsidR="00733D61" w:rsidRPr="00733D61">
        <w:t xml:space="preserve"> «</w:t>
      </w:r>
      <w:r w:rsidRPr="00733D61">
        <w:t>Справка о постановке на учет по беременности</w:t>
      </w:r>
      <w:r w:rsidR="00733D61" w:rsidRPr="00733D61">
        <w:t>»</w:t>
      </w:r>
      <w:r w:rsidRPr="00733D61">
        <w:t xml:space="preserve"> на регистрацию в РЭМД, выполните следующие действия:</w:t>
      </w:r>
    </w:p>
    <w:p w14:paraId="5467057B" w14:textId="77777777" w:rsidR="00500B9C" w:rsidRPr="00733D61" w:rsidRDefault="00500B9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 Откроется основное рабочее место врача</w:t>
      </w:r>
      <w:r w:rsidR="006C5BCF">
        <w:t xml:space="preserve"> (</w:t>
      </w:r>
      <w:r w:rsidR="006C5BCF">
        <w:fldChar w:fldCharType="begin"/>
      </w:r>
      <w:r w:rsidR="006C5BCF">
        <w:instrText xml:space="preserve"> REF _Ref175156333 \h </w:instrText>
      </w:r>
      <w:r w:rsidR="006C5BCF">
        <w:fldChar w:fldCharType="separate"/>
      </w:r>
      <w:r w:rsidR="00DF05AE">
        <w:t>Рисунок </w:t>
      </w:r>
      <w:r w:rsidR="00DF05AE">
        <w:rPr>
          <w:noProof/>
        </w:rPr>
        <w:t>4</w:t>
      </w:r>
      <w:r w:rsidR="006C5BCF">
        <w:fldChar w:fldCharType="end"/>
      </w:r>
      <w:r w:rsidR="006C5BCF">
        <w:t>)</w:t>
      </w:r>
      <w:r w:rsidRPr="00733D61">
        <w:t>;</w:t>
      </w:r>
    </w:p>
    <w:p w14:paraId="0F4A2A3C" w14:textId="77777777" w:rsidR="00500B9C" w:rsidRPr="00733D61" w:rsidRDefault="00500B9C" w:rsidP="00B53B70">
      <w:pPr>
        <w:pStyle w:val="phfigure"/>
      </w:pPr>
      <w:r w:rsidRPr="00733D61">
        <w:rPr>
          <w:noProof/>
        </w:rPr>
        <w:drawing>
          <wp:inline distT="0" distB="0" distL="0" distR="0" wp14:anchorId="5B3DE4EA" wp14:editId="7083D3D3">
            <wp:extent cx="6295390" cy="1410113"/>
            <wp:effectExtent l="19050" t="19050" r="10160" b="19050"/>
            <wp:docPr id="100012" name="Рисунок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992183" name="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41011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42FE83" w14:textId="77777777" w:rsidR="0004604B" w:rsidRDefault="001C04A2" w:rsidP="00A64520">
      <w:pPr>
        <w:pStyle w:val="phfiguretitle"/>
      </w:pPr>
      <w:bookmarkStart w:id="16" w:name="_Ref175156333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4</w:t>
      </w:r>
      <w:r w:rsidR="00500B9C" w:rsidRPr="00733D61">
        <w:fldChar w:fldCharType="end"/>
      </w:r>
      <w:bookmarkEnd w:id="16"/>
      <w:r w:rsidR="004B2AF1" w:rsidRPr="004B2AF1">
        <w:t xml:space="preserve"> – </w:t>
      </w:r>
      <w:r w:rsidR="000376ED">
        <w:t>О</w:t>
      </w:r>
      <w:r w:rsidR="000376ED" w:rsidRPr="00733D61">
        <w:t>сновное рабочее место врача</w:t>
      </w:r>
    </w:p>
    <w:p w14:paraId="442AC2B4" w14:textId="77777777" w:rsidR="00500B9C" w:rsidRPr="00733D61" w:rsidRDefault="00500B9C" w:rsidP="00237BA1">
      <w:pPr>
        <w:pStyle w:val="phlistitemized1"/>
      </w:pPr>
      <w:r w:rsidRPr="00733D61">
        <w:t>выберите в дневнике оказанный пациентке при</w:t>
      </w:r>
      <w:r w:rsidR="00FC7994">
        <w:t>е</w:t>
      </w:r>
      <w:r w:rsidRPr="00733D61">
        <w:t>м, в рамках которого выдана справка</w:t>
      </w:r>
      <w:r w:rsidR="00733D61" w:rsidRPr="00733D61">
        <w:t xml:space="preserve"> </w:t>
      </w:r>
      <w:r w:rsidRPr="00733D61">
        <w:t>о постановке на учет по беременности,</w:t>
      </w:r>
      <w:r w:rsidR="00733D61" w:rsidRPr="00733D61">
        <w:t xml:space="preserve"> </w:t>
      </w:r>
      <w:r w:rsidRPr="00733D61">
        <w:t xml:space="preserve">и нажмите на ссылку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Pr="00733D61">
        <w:t>. Откроется окно оказанного при</w:t>
      </w:r>
      <w:r w:rsidR="00FC7994">
        <w:t>е</w:t>
      </w:r>
      <w:r w:rsidRPr="00733D61">
        <w:t>ма</w:t>
      </w:r>
      <w:r w:rsidR="006C5BCF">
        <w:t xml:space="preserve"> (</w:t>
      </w:r>
      <w:r w:rsidR="006C5BCF">
        <w:fldChar w:fldCharType="begin"/>
      </w:r>
      <w:r w:rsidR="006C5BCF">
        <w:instrText xml:space="preserve"> REF _Ref175156342 \h </w:instrText>
      </w:r>
      <w:r w:rsidR="006C5BCF">
        <w:fldChar w:fldCharType="separate"/>
      </w:r>
      <w:r w:rsidR="00DF05AE">
        <w:t>Рисунок </w:t>
      </w:r>
      <w:r w:rsidR="00DF05AE">
        <w:rPr>
          <w:noProof/>
        </w:rPr>
        <w:t>5</w:t>
      </w:r>
      <w:r w:rsidR="006C5BCF">
        <w:fldChar w:fldCharType="end"/>
      </w:r>
      <w:r w:rsidR="006C5BCF">
        <w:t>)</w:t>
      </w:r>
      <w:r w:rsidRPr="00733D61">
        <w:t>;</w:t>
      </w:r>
    </w:p>
    <w:p w14:paraId="377C486F" w14:textId="77777777" w:rsidR="00500B9C" w:rsidRDefault="006C5BCF" w:rsidP="00B53B70">
      <w:pPr>
        <w:pStyle w:val="phfigure"/>
      </w:pPr>
      <w:r>
        <w:rPr>
          <w:noProof/>
        </w:rPr>
        <w:drawing>
          <wp:inline distT="0" distB="0" distL="0" distR="0" wp14:anchorId="0C62384C" wp14:editId="2F166BCA">
            <wp:extent cx="6102815" cy="2993366"/>
            <wp:effectExtent l="19050" t="19050" r="1270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02"/>
                    <a:stretch/>
                  </pic:blipFill>
                  <pic:spPr bwMode="auto">
                    <a:xfrm>
                      <a:off x="0" y="0"/>
                      <a:ext cx="6109337" cy="2996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3AA62" w14:textId="77777777" w:rsidR="00A64520" w:rsidRPr="00733D61" w:rsidRDefault="001C04A2" w:rsidP="00A64520">
      <w:pPr>
        <w:pStyle w:val="phfiguretitle"/>
      </w:pPr>
      <w:bookmarkStart w:id="17" w:name="_Ref175156342"/>
      <w:r>
        <w:t>Рисунок </w:t>
      </w:r>
      <w:r w:rsidR="00A64520">
        <w:fldChar w:fldCharType="begin"/>
      </w:r>
      <w:r w:rsidR="00A64520">
        <w:instrText xml:space="preserve"> SEQ Рисунок \* ARABIC </w:instrText>
      </w:r>
      <w:r w:rsidR="00A64520">
        <w:fldChar w:fldCharType="separate"/>
      </w:r>
      <w:r w:rsidR="00DF05AE">
        <w:rPr>
          <w:noProof/>
        </w:rPr>
        <w:t>5</w:t>
      </w:r>
      <w:r w:rsidR="00A64520">
        <w:fldChar w:fldCharType="end"/>
      </w:r>
      <w:bookmarkEnd w:id="17"/>
      <w:r w:rsidR="004B2AF1" w:rsidRPr="004B2AF1">
        <w:t xml:space="preserve"> – </w:t>
      </w:r>
      <w:r w:rsidR="006C5BCF">
        <w:t>О</w:t>
      </w:r>
      <w:r w:rsidR="006C5BCF" w:rsidRPr="00733D61">
        <w:t>кно оказанного при</w:t>
      </w:r>
      <w:r w:rsidR="006C5BCF">
        <w:t>е</w:t>
      </w:r>
      <w:r w:rsidR="006C5BCF" w:rsidRPr="00733D61">
        <w:t>ма</w:t>
      </w:r>
    </w:p>
    <w:p w14:paraId="5FDC4632" w14:textId="77777777" w:rsidR="00500B9C" w:rsidRPr="00733D61" w:rsidRDefault="00500B9C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 xml:space="preserve"> и</w:t>
      </w:r>
      <w:r w:rsidR="00733D61" w:rsidRPr="00733D61">
        <w:t xml:space="preserve"> </w:t>
      </w:r>
      <w:r w:rsidRPr="00733D61">
        <w:t xml:space="preserve">выберите сформированный и подписанный всеми участниками документ </w:t>
      </w:r>
      <w:r w:rsidR="00733D61" w:rsidRPr="00733D61">
        <w:t>«</w:t>
      </w:r>
      <w:r w:rsidRPr="00733D61">
        <w:t>Справка о постановке на учет по беременности</w:t>
      </w:r>
      <w:r w:rsidR="00733D61" w:rsidRPr="00733D61">
        <w:t>»</w:t>
      </w:r>
      <w:r w:rsidRPr="00733D61">
        <w:t>;</w:t>
      </w:r>
    </w:p>
    <w:p w14:paraId="7D80F40E" w14:textId="2B19E5B8" w:rsidR="00A64520" w:rsidRPr="00733D61" w:rsidRDefault="00FC7994" w:rsidP="004A5A82">
      <w:pPr>
        <w:pStyle w:val="phlistitemized1"/>
      </w:pPr>
      <w:r>
        <w:t>выберите пункт контекстного меню</w:t>
      </w:r>
      <w:r w:rsidR="00500B9C" w:rsidRPr="00733D61">
        <w:t xml:space="preserve"> </w:t>
      </w:r>
      <w:r w:rsidR="00733D61" w:rsidRPr="00733D61">
        <w:t>«</w:t>
      </w:r>
      <w:r w:rsidR="00500B9C" w:rsidRPr="00733D61">
        <w:t>Зарегистрировать в РЭМД</w:t>
      </w:r>
      <w:r w:rsidR="00733D61" w:rsidRPr="00733D61">
        <w:t>»</w:t>
      </w:r>
      <w:r w:rsidR="00500B9C" w:rsidRPr="00733D61">
        <w:t>.</w:t>
      </w:r>
      <w:r w:rsidR="00733D61" w:rsidRPr="00733D61">
        <w:t xml:space="preserve"> </w:t>
      </w:r>
    </w:p>
    <w:p w14:paraId="7376BB5D" w14:textId="77777777" w:rsidR="00500B9C" w:rsidRPr="00957B55" w:rsidRDefault="00500B9C" w:rsidP="00957B55">
      <w:pPr>
        <w:pStyle w:val="phnormal"/>
        <w:rPr>
          <w:rStyle w:val="phnormal0"/>
        </w:rPr>
      </w:pPr>
      <w:r w:rsidRPr="00733D61">
        <w:lastRenderedPageBreak/>
        <w:t xml:space="preserve">После </w:t>
      </w:r>
      <w:r w:rsidRPr="00957B55">
        <w:rPr>
          <w:rStyle w:val="phnormal0"/>
        </w:rPr>
        <w:t xml:space="preserve">того как документ успешно отправлен на регистрацию в РЭМД, ему присваивается статус </w:t>
      </w:r>
      <w:r w:rsidR="00733D61" w:rsidRPr="00957B55">
        <w:rPr>
          <w:rStyle w:val="phnormal0"/>
        </w:rPr>
        <w:t>«</w:t>
      </w:r>
      <w:r w:rsidRPr="00957B55">
        <w:rPr>
          <w:rStyle w:val="phnormal0"/>
        </w:rPr>
        <w:t>Отправлен на регистрацию в РЭМД</w:t>
      </w:r>
      <w:r w:rsidR="00733D61" w:rsidRPr="00957B55">
        <w:rPr>
          <w:rStyle w:val="phnormal0"/>
        </w:rPr>
        <w:t>»</w:t>
      </w:r>
      <w:r w:rsidRPr="00957B55">
        <w:rPr>
          <w:rStyle w:val="phnormal0"/>
        </w:rPr>
        <w:t>.</w:t>
      </w:r>
      <w:r w:rsidR="00733D61" w:rsidRPr="00957B55">
        <w:rPr>
          <w:rStyle w:val="phnormal0"/>
        </w:rPr>
        <w:t xml:space="preserve"> </w:t>
      </w:r>
      <w:r w:rsidRPr="00957B55">
        <w:rPr>
          <w:rStyle w:val="phnormal0"/>
        </w:rPr>
        <w:t xml:space="preserve">Результат регистрации документа РЭМД направляет ответным сообщением, которое обрабатывается Системой в фоновом режиме. После чего результат регистрации СЭМД выводится в столбце </w:t>
      </w:r>
      <w:r w:rsidR="00733D61" w:rsidRPr="00957B55">
        <w:rPr>
          <w:rStyle w:val="phnormal0"/>
        </w:rPr>
        <w:t>«</w:t>
      </w:r>
      <w:r w:rsidRPr="00957B55">
        <w:rPr>
          <w:rStyle w:val="phnormal0"/>
        </w:rPr>
        <w:t>Статус документа</w:t>
      </w:r>
      <w:r w:rsidR="00733D61" w:rsidRPr="00957B55">
        <w:rPr>
          <w:rStyle w:val="phnormal0"/>
        </w:rPr>
        <w:t>»</w:t>
      </w:r>
      <w:r w:rsidRPr="00957B55">
        <w:rPr>
          <w:rStyle w:val="phnormal0"/>
        </w:rPr>
        <w:t xml:space="preserve"> (</w:t>
      </w:r>
      <w:r w:rsidR="00C641EF">
        <w:rPr>
          <w:rStyle w:val="phnormal0"/>
        </w:rPr>
        <w:t xml:space="preserve">п. </w:t>
      </w:r>
      <w:r w:rsidR="00C641EF">
        <w:rPr>
          <w:rStyle w:val="phnormal0"/>
        </w:rPr>
        <w:fldChar w:fldCharType="begin"/>
      </w:r>
      <w:r w:rsidR="00C641EF">
        <w:rPr>
          <w:rStyle w:val="phnormal0"/>
        </w:rPr>
        <w:instrText xml:space="preserve"> REF _Ref175219515 \r \h </w:instrText>
      </w:r>
      <w:r w:rsidR="00C641EF">
        <w:rPr>
          <w:rStyle w:val="phnormal0"/>
        </w:rPr>
      </w:r>
      <w:r w:rsidR="00C641EF">
        <w:rPr>
          <w:rStyle w:val="phnormal0"/>
        </w:rPr>
        <w:fldChar w:fldCharType="separate"/>
      </w:r>
      <w:r w:rsidR="00DF05AE">
        <w:rPr>
          <w:rStyle w:val="phnormal0"/>
        </w:rPr>
        <w:t>7.</w:t>
      </w:r>
      <w:r w:rsidR="00DF05AE">
        <w:rPr>
          <w:rStyle w:val="phnormal0"/>
        </w:rPr>
        <w:t>3</w:t>
      </w:r>
      <w:r w:rsidR="00C641EF">
        <w:rPr>
          <w:rStyle w:val="phnormal0"/>
        </w:rPr>
        <w:fldChar w:fldCharType="end"/>
      </w:r>
      <w:r w:rsidRPr="00957B55">
        <w:rPr>
          <w:rStyle w:val="phnormal0"/>
        </w:rPr>
        <w:t>).</w:t>
      </w:r>
    </w:p>
    <w:p w14:paraId="2CFEC570" w14:textId="77777777" w:rsidR="00500B9C" w:rsidRPr="00733D61" w:rsidRDefault="00773E05" w:rsidP="00773E05">
      <w:pPr>
        <w:pStyle w:val="10"/>
      </w:pPr>
      <w:bookmarkStart w:id="18" w:name="_Toc175319817"/>
      <w:r w:rsidRPr="00733D61">
        <w:lastRenderedPageBreak/>
        <w:t>СЭМД «</w:t>
      </w:r>
      <w:r w:rsidR="00F944C8" w:rsidRPr="00733D61">
        <w:t>Заключение лечебного учреждения о нуждаемости престарелого гражданина в постоянном постороннем уходе</w:t>
      </w:r>
      <w:r w:rsidRPr="00733D61">
        <w:t>»</w:t>
      </w:r>
      <w:bookmarkEnd w:id="18"/>
    </w:p>
    <w:p w14:paraId="44E92DD5" w14:textId="77777777" w:rsidR="00500B9C" w:rsidRPr="00733D61" w:rsidRDefault="00500B9C" w:rsidP="00957B55">
      <w:pPr>
        <w:pStyle w:val="phnormal"/>
      </w:pPr>
      <w:r w:rsidRPr="00733D61">
        <w:t xml:space="preserve">СЭМД </w:t>
      </w:r>
      <w:r w:rsidR="00733D61" w:rsidRPr="00733D61">
        <w:t>«</w:t>
      </w:r>
      <w:r w:rsidRPr="00733D61">
        <w:t>Заключение</w:t>
      </w:r>
      <w:r w:rsidR="00733D61" w:rsidRPr="00733D61">
        <w:t xml:space="preserve"> </w:t>
      </w:r>
      <w:r w:rsidRPr="00733D61">
        <w:t>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предназначен для передачи данных о нуждаемости престарелого гражданина в постоянном постороннем уходе. СЭМД разработан в соответствии с</w:t>
      </w:r>
      <w:r w:rsidR="00733D61" w:rsidRPr="00733D61">
        <w:t xml:space="preserve"> </w:t>
      </w:r>
      <w:r w:rsidRPr="00733D61">
        <w:t xml:space="preserve">Приказом Министерства здравоохранения РФ от 14 сентября 2020 г. </w:t>
      </w:r>
      <w:r w:rsidR="006C5BCF">
        <w:t>№ </w:t>
      </w:r>
      <w:r w:rsidRPr="00733D61">
        <w:t xml:space="preserve">972н </w:t>
      </w:r>
      <w:r w:rsidR="00733D61" w:rsidRPr="00733D61">
        <w:t>«</w:t>
      </w:r>
      <w:r w:rsidRPr="00733D61">
        <w:t>Об утверждении Порядка выдачи медицинскими организациями справок и медицинских</w:t>
      </w:r>
      <w:r w:rsidR="00733D61" w:rsidRPr="00733D61">
        <w:t xml:space="preserve"> </w:t>
      </w:r>
      <w:r w:rsidRPr="00733D61">
        <w:t>заключений</w:t>
      </w:r>
      <w:r w:rsidR="00733D61" w:rsidRPr="00733D61">
        <w:t>»</w:t>
      </w:r>
      <w:r w:rsidRPr="00733D61">
        <w:t>.</w:t>
      </w:r>
    </w:p>
    <w:p w14:paraId="40901D8B" w14:textId="77777777" w:rsidR="00500B9C" w:rsidRPr="00733D61" w:rsidRDefault="00500B9C" w:rsidP="00500B9C">
      <w:pPr>
        <w:pStyle w:val="2"/>
      </w:pPr>
      <w:bookmarkStart w:id="19" w:name="_Ref175213175"/>
      <w:bookmarkStart w:id="20" w:name="_Toc175319818"/>
      <w:r w:rsidRPr="00733D61">
        <w:t>Проверка данных, необходимых для СЭМД</w:t>
      </w:r>
      <w:bookmarkEnd w:id="19"/>
      <w:bookmarkEnd w:id="20"/>
    </w:p>
    <w:p w14:paraId="73CA3D2D" w14:textId="77777777" w:rsidR="00500B9C" w:rsidRPr="00733D61" w:rsidRDefault="00500B9C" w:rsidP="00957B55">
      <w:pPr>
        <w:pStyle w:val="phnormal"/>
      </w:pPr>
      <w:r w:rsidRPr="00733D61">
        <w:t>Поскольку в СЭМД помимо данных о заключении врачебной комиссии включается также информация о</w:t>
      </w:r>
      <w:r w:rsidR="00733D61" w:rsidRPr="00733D61">
        <w:t xml:space="preserve"> </w:t>
      </w:r>
      <w:r w:rsidRPr="00733D61">
        <w:t>пациенте, о сотрудниках</w:t>
      </w:r>
      <w:r w:rsidR="004B2AF1" w:rsidRPr="004B2AF1">
        <w:t xml:space="preserve"> – </w:t>
      </w:r>
      <w:r w:rsidRPr="00733D61">
        <w:t>авторе документа, участниках подписания документа и участниках врачебной комиссии, о самой медицинской организации, при этом часть этих данных является обязательной для включения в СЭМД, то необходимо убедиться, что в Систему внесена вся необходимая информация для корректного формирования СЭМД</w:t>
      </w:r>
      <w:r w:rsidR="00733D61" w:rsidRPr="00733D61">
        <w:t xml:space="preserve"> 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>.</w:t>
      </w:r>
    </w:p>
    <w:p w14:paraId="3099E5D4" w14:textId="77777777" w:rsidR="0097592D" w:rsidRDefault="0097592D" w:rsidP="00957B55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>Необязательные для СЭМД данные</w:t>
      </w:r>
      <w:r w:rsidR="004B2AF1" w:rsidRPr="004B2AF1">
        <w:t xml:space="preserve"> – </w:t>
      </w:r>
      <w:r w:rsidRPr="00733D61">
        <w:t>это те данные, которые включаются в СЭМД только в случае их наличия в Системе.</w:t>
      </w:r>
    </w:p>
    <w:p w14:paraId="1B12C0DF" w14:textId="77777777" w:rsidR="00500B9C" w:rsidRPr="00733D61" w:rsidRDefault="00500B9C" w:rsidP="00500B9C">
      <w:pPr>
        <w:pStyle w:val="3"/>
        <w:spacing w:before="360"/>
        <w:ind w:right="0"/>
      </w:pPr>
      <w:bookmarkStart w:id="21" w:name="_Toc175319819"/>
      <w:r w:rsidRPr="00733D61">
        <w:t>Проверка данных пациента</w:t>
      </w:r>
      <w:bookmarkEnd w:id="21"/>
    </w:p>
    <w:p w14:paraId="397DF019" w14:textId="77777777" w:rsidR="00500B9C" w:rsidRPr="00733D61" w:rsidRDefault="00500B9C" w:rsidP="00957B55">
      <w:pPr>
        <w:pStyle w:val="phnormal"/>
      </w:pPr>
      <w:r w:rsidRPr="00733D61">
        <w:t>Для корректного формирования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необходимо обеспечить наличие в Системе данных</w:t>
      </w:r>
      <w:r w:rsidR="00733D61" w:rsidRPr="00733D61">
        <w:t xml:space="preserve"> </w:t>
      </w:r>
      <w:r w:rsidRPr="00733D61">
        <w:t>пациента, по которому</w:t>
      </w:r>
      <w:r w:rsidR="00733D61" w:rsidRPr="00733D61">
        <w:t xml:space="preserve"> </w:t>
      </w:r>
      <w:r w:rsidRPr="00733D61">
        <w:t>происходит формирование СЭМД.</w:t>
      </w:r>
      <w:r w:rsidR="00733D61" w:rsidRPr="00733D61">
        <w:t xml:space="preserve"> </w:t>
      </w:r>
      <w:r w:rsidRPr="00733D61">
        <w:t>Проверка наличия и ввод недостающих данных пациента выполняется в его персональной медицинской карте. Чтобы открыть карту пациента</w:t>
      </w:r>
      <w:r w:rsidR="006C5BCF">
        <w:t xml:space="preserve"> (</w:t>
      </w:r>
      <w:r w:rsidR="006C5BCF">
        <w:fldChar w:fldCharType="begin"/>
      </w:r>
      <w:r w:rsidR="006C5BCF">
        <w:instrText xml:space="preserve"> REF _Ref175156897 \h </w:instrText>
      </w:r>
      <w:r w:rsidR="006C5BCF">
        <w:fldChar w:fldCharType="separate"/>
      </w:r>
      <w:r w:rsidR="00DF05AE">
        <w:t>Рисунок </w:t>
      </w:r>
      <w:r w:rsidR="00DF05AE">
        <w:rPr>
          <w:noProof/>
        </w:rPr>
        <w:t>9</w:t>
      </w:r>
      <w:r w:rsidR="006C5BCF">
        <w:fldChar w:fldCharType="end"/>
      </w:r>
      <w:r w:rsidR="006C5BCF">
        <w:t>)</w:t>
      </w:r>
      <w:r w:rsidR="00FC7994">
        <w:t>,</w:t>
      </w:r>
      <w:r w:rsidRPr="00733D61">
        <w:t xml:space="preserve"> </w:t>
      </w:r>
      <w:r w:rsidR="0049447A" w:rsidRPr="0049447A">
        <w:t>нажмите на его ФИО в дневнике врача</w:t>
      </w:r>
      <w:r w:rsidRPr="00733D61">
        <w:t>.</w:t>
      </w:r>
    </w:p>
    <w:p w14:paraId="2F70B4B1" w14:textId="77777777" w:rsidR="00500B9C" w:rsidRPr="00733D61" w:rsidRDefault="006C5BCF" w:rsidP="00B53B70">
      <w:pPr>
        <w:pStyle w:val="phfigure"/>
      </w:pPr>
      <w:r>
        <w:rPr>
          <w:noProof/>
        </w:rPr>
        <w:lastRenderedPageBreak/>
        <w:drawing>
          <wp:inline distT="0" distB="0" distL="0" distR="0" wp14:anchorId="4D631B56" wp14:editId="6E1C85EF">
            <wp:extent cx="6152515" cy="3608070"/>
            <wp:effectExtent l="19050" t="19050" r="19685" b="114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D0BA54" w14:textId="77777777" w:rsidR="0004604B" w:rsidRDefault="001C04A2" w:rsidP="00A64520">
      <w:pPr>
        <w:pStyle w:val="phfiguretitle"/>
      </w:pPr>
      <w:bookmarkStart w:id="22" w:name="_Ref175156897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9</w:t>
      </w:r>
      <w:r w:rsidR="00500B9C" w:rsidRPr="00733D61">
        <w:fldChar w:fldCharType="end"/>
      </w:r>
      <w:bookmarkEnd w:id="22"/>
      <w:r w:rsidR="004B2AF1" w:rsidRPr="004B2AF1">
        <w:t xml:space="preserve"> – </w:t>
      </w:r>
      <w:r w:rsidR="00500B9C" w:rsidRPr="00733D61">
        <w:t>Окно редактирования персональной медицинской карты пациента</w:t>
      </w:r>
    </w:p>
    <w:p w14:paraId="0F88DBB2" w14:textId="77777777" w:rsidR="00500B9C" w:rsidRPr="00733D61" w:rsidRDefault="00500B9C" w:rsidP="00237BA1">
      <w:pPr>
        <w:pStyle w:val="phlistitemizedtitle"/>
      </w:pPr>
      <w:r w:rsidRPr="00733D61">
        <w:t>В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включаются следующие данные о пациенте:</w:t>
      </w:r>
    </w:p>
    <w:p w14:paraId="1060F177" w14:textId="77777777" w:rsidR="00500B9C" w:rsidRPr="00733D61" w:rsidRDefault="00500B9C" w:rsidP="00237BA1">
      <w:pPr>
        <w:pStyle w:val="phlistitemized1"/>
      </w:pPr>
      <w:r w:rsidRPr="00733D61">
        <w:t>обязательные данные:</w:t>
      </w:r>
    </w:p>
    <w:p w14:paraId="721C25BD" w14:textId="77777777" w:rsidR="00500B9C" w:rsidRPr="004B2AF1" w:rsidRDefault="00500B9C" w:rsidP="004B2AF1">
      <w:pPr>
        <w:pStyle w:val="phlistitemized2"/>
      </w:pPr>
      <w:r w:rsidRPr="004B2AF1">
        <w:t>фамилия</w:t>
      </w:r>
      <w:r w:rsidR="00733D61" w:rsidRPr="004B2AF1">
        <w:t xml:space="preserve"> </w:t>
      </w:r>
      <w:r w:rsidRPr="004B2AF1">
        <w:t xml:space="preserve">пациента. Фамилия пациента берется из поля </w:t>
      </w:r>
      <w:r w:rsidR="00733D61" w:rsidRPr="004B2AF1">
        <w:t>«</w:t>
      </w:r>
      <w:r w:rsidRPr="004B2AF1">
        <w:t>Фамилия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Персона</w:t>
      </w:r>
      <w:r w:rsidR="00733D61" w:rsidRPr="004B2AF1">
        <w:t>»</w:t>
      </w:r>
      <w:r w:rsidRPr="004B2AF1">
        <w:t xml:space="preserve"> персональной медицинской карты пациента;</w:t>
      </w:r>
    </w:p>
    <w:p w14:paraId="3CE0B6C0" w14:textId="77777777" w:rsidR="00500B9C" w:rsidRPr="004B2AF1" w:rsidRDefault="00500B9C" w:rsidP="004B2AF1">
      <w:pPr>
        <w:pStyle w:val="phlistitemized2"/>
      </w:pPr>
      <w:r w:rsidRPr="004B2AF1">
        <w:t>имя</w:t>
      </w:r>
      <w:r w:rsidR="00733D61" w:rsidRPr="004B2AF1">
        <w:t xml:space="preserve"> </w:t>
      </w:r>
      <w:r w:rsidRPr="004B2AF1">
        <w:t xml:space="preserve">пациента. Имя пациента берется из поля </w:t>
      </w:r>
      <w:r w:rsidR="00733D61" w:rsidRPr="004B2AF1">
        <w:t>«</w:t>
      </w:r>
      <w:r w:rsidRPr="004B2AF1">
        <w:t>Имя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Персона</w:t>
      </w:r>
      <w:r w:rsidR="00733D61" w:rsidRPr="004B2AF1">
        <w:t>»</w:t>
      </w:r>
      <w:r w:rsidRPr="004B2AF1">
        <w:t xml:space="preserve"> персональной медицинской карты пациента;</w:t>
      </w:r>
    </w:p>
    <w:p w14:paraId="13CFBD98" w14:textId="77777777" w:rsidR="0097592D" w:rsidRPr="0097592D" w:rsidRDefault="0097592D" w:rsidP="0097592D">
      <w:pPr>
        <w:pStyle w:val="phnormal"/>
      </w:pPr>
      <w:r w:rsidRPr="00247F3E">
        <w:rPr>
          <w:b/>
        </w:rPr>
        <w:t>Примечание</w:t>
      </w:r>
      <w:r w:rsidR="004B2AF1" w:rsidRPr="004B2AF1">
        <w:t xml:space="preserve"> – </w:t>
      </w:r>
      <w:r w:rsidRPr="0097592D">
        <w:t xml:space="preserve">При необходимости корректировка ФИО пациента выполняется на вкладке «Персона/ Имена» персональной медицинской карты пациента, путем редактирования действующей записи об именах и внесения изменений в блок полей «Именительный». </w:t>
      </w:r>
    </w:p>
    <w:p w14:paraId="23A91B88" w14:textId="77777777" w:rsidR="00500B9C" w:rsidRPr="004B2AF1" w:rsidRDefault="00500B9C" w:rsidP="004B2AF1">
      <w:pPr>
        <w:pStyle w:val="phlistitemized2"/>
      </w:pPr>
      <w:r w:rsidRPr="004B2AF1">
        <w:t xml:space="preserve">СНИЛС пациента. СНИЛС пациента берется из поля </w:t>
      </w:r>
      <w:r w:rsidR="00733D61" w:rsidRPr="004B2AF1">
        <w:t>«</w:t>
      </w:r>
      <w:r w:rsidRPr="004B2AF1">
        <w:t>СНИЛС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Персона</w:t>
      </w:r>
      <w:r w:rsidR="00733D61" w:rsidRPr="004B2AF1">
        <w:t>»</w:t>
      </w:r>
      <w:r w:rsidRPr="004B2AF1">
        <w:t xml:space="preserve"> персональной медицинской карты пациента;</w:t>
      </w:r>
    </w:p>
    <w:p w14:paraId="2991E36F" w14:textId="77777777" w:rsidR="00500B9C" w:rsidRPr="00733D61" w:rsidRDefault="00500B9C" w:rsidP="004B2AF1">
      <w:pPr>
        <w:pStyle w:val="phlistitemized2"/>
      </w:pPr>
      <w:r w:rsidRPr="004B2AF1">
        <w:t>полис ОМС/ДМС пациента.</w:t>
      </w:r>
      <w:r w:rsidR="00733D61" w:rsidRPr="004B2AF1">
        <w:t xml:space="preserve"> </w:t>
      </w:r>
      <w:r w:rsidRPr="004B2AF1">
        <w:t>Данные полиса берутся с вкладки</w:t>
      </w:r>
      <w:r w:rsidR="00733D61" w:rsidRPr="004B2AF1">
        <w:t xml:space="preserve"> «</w:t>
      </w:r>
      <w:r w:rsidRPr="004B2AF1">
        <w:t>Персона</w:t>
      </w:r>
      <w:r w:rsidR="00763653" w:rsidRPr="004B2AF1">
        <w:t xml:space="preserve">/ </w:t>
      </w:r>
      <w:r w:rsidRPr="004B2AF1">
        <w:t>Общие сведения</w:t>
      </w:r>
      <w:r w:rsidR="00763653" w:rsidRPr="004B2AF1">
        <w:t xml:space="preserve">/ </w:t>
      </w:r>
      <w:r w:rsidRPr="004B2AF1">
        <w:t>Полисы</w:t>
      </w:r>
      <w:r w:rsidR="00733D61" w:rsidRPr="004B2AF1">
        <w:t xml:space="preserve">» </w:t>
      </w:r>
      <w:r w:rsidRPr="004B2AF1">
        <w:t xml:space="preserve">персональной медицинской карты пациента, из блоков </w:t>
      </w:r>
      <w:r w:rsidR="00733D61" w:rsidRPr="004B2AF1">
        <w:t>«</w:t>
      </w:r>
      <w:r w:rsidRPr="004B2AF1">
        <w:t>Полис ОМС</w:t>
      </w:r>
      <w:r w:rsidR="00733D61" w:rsidRPr="004B2AF1">
        <w:t>»</w:t>
      </w:r>
      <w:r w:rsidRPr="004B2AF1">
        <w:t xml:space="preserve"> или </w:t>
      </w:r>
      <w:r w:rsidR="00733D61" w:rsidRPr="004B2AF1">
        <w:t>«</w:t>
      </w:r>
      <w:r w:rsidRPr="004B2AF1">
        <w:t>Полис</w:t>
      </w:r>
      <w:r w:rsidRPr="00733D61">
        <w:t xml:space="preserve"> ДМС</w:t>
      </w:r>
      <w:r w:rsidR="00733D61" w:rsidRPr="00733D61">
        <w:t>»</w:t>
      </w:r>
      <w:r w:rsidRPr="00733D61">
        <w:t>. При этом в блоке выбирается</w:t>
      </w:r>
      <w:r w:rsidR="00733D61" w:rsidRPr="00733D61">
        <w:t xml:space="preserve"> </w:t>
      </w:r>
      <w:r w:rsidRPr="00733D61">
        <w:t xml:space="preserve">тот полис, период действия которого распространяется на дату оказания услуги </w:t>
      </w:r>
      <w:r w:rsidRPr="00733D61">
        <w:lastRenderedPageBreak/>
        <w:t xml:space="preserve">ВК. Также для полиса в обязательном порядке должны быть заполнены следующие поля: </w:t>
      </w:r>
      <w:r w:rsidR="00733D61" w:rsidRPr="00733D61">
        <w:t>«</w:t>
      </w:r>
      <w:r w:rsidRPr="00733D61">
        <w:t>Вид полиса</w:t>
      </w:r>
      <w:r w:rsidR="00733D61" w:rsidRPr="00733D61">
        <w:t>»</w:t>
      </w:r>
      <w:r w:rsidRPr="00733D61">
        <w:t xml:space="preserve"> (только для полиса ОМС), </w:t>
      </w:r>
      <w:r w:rsidR="00733D61" w:rsidRPr="00733D61">
        <w:t>«</w:t>
      </w:r>
      <w:r w:rsidRPr="00733D61">
        <w:t>Номер</w:t>
      </w:r>
      <w:r w:rsidR="00733D61" w:rsidRPr="00733D61">
        <w:t>»</w:t>
      </w:r>
      <w:r w:rsidRPr="00733D61">
        <w:t xml:space="preserve">, </w:t>
      </w:r>
      <w:r w:rsidR="00733D61" w:rsidRPr="00733D61">
        <w:t>«</w:t>
      </w:r>
      <w:r w:rsidRPr="00733D61">
        <w:t>Кем выдан</w:t>
      </w:r>
      <w:r w:rsidR="00733D61" w:rsidRPr="00733D61">
        <w:t>»</w:t>
      </w:r>
      <w:r w:rsidRPr="00733D61">
        <w:t xml:space="preserve">, </w:t>
      </w:r>
      <w:r w:rsidR="00733D61" w:rsidRPr="00733D61">
        <w:t>«</w:t>
      </w:r>
      <w:r w:rsidRPr="00733D61">
        <w:t>Дата выдачи</w:t>
      </w:r>
      <w:r w:rsidR="00733D61" w:rsidRPr="00733D61">
        <w:t>»</w:t>
      </w:r>
      <w:r w:rsidRPr="00733D61">
        <w:t xml:space="preserve"> и </w:t>
      </w:r>
      <w:r w:rsidR="00733D61" w:rsidRPr="00733D61">
        <w:t>«</w:t>
      </w:r>
      <w:r w:rsidRPr="00733D61">
        <w:t>Действует с</w:t>
      </w:r>
      <w:r w:rsidR="00733D61" w:rsidRPr="00733D61">
        <w:t>»</w:t>
      </w:r>
      <w:r w:rsidR="00237BA1">
        <w:t>.</w:t>
      </w:r>
    </w:p>
    <w:p w14:paraId="5CCEE78C" w14:textId="77777777" w:rsidR="00500B9C" w:rsidRPr="00733D61" w:rsidRDefault="00500B9C" w:rsidP="00237BA1">
      <w:pPr>
        <w:pStyle w:val="phlistitemized1"/>
      </w:pPr>
      <w:r w:rsidRPr="00733D61">
        <w:t>необязательные данные:</w:t>
      </w:r>
    </w:p>
    <w:p w14:paraId="0895D7FB" w14:textId="77777777" w:rsidR="00500B9C" w:rsidRPr="004B2AF1" w:rsidRDefault="00500B9C" w:rsidP="004B2AF1">
      <w:pPr>
        <w:pStyle w:val="phlistitemized2"/>
      </w:pPr>
      <w:r w:rsidRPr="004B2AF1">
        <w:t>отчество</w:t>
      </w:r>
      <w:r w:rsidR="00733D61" w:rsidRPr="004B2AF1">
        <w:t xml:space="preserve"> </w:t>
      </w:r>
      <w:r w:rsidRPr="004B2AF1">
        <w:t xml:space="preserve">пациента. Отчество пациента берется из поля </w:t>
      </w:r>
      <w:r w:rsidR="00733D61" w:rsidRPr="004B2AF1">
        <w:t>«</w:t>
      </w:r>
      <w:r w:rsidRPr="004B2AF1">
        <w:t>Отчество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Персона</w:t>
      </w:r>
      <w:r w:rsidR="00733D61" w:rsidRPr="004B2AF1">
        <w:t>»</w:t>
      </w:r>
      <w:r w:rsidRPr="004B2AF1">
        <w:t xml:space="preserve"> персональной медицинской карты пациента;</w:t>
      </w:r>
    </w:p>
    <w:p w14:paraId="778B5DCB" w14:textId="77777777" w:rsidR="00500B9C" w:rsidRPr="004B2AF1" w:rsidRDefault="00500B9C" w:rsidP="004B2AF1">
      <w:pPr>
        <w:pStyle w:val="phlistitemized2"/>
      </w:pPr>
      <w:r w:rsidRPr="004B2AF1">
        <w:t xml:space="preserve">дата рождения пациента. Дата рождения пациента берется из поля </w:t>
      </w:r>
      <w:r w:rsidR="00733D61" w:rsidRPr="004B2AF1">
        <w:t>«</w:t>
      </w:r>
      <w:r w:rsidRPr="004B2AF1">
        <w:t>Дата рождения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Персона</w:t>
      </w:r>
      <w:r w:rsidR="00733D61" w:rsidRPr="004B2AF1">
        <w:t>»</w:t>
      </w:r>
      <w:r w:rsidRPr="004B2AF1">
        <w:t xml:space="preserve"> персональной медицинской карты пациента;</w:t>
      </w:r>
    </w:p>
    <w:p w14:paraId="389A3BFE" w14:textId="77777777" w:rsidR="00500B9C" w:rsidRPr="004B2AF1" w:rsidRDefault="00500B9C" w:rsidP="004B2AF1">
      <w:pPr>
        <w:pStyle w:val="phlistitemized2"/>
      </w:pPr>
      <w:r w:rsidRPr="004B2AF1">
        <w:t xml:space="preserve">пол пациента. Пол пациента берется из поля </w:t>
      </w:r>
      <w:r w:rsidR="00733D61" w:rsidRPr="004B2AF1">
        <w:t>«</w:t>
      </w:r>
      <w:r w:rsidRPr="004B2AF1">
        <w:t>Пол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Персона</w:t>
      </w:r>
      <w:r w:rsidR="00733D61" w:rsidRPr="004B2AF1">
        <w:t>»</w:t>
      </w:r>
      <w:r w:rsidRPr="004B2AF1">
        <w:t xml:space="preserve"> персональной медицинской карты пациента;</w:t>
      </w:r>
    </w:p>
    <w:p w14:paraId="0FFC53DF" w14:textId="77777777" w:rsidR="00500B9C" w:rsidRPr="004B2AF1" w:rsidRDefault="00500B9C" w:rsidP="004B2AF1">
      <w:pPr>
        <w:pStyle w:val="phlistitemized2"/>
      </w:pPr>
      <w:r w:rsidRPr="004B2AF1">
        <w:t>документ, удостоверяющий личность пациента.</w:t>
      </w:r>
      <w:r w:rsidR="00733D61" w:rsidRPr="004B2AF1">
        <w:t xml:space="preserve"> </w:t>
      </w:r>
      <w:r w:rsidRPr="004B2AF1">
        <w:t>Данные документа берутся с вкладки</w:t>
      </w:r>
      <w:r w:rsidR="00733D61" w:rsidRPr="004B2AF1">
        <w:t xml:space="preserve"> «</w:t>
      </w:r>
      <w:r w:rsidRPr="004B2AF1">
        <w:t>Персона</w:t>
      </w:r>
      <w:r w:rsidR="00763653" w:rsidRPr="004B2AF1">
        <w:t xml:space="preserve">/ </w:t>
      </w:r>
      <w:r w:rsidRPr="004B2AF1">
        <w:t>Документы/Адреса</w:t>
      </w:r>
      <w:r w:rsidR="00733D61" w:rsidRPr="004B2AF1">
        <w:t>»</w:t>
      </w:r>
      <w:r w:rsidRPr="004B2AF1">
        <w:t xml:space="preserve"> персональной медицинской карты пациента, из блока </w:t>
      </w:r>
      <w:r w:rsidR="00733D61" w:rsidRPr="004B2AF1">
        <w:t>«</w:t>
      </w:r>
      <w:r w:rsidRPr="004B2AF1">
        <w:t>Документ</w:t>
      </w:r>
      <w:r w:rsidR="00733D61" w:rsidRPr="004B2AF1">
        <w:t>»</w:t>
      </w:r>
      <w:r w:rsidRPr="004B2AF1">
        <w:t>. При этом в блоке выбирается</w:t>
      </w:r>
      <w:r w:rsidR="00733D61" w:rsidRPr="004B2AF1">
        <w:t xml:space="preserve"> </w:t>
      </w:r>
      <w:r w:rsidRPr="004B2AF1">
        <w:t xml:space="preserve">тот документ, период действия которого распространяется на дату оказания услуги ВК. Также для документа в обязательном порядке должны быть заполнены следующие поля: </w:t>
      </w:r>
      <w:r w:rsidR="00733D61" w:rsidRPr="004B2AF1">
        <w:t>«</w:t>
      </w:r>
      <w:r w:rsidRPr="004B2AF1">
        <w:t>Тип документа</w:t>
      </w:r>
      <w:r w:rsidR="00733D61" w:rsidRPr="004B2AF1">
        <w:t>»</w:t>
      </w:r>
      <w:r w:rsidRPr="004B2AF1">
        <w:t xml:space="preserve">, </w:t>
      </w:r>
      <w:r w:rsidR="00733D61" w:rsidRPr="004B2AF1">
        <w:t>«</w:t>
      </w:r>
      <w:r w:rsidRPr="004B2AF1">
        <w:t>Номер</w:t>
      </w:r>
      <w:r w:rsidR="00733D61" w:rsidRPr="004B2AF1">
        <w:t>»</w:t>
      </w:r>
      <w:r w:rsidRPr="004B2AF1">
        <w:t xml:space="preserve">, </w:t>
      </w:r>
      <w:r w:rsidR="00733D61" w:rsidRPr="004B2AF1">
        <w:t>«</w:t>
      </w:r>
      <w:r w:rsidRPr="004B2AF1">
        <w:t>Дата выдачи</w:t>
      </w:r>
      <w:r w:rsidR="00733D61" w:rsidRPr="004B2AF1">
        <w:t>»</w:t>
      </w:r>
      <w:r w:rsidRPr="004B2AF1">
        <w:t xml:space="preserve"> и </w:t>
      </w:r>
      <w:r w:rsidR="00733D61" w:rsidRPr="004B2AF1">
        <w:t>«</w:t>
      </w:r>
      <w:r w:rsidRPr="004B2AF1">
        <w:t>Действует</w:t>
      </w:r>
      <w:r w:rsidR="004C0E3D">
        <w:t> </w:t>
      </w:r>
      <w:r w:rsidRPr="004B2AF1">
        <w:t>с</w:t>
      </w:r>
      <w:r w:rsidR="00733D61" w:rsidRPr="004B2AF1">
        <w:t>»</w:t>
      </w:r>
      <w:r w:rsidRPr="004B2AF1">
        <w:t>;</w:t>
      </w:r>
    </w:p>
    <w:p w14:paraId="5E2A4842" w14:textId="77777777" w:rsidR="00500B9C" w:rsidRPr="004B2AF1" w:rsidRDefault="00500B9C" w:rsidP="004B2AF1">
      <w:pPr>
        <w:pStyle w:val="phlistitemized2"/>
      </w:pPr>
      <w:r w:rsidRPr="004B2AF1">
        <w:t>адреса пациента. Адресные данные берутся с вкладки</w:t>
      </w:r>
      <w:r w:rsidR="00733D61" w:rsidRPr="004B2AF1">
        <w:t xml:space="preserve"> «</w:t>
      </w:r>
      <w:r w:rsidRPr="004B2AF1">
        <w:t>Персона</w:t>
      </w:r>
      <w:r w:rsidR="00763653" w:rsidRPr="004B2AF1">
        <w:t xml:space="preserve">/ </w:t>
      </w:r>
      <w:r w:rsidRPr="004B2AF1">
        <w:t>Документы/Адреса</w:t>
      </w:r>
      <w:r w:rsidR="00733D61" w:rsidRPr="004B2AF1">
        <w:t>»</w:t>
      </w:r>
      <w:r w:rsidRPr="004B2AF1">
        <w:t xml:space="preserve"> персональной медицинской карты пациента. При этом выбираются те адреса, периоды действия которых распространяются на дату оказания услуги ВК;</w:t>
      </w:r>
    </w:p>
    <w:p w14:paraId="1722F94D" w14:textId="77777777" w:rsidR="00500B9C" w:rsidRPr="004B2AF1" w:rsidRDefault="00500B9C" w:rsidP="004B2AF1">
      <w:pPr>
        <w:pStyle w:val="phlistitemized2"/>
      </w:pPr>
      <w:r w:rsidRPr="004B2AF1">
        <w:t>контакты пациента. Контактные данные (телефон, электронная почта) берутся с вкладки</w:t>
      </w:r>
      <w:r w:rsidR="00733D61" w:rsidRPr="004B2AF1">
        <w:t xml:space="preserve"> «</w:t>
      </w:r>
      <w:r w:rsidRPr="004B2AF1">
        <w:t>Персона</w:t>
      </w:r>
      <w:r w:rsidR="00763653" w:rsidRPr="004B2AF1">
        <w:t xml:space="preserve">/ </w:t>
      </w:r>
      <w:r w:rsidRPr="004B2AF1">
        <w:t>Общие сведения</w:t>
      </w:r>
      <w:r w:rsidR="00763653" w:rsidRPr="004B2AF1">
        <w:t xml:space="preserve">/ </w:t>
      </w:r>
      <w:r w:rsidRPr="004B2AF1">
        <w:t>Контакты</w:t>
      </w:r>
      <w:r w:rsidR="00733D61" w:rsidRPr="004B2AF1">
        <w:t xml:space="preserve">» </w:t>
      </w:r>
      <w:r w:rsidRPr="004B2AF1">
        <w:t>персональной медицинской карты пациента;</w:t>
      </w:r>
    </w:p>
    <w:p w14:paraId="33C2B2F9" w14:textId="77777777" w:rsidR="00500B9C" w:rsidRPr="00733D61" w:rsidRDefault="00500B9C" w:rsidP="004B2AF1">
      <w:pPr>
        <w:pStyle w:val="phlistitemized2"/>
      </w:pPr>
      <w:r w:rsidRPr="004B2AF1">
        <w:t>инвалидность пациента. Данные об инвалидности берутся с вкладки</w:t>
      </w:r>
      <w:r w:rsidR="00733D61" w:rsidRPr="004B2AF1">
        <w:t xml:space="preserve"> «</w:t>
      </w:r>
      <w:r w:rsidRPr="004B2AF1">
        <w:t>Персона</w:t>
      </w:r>
      <w:r w:rsidR="00763653" w:rsidRPr="004B2AF1">
        <w:t xml:space="preserve">/ </w:t>
      </w:r>
      <w:r w:rsidRPr="004B2AF1">
        <w:t>Льготы</w:t>
      </w:r>
      <w:r w:rsidR="00763653" w:rsidRPr="004B2AF1">
        <w:t xml:space="preserve">/ </w:t>
      </w:r>
      <w:r w:rsidRPr="004B2AF1">
        <w:t>Инвалидность</w:t>
      </w:r>
      <w:r w:rsidR="00733D61" w:rsidRPr="004B2AF1">
        <w:t>»</w:t>
      </w:r>
      <w:r w:rsidRPr="004B2AF1">
        <w:t xml:space="preserve"> персональной медицинской карты пациента, из блока </w:t>
      </w:r>
      <w:r w:rsidR="00733D61" w:rsidRPr="004B2AF1">
        <w:t>«</w:t>
      </w:r>
      <w:r w:rsidRPr="004B2AF1">
        <w:t>Инвалидность</w:t>
      </w:r>
      <w:r w:rsidR="00733D61" w:rsidRPr="004B2AF1">
        <w:t>»</w:t>
      </w:r>
      <w:r w:rsidRPr="004B2AF1">
        <w:t>.</w:t>
      </w:r>
      <w:r w:rsidR="00733D61" w:rsidRPr="004B2AF1">
        <w:t xml:space="preserve"> </w:t>
      </w:r>
      <w:r w:rsidRPr="004B2AF1">
        <w:t>При этом в блоке выбирается</w:t>
      </w:r>
      <w:r w:rsidR="00733D61" w:rsidRPr="004B2AF1">
        <w:t xml:space="preserve"> </w:t>
      </w:r>
      <w:r w:rsidRPr="004B2AF1">
        <w:t>та запись об инвалидности, период действия которой распространяется на дату оказания услуги ВК.</w:t>
      </w:r>
      <w:r w:rsidR="00733D61" w:rsidRPr="004B2AF1">
        <w:t xml:space="preserve"> </w:t>
      </w:r>
      <w:r w:rsidRPr="004B2AF1">
        <w:t>Также для записи об инвалидности в обязательном порядке должны быть заполнены с</w:t>
      </w:r>
      <w:r w:rsidRPr="00733D61">
        <w:t xml:space="preserve">ледующие поля: </w:t>
      </w:r>
      <w:r w:rsidR="00733D61" w:rsidRPr="00733D61">
        <w:t>«</w:t>
      </w:r>
      <w:r w:rsidRPr="00733D61">
        <w:t>Вид</w:t>
      </w:r>
      <w:r w:rsidR="00733D61" w:rsidRPr="00733D61">
        <w:t>»</w:t>
      </w:r>
      <w:r w:rsidRPr="00733D61">
        <w:t xml:space="preserve">, </w:t>
      </w:r>
      <w:r w:rsidR="00733D61" w:rsidRPr="00733D61">
        <w:t>«</w:t>
      </w:r>
      <w:r w:rsidRPr="00733D61">
        <w:t>Группа</w:t>
      </w:r>
      <w:r w:rsidR="00733D61" w:rsidRPr="00733D61">
        <w:t>»</w:t>
      </w:r>
      <w:r w:rsidRPr="00733D61">
        <w:t xml:space="preserve"> и </w:t>
      </w:r>
      <w:r w:rsidR="00733D61" w:rsidRPr="00733D61">
        <w:t>«</w:t>
      </w:r>
      <w:r w:rsidRPr="00733D61">
        <w:t>Действует с</w:t>
      </w:r>
      <w:r w:rsidR="00733D61" w:rsidRPr="00733D61">
        <w:t>»</w:t>
      </w:r>
      <w:r w:rsidRPr="00733D61">
        <w:t>.</w:t>
      </w:r>
    </w:p>
    <w:p w14:paraId="4F58D68B" w14:textId="77777777" w:rsidR="00500B9C" w:rsidRPr="00733D61" w:rsidRDefault="00500B9C" w:rsidP="00500B9C">
      <w:pPr>
        <w:pStyle w:val="3"/>
        <w:spacing w:before="360"/>
        <w:ind w:right="0"/>
      </w:pPr>
      <w:bookmarkStart w:id="23" w:name="_Toc175319820"/>
      <w:r w:rsidRPr="00733D61">
        <w:lastRenderedPageBreak/>
        <w:t>Проверка данных сотрудников МО</w:t>
      </w:r>
      <w:bookmarkEnd w:id="23"/>
    </w:p>
    <w:p w14:paraId="1E2B7567" w14:textId="77777777" w:rsidR="00500B9C" w:rsidRPr="00733D61" w:rsidRDefault="00500B9C" w:rsidP="00957B55">
      <w:pPr>
        <w:pStyle w:val="phnormal"/>
      </w:pPr>
      <w:r w:rsidRPr="00733D61">
        <w:t>Для корректного формирования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необходимо обеспечить наличие в Системе данных</w:t>
      </w:r>
      <w:r w:rsidR="00733D61" w:rsidRPr="00733D61">
        <w:t xml:space="preserve"> </w:t>
      </w:r>
      <w:r w:rsidRPr="00733D61">
        <w:t>сотрудников МО, участвующих в формировании и подписании СЭМД, а также сотрудников</w:t>
      </w:r>
      <w:r w:rsidR="004B2AF1" w:rsidRPr="004B2AF1">
        <w:t xml:space="preserve"> – </w:t>
      </w:r>
      <w:r w:rsidRPr="00733D61">
        <w:t>участников врачебной комиссии. Проверка наличия и ввод недостающих данных сотрудника выполняется в окне редактирования сотрудника. Чтобы открыть окно редактирования сотрудника</w:t>
      </w:r>
      <w:r w:rsidR="004B2AF1">
        <w:t xml:space="preserve"> (</w:t>
      </w:r>
      <w:r w:rsidR="004B2AF1">
        <w:fldChar w:fldCharType="begin"/>
      </w:r>
      <w:r w:rsidR="004B2AF1">
        <w:instrText xml:space="preserve"> REF _Ref175157117 \h </w:instrText>
      </w:r>
      <w:r w:rsidR="004B2AF1">
        <w:fldChar w:fldCharType="separate"/>
      </w:r>
      <w:r w:rsidR="00DF05AE">
        <w:t>Рисунок </w:t>
      </w:r>
      <w:r w:rsidR="00DF05AE">
        <w:rPr>
          <w:noProof/>
        </w:rPr>
        <w:t>10</w:t>
      </w:r>
      <w:r w:rsidR="004B2AF1">
        <w:fldChar w:fldCharType="end"/>
      </w:r>
      <w:r w:rsidR="004B2AF1">
        <w:t>)</w:t>
      </w:r>
      <w:r w:rsidRPr="00733D61">
        <w:t xml:space="preserve">, </w:t>
      </w:r>
      <w:r w:rsidR="00247F3E">
        <w:t>выберите</w:t>
      </w:r>
      <w:r w:rsidRPr="00733D61">
        <w:t xml:space="preserve"> пункт главного меню </w:t>
      </w:r>
      <w:r w:rsidR="00733D61" w:rsidRPr="00733D61">
        <w:t>«</w:t>
      </w:r>
      <w:r w:rsidRPr="00733D61">
        <w:t>Настройки</w:t>
      </w:r>
      <w:r w:rsidR="00763653">
        <w:t xml:space="preserve">/ </w:t>
      </w:r>
      <w:r w:rsidRPr="00733D61">
        <w:t>Настройка персонала</w:t>
      </w:r>
      <w:r w:rsidR="00763653">
        <w:t xml:space="preserve">/ </w:t>
      </w:r>
      <w:r w:rsidRPr="00733D61">
        <w:t>Персонал</w:t>
      </w:r>
      <w:r w:rsidR="00733D61" w:rsidRPr="00733D61">
        <w:t>»</w:t>
      </w:r>
      <w:r w:rsidRPr="00733D61">
        <w:t xml:space="preserve"> и в отобразившемся списке </w:t>
      </w:r>
      <w:r w:rsidR="00247F3E">
        <w:t>нажмите</w:t>
      </w:r>
      <w:r w:rsidRPr="00733D61">
        <w:t xml:space="preserve"> на ФИО сотрудника.</w:t>
      </w:r>
    </w:p>
    <w:p w14:paraId="0443C145" w14:textId="77777777" w:rsidR="00500B9C" w:rsidRPr="00733D61" w:rsidRDefault="004B2AF1" w:rsidP="00B53B70">
      <w:pPr>
        <w:pStyle w:val="phfigure"/>
      </w:pPr>
      <w:r>
        <w:rPr>
          <w:noProof/>
        </w:rPr>
        <w:drawing>
          <wp:inline distT="0" distB="0" distL="0" distR="0" wp14:anchorId="574B1DE8" wp14:editId="77C71F53">
            <wp:extent cx="6152515" cy="2913380"/>
            <wp:effectExtent l="19050" t="19050" r="19685" b="203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913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5A272B" w14:textId="77777777" w:rsidR="0004604B" w:rsidRDefault="001C04A2" w:rsidP="00A64520">
      <w:pPr>
        <w:pStyle w:val="phfiguretitle"/>
      </w:pPr>
      <w:bookmarkStart w:id="24" w:name="_Ref175157117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10</w:t>
      </w:r>
      <w:r w:rsidR="00500B9C" w:rsidRPr="00733D61">
        <w:fldChar w:fldCharType="end"/>
      </w:r>
      <w:bookmarkEnd w:id="24"/>
      <w:r w:rsidR="004B2AF1" w:rsidRPr="004B2AF1">
        <w:t xml:space="preserve"> – </w:t>
      </w:r>
      <w:r w:rsidR="00500B9C" w:rsidRPr="00733D61">
        <w:t>Окно редактирования сотрудника</w:t>
      </w:r>
    </w:p>
    <w:p w14:paraId="3B9D71D1" w14:textId="77777777" w:rsidR="00500B9C" w:rsidRPr="00733D61" w:rsidRDefault="00500B9C" w:rsidP="00237BA1">
      <w:pPr>
        <w:pStyle w:val="phlistitemizedtitle"/>
      </w:pPr>
      <w:r w:rsidRPr="00733D61">
        <w:t>В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включаются следующие данные о сотруднике:</w:t>
      </w:r>
    </w:p>
    <w:p w14:paraId="2224268F" w14:textId="77777777" w:rsidR="00500B9C" w:rsidRPr="00733D61" w:rsidRDefault="00500B9C" w:rsidP="00237BA1">
      <w:pPr>
        <w:pStyle w:val="phlistitemized1"/>
      </w:pPr>
      <w:r w:rsidRPr="00733D61">
        <w:t>обязательные данные:</w:t>
      </w:r>
    </w:p>
    <w:p w14:paraId="5FE8084D" w14:textId="77777777" w:rsidR="00500B9C" w:rsidRPr="004B2AF1" w:rsidRDefault="00500B9C" w:rsidP="004B2AF1">
      <w:pPr>
        <w:pStyle w:val="phlistitemized2"/>
      </w:pPr>
      <w:r w:rsidRPr="004B2AF1">
        <w:t>фамилия сотрудника.</w:t>
      </w:r>
      <w:r w:rsidR="00733D61" w:rsidRPr="004B2AF1">
        <w:t xml:space="preserve"> </w:t>
      </w:r>
      <w:r w:rsidRPr="004B2AF1">
        <w:t xml:space="preserve">Фамилия сотрудника берется из поля </w:t>
      </w:r>
      <w:r w:rsidR="00733D61" w:rsidRPr="004B2AF1">
        <w:t>«</w:t>
      </w:r>
      <w:r w:rsidRPr="004B2AF1">
        <w:t>Фамилия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Pr="004B2AF1">
        <w:t xml:space="preserve"> окна редактирования персонала;</w:t>
      </w:r>
    </w:p>
    <w:p w14:paraId="63934F55" w14:textId="77777777" w:rsidR="00500B9C" w:rsidRPr="004B2AF1" w:rsidRDefault="00500B9C" w:rsidP="004B2AF1">
      <w:pPr>
        <w:pStyle w:val="phlistitemized2"/>
      </w:pPr>
      <w:r w:rsidRPr="004B2AF1">
        <w:t>имя сотрудника.</w:t>
      </w:r>
      <w:r w:rsidR="00733D61" w:rsidRPr="004B2AF1">
        <w:t xml:space="preserve"> </w:t>
      </w:r>
      <w:r w:rsidRPr="004B2AF1">
        <w:t xml:space="preserve">Имя сотрудника берется из поля </w:t>
      </w:r>
      <w:r w:rsidR="00733D61" w:rsidRPr="004B2AF1">
        <w:t>«</w:t>
      </w:r>
      <w:r w:rsidRPr="004B2AF1">
        <w:t>Имя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Pr="004B2AF1">
        <w:t xml:space="preserve"> окна редактирования персонала;</w:t>
      </w:r>
    </w:p>
    <w:p w14:paraId="25575628" w14:textId="77777777" w:rsidR="0097592D" w:rsidRDefault="0097592D" w:rsidP="0097592D">
      <w:pPr>
        <w:pStyle w:val="phnormal"/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 </w:t>
      </w:r>
      <w:r w:rsidRPr="00733D61">
        <w:rPr>
          <w:noProof/>
        </w:rPr>
        <w:drawing>
          <wp:inline distT="0" distB="0" distL="0" distR="0" wp14:anchorId="2D09AF63" wp14:editId="679A22BC">
            <wp:extent cx="219075" cy="190500"/>
            <wp:effectExtent l="19050" t="19050" r="28575" b="19050"/>
            <wp:docPr id="100189" name="Рисунок 100189" descr="_scroll_external/attachments/image2023-4-4_17-44-23-c747270fe05f03387139a639fc372e4fb3c55b823792b2c2077691bc808f3b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280376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33D61">
        <w:t xml:space="preserve"> рядом с полем «Контрагент».</w:t>
      </w:r>
    </w:p>
    <w:p w14:paraId="2291140D" w14:textId="77777777" w:rsidR="00500B9C" w:rsidRPr="004B2AF1" w:rsidRDefault="00500B9C" w:rsidP="004B2AF1">
      <w:pPr>
        <w:pStyle w:val="phlistitemized2"/>
      </w:pPr>
      <w:r w:rsidRPr="004B2AF1">
        <w:lastRenderedPageBreak/>
        <w:t>СНИЛС сотрудника.</w:t>
      </w:r>
      <w:r w:rsidR="00733D61" w:rsidRPr="004B2AF1">
        <w:t xml:space="preserve"> </w:t>
      </w:r>
      <w:r w:rsidRPr="004B2AF1">
        <w:t xml:space="preserve">СНИЛС сотрудника берется из поля </w:t>
      </w:r>
      <w:r w:rsidR="00733D61" w:rsidRPr="004B2AF1">
        <w:t>«</w:t>
      </w:r>
      <w:r w:rsidRPr="004B2AF1">
        <w:t>СНИЛС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Pr="004B2AF1">
        <w:t xml:space="preserve"> окна редактирования персонала;</w:t>
      </w:r>
    </w:p>
    <w:p w14:paraId="32BAF032" w14:textId="77777777" w:rsidR="00500B9C" w:rsidRPr="004B2AF1" w:rsidRDefault="00500B9C" w:rsidP="004B2AF1">
      <w:pPr>
        <w:pStyle w:val="phlistitemized2"/>
      </w:pPr>
      <w:r w:rsidRPr="004B2AF1">
        <w:t>должность сотрудника. Должность</w:t>
      </w:r>
      <w:r w:rsidR="00733D61" w:rsidRPr="004B2AF1">
        <w:t xml:space="preserve"> </w:t>
      </w:r>
      <w:r w:rsidRPr="004B2AF1">
        <w:t xml:space="preserve">сотрудника берется из поля </w:t>
      </w:r>
      <w:r w:rsidR="00733D61" w:rsidRPr="004B2AF1">
        <w:t>«</w:t>
      </w:r>
      <w:r w:rsidRPr="004B2AF1">
        <w:t>Должность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Pr="004B2AF1">
        <w:t xml:space="preserve"> окна редактирования персонала</w:t>
      </w:r>
      <w:r w:rsidR="00237BA1" w:rsidRPr="004B2AF1">
        <w:t>.</w:t>
      </w:r>
    </w:p>
    <w:p w14:paraId="489D6DDA" w14:textId="77777777" w:rsidR="0097592D" w:rsidRPr="00733D61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В СЭМД включается должность по справочнику ФРНСИ «Должности медицинских и фармацевтических работников» (OID «1.2.643.5.1.13.13.11.1002»). Настройка сопоставления должности, указанной в </w:t>
      </w:r>
      <w:r w:rsidRPr="00FC7994">
        <w:t>Систем</w:t>
      </w:r>
      <w:r>
        <w:t>е</w:t>
      </w:r>
      <w:r w:rsidRPr="00733D61">
        <w:t xml:space="preserve">, со значением справочника ФРНСИ осуществляется </w:t>
      </w:r>
      <w:r>
        <w:t>администратор</w:t>
      </w:r>
      <w:r w:rsidRPr="00733D61">
        <w:t>ом Системы.</w:t>
      </w:r>
    </w:p>
    <w:p w14:paraId="5A8C2D2B" w14:textId="77777777" w:rsidR="00500B9C" w:rsidRPr="00733D61" w:rsidRDefault="00500B9C" w:rsidP="00237BA1">
      <w:pPr>
        <w:pStyle w:val="phlistitemized1"/>
      </w:pPr>
      <w:r w:rsidRPr="00733D61">
        <w:t>необязательные данные:</w:t>
      </w:r>
    </w:p>
    <w:p w14:paraId="4EADB6D1" w14:textId="77777777" w:rsidR="00500B9C" w:rsidRPr="004B2AF1" w:rsidRDefault="00500B9C" w:rsidP="004B2AF1">
      <w:pPr>
        <w:pStyle w:val="phlistitemized2"/>
      </w:pPr>
      <w:r w:rsidRPr="004B2AF1">
        <w:t>отчество сотрудника.</w:t>
      </w:r>
      <w:r w:rsidR="00733D61" w:rsidRPr="004B2AF1">
        <w:t xml:space="preserve"> </w:t>
      </w:r>
      <w:r w:rsidRPr="004B2AF1">
        <w:t xml:space="preserve">Отчество сотрудника берется из поля </w:t>
      </w:r>
      <w:r w:rsidR="00733D61" w:rsidRPr="004B2AF1">
        <w:t>«</w:t>
      </w:r>
      <w:r w:rsidRPr="004B2AF1">
        <w:t>Отчество</w:t>
      </w:r>
      <w:r w:rsidR="00733D61" w:rsidRPr="004B2AF1">
        <w:t>»</w:t>
      </w:r>
      <w:r w:rsidRPr="004B2AF1">
        <w:t xml:space="preserve">, размещенного на вкладке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Pr="004B2AF1">
        <w:t xml:space="preserve"> окна редактирования персонала;</w:t>
      </w:r>
    </w:p>
    <w:p w14:paraId="794B54DA" w14:textId="77777777" w:rsidR="00500B9C" w:rsidRPr="004B2AF1" w:rsidRDefault="00500B9C" w:rsidP="004B2AF1">
      <w:pPr>
        <w:pStyle w:val="phlistitemized2"/>
      </w:pPr>
      <w:r w:rsidRPr="004B2AF1">
        <w:t xml:space="preserve">контакты сотрудника. Контактные данные сотрудника берутся из карточки контрагента, связанного с сотрудником, с вкладки </w:t>
      </w:r>
      <w:r w:rsidR="00733D61" w:rsidRPr="004B2AF1">
        <w:t>«</w:t>
      </w:r>
      <w:r w:rsidRPr="004B2AF1">
        <w:t>Контакты</w:t>
      </w:r>
      <w:r w:rsidR="00733D61" w:rsidRPr="004B2AF1">
        <w:t>»</w:t>
      </w:r>
      <w:r w:rsidRPr="004B2AF1">
        <w:t>. При этом выбираются только контакты</w:t>
      </w:r>
      <w:r w:rsidR="00733D61" w:rsidRPr="004B2AF1">
        <w:t xml:space="preserve"> </w:t>
      </w:r>
      <w:r w:rsidRPr="004B2AF1">
        <w:t xml:space="preserve">с типом </w:t>
      </w:r>
      <w:r w:rsidR="00733D61" w:rsidRPr="004B2AF1">
        <w:t>«</w:t>
      </w:r>
      <w:r w:rsidRPr="004B2AF1">
        <w:t>Телефон служебный</w:t>
      </w:r>
      <w:r w:rsidR="00733D61" w:rsidRPr="004B2AF1">
        <w:t>»</w:t>
      </w:r>
      <w:r w:rsidRPr="004B2AF1">
        <w:t xml:space="preserve"> и </w:t>
      </w:r>
      <w:r w:rsidR="00733D61" w:rsidRPr="004B2AF1">
        <w:t>«</w:t>
      </w:r>
      <w:r w:rsidRPr="004B2AF1">
        <w:t>Рабочая почта</w:t>
      </w:r>
      <w:r w:rsidR="00733D61" w:rsidRPr="004B2AF1">
        <w:t>»</w:t>
      </w:r>
      <w:r w:rsidRPr="004B2AF1">
        <w:t>. Переход к карточке связанного контрагента</w:t>
      </w:r>
      <w:r w:rsidR="00733D61" w:rsidRPr="004B2AF1">
        <w:t xml:space="preserve"> </w:t>
      </w:r>
      <w:r w:rsidRPr="004B2AF1">
        <w:t>осуществляется с помощью кнопки</w:t>
      </w:r>
      <w:r w:rsidR="00733D61" w:rsidRPr="004B2AF1">
        <w:t xml:space="preserve"> </w:t>
      </w:r>
      <w:r w:rsidRPr="004B2AF1">
        <w:rPr>
          <w:noProof/>
        </w:rPr>
        <w:drawing>
          <wp:inline distT="0" distB="0" distL="0" distR="0" wp14:anchorId="1F3361DD" wp14:editId="113E0D6A">
            <wp:extent cx="219075" cy="190500"/>
            <wp:effectExtent l="19050" t="19050" r="28575" b="19050"/>
            <wp:docPr id="100190" name="Рисунок 100190" descr="_scroll_external/attachments/image2023-4-4_17-44-23-c747270fe05f03387139a639fc372e4fb3c55b823792b2c2077691bc808f3b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183328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3D61" w:rsidRPr="004B2AF1">
        <w:t xml:space="preserve"> </w:t>
      </w:r>
      <w:r w:rsidRPr="004B2AF1">
        <w:t xml:space="preserve">рядом с полем </w:t>
      </w:r>
      <w:r w:rsidR="00733D61" w:rsidRPr="004B2AF1">
        <w:t>«</w:t>
      </w:r>
      <w:r w:rsidRPr="004B2AF1">
        <w:t>Контрагент</w:t>
      </w:r>
      <w:r w:rsidR="00733D61" w:rsidRPr="004B2AF1">
        <w:t xml:space="preserve">» </w:t>
      </w:r>
      <w:r w:rsidRPr="004B2AF1">
        <w:t>окна редактирования персонала.</w:t>
      </w:r>
    </w:p>
    <w:p w14:paraId="5A0322BC" w14:textId="77777777" w:rsidR="00500B9C" w:rsidRPr="00733D61" w:rsidRDefault="00500B9C" w:rsidP="00500B9C">
      <w:pPr>
        <w:pStyle w:val="3"/>
        <w:spacing w:before="360"/>
        <w:ind w:right="0"/>
      </w:pPr>
      <w:bookmarkStart w:id="25" w:name="_Toc175319821"/>
      <w:r w:rsidRPr="00733D61">
        <w:t>Проверка данных МО</w:t>
      </w:r>
      <w:bookmarkEnd w:id="25"/>
    </w:p>
    <w:p w14:paraId="455863BC" w14:textId="77777777" w:rsidR="00500B9C" w:rsidRPr="00733D61" w:rsidRDefault="00500B9C" w:rsidP="00957B55">
      <w:pPr>
        <w:pStyle w:val="phnormal"/>
      </w:pPr>
      <w:r w:rsidRPr="00733D61">
        <w:t>Для корректного формирования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необходимо обеспечить наличие в Системе данных МО, в рамках которой происходит формирование СЭМД. Проверка наличия и ввод недостающих данных МО выполняется в окне </w:t>
      </w:r>
      <w:r w:rsidR="00733D61" w:rsidRPr="00733D61">
        <w:t>«</w:t>
      </w:r>
      <w:r w:rsidRPr="00733D61">
        <w:t>Список ЛПУ: редактирование</w:t>
      </w:r>
      <w:r w:rsidR="00733D61" w:rsidRPr="00733D61">
        <w:t>»</w:t>
      </w:r>
      <w:r w:rsidR="004B2AF1">
        <w:t xml:space="preserve"> (</w:t>
      </w:r>
      <w:r w:rsidR="004B2AF1">
        <w:fldChar w:fldCharType="begin"/>
      </w:r>
      <w:r w:rsidR="004B2AF1">
        <w:instrText xml:space="preserve"> REF _Ref175157412 \h </w:instrText>
      </w:r>
      <w:r w:rsidR="004B2AF1">
        <w:fldChar w:fldCharType="separate"/>
      </w:r>
      <w:r w:rsidR="00DF05AE">
        <w:t>Рисунок </w:t>
      </w:r>
      <w:r w:rsidR="00DF05AE">
        <w:rPr>
          <w:noProof/>
        </w:rPr>
        <w:t>11</w:t>
      </w:r>
      <w:r w:rsidR="004B2AF1">
        <w:fldChar w:fldCharType="end"/>
      </w:r>
      <w:r w:rsidR="004B2AF1">
        <w:t>)</w:t>
      </w:r>
      <w:r w:rsidRPr="00733D61">
        <w:t xml:space="preserve">, доступном по пути </w:t>
      </w:r>
      <w:r w:rsidR="00733D61" w:rsidRPr="00733D61">
        <w:t>«</w:t>
      </w:r>
      <w:r w:rsidRPr="00733D61">
        <w:t>Настройки</w:t>
      </w:r>
      <w:r w:rsidR="00763653">
        <w:t xml:space="preserve">/ </w:t>
      </w:r>
      <w:r w:rsidRPr="00733D61">
        <w:t>Настройка структуры ЛПУ</w:t>
      </w:r>
      <w:r w:rsidR="00763653">
        <w:t xml:space="preserve">/ </w:t>
      </w:r>
      <w:r w:rsidRPr="00733D61">
        <w:t>ЛПУ: реквизиты</w:t>
      </w:r>
      <w:r w:rsidR="00733D61" w:rsidRPr="00733D61">
        <w:t>»</w:t>
      </w:r>
      <w:r w:rsidR="00763653">
        <w:t>,</w:t>
      </w:r>
      <w:r w:rsidR="00733D61" w:rsidRPr="00733D61">
        <w:t xml:space="preserve"> </w:t>
      </w:r>
      <w:r w:rsidRPr="00733D61">
        <w:t xml:space="preserve">вкладка </w:t>
      </w:r>
      <w:r w:rsidR="00733D61" w:rsidRPr="00733D61">
        <w:t>«</w:t>
      </w:r>
      <w:r w:rsidRPr="00733D61">
        <w:t>Информация об ЛПУ</w:t>
      </w:r>
      <w:r w:rsidR="00733D61" w:rsidRPr="00733D61">
        <w:t>»</w:t>
      </w:r>
      <w:r w:rsidR="00441DD1">
        <w:t xml:space="preserve">, </w:t>
      </w:r>
      <w:r w:rsidRPr="00733D61">
        <w:t xml:space="preserve">поле </w:t>
      </w:r>
      <w:r w:rsidR="00733D61" w:rsidRPr="00733D61">
        <w:t>«</w:t>
      </w:r>
      <w:r w:rsidRPr="00733D61">
        <w:t>ЛПУ из реестра МО</w:t>
      </w:r>
      <w:r w:rsidR="00733D61" w:rsidRPr="00733D61">
        <w:t>»</w:t>
      </w:r>
      <w:r w:rsidR="00441DD1">
        <w:t xml:space="preserve">, </w:t>
      </w:r>
      <w:r w:rsidRPr="00733D61">
        <w:t>кнопка</w:t>
      </w:r>
      <w:r w:rsidR="00733D61" w:rsidRPr="00733D61">
        <w:t xml:space="preserve"> </w:t>
      </w:r>
      <w:r w:rsidRPr="00733D61">
        <w:rPr>
          <w:noProof/>
        </w:rPr>
        <w:drawing>
          <wp:inline distT="0" distB="0" distL="0" distR="0" wp14:anchorId="149562D8" wp14:editId="41FDA8F3">
            <wp:extent cx="175275" cy="205758"/>
            <wp:effectExtent l="19050" t="19050" r="15240" b="22860"/>
            <wp:docPr id="100193" name="Рисунок 100193" descr="_scroll_external/attachments/image2023-8-2_17-23-7-a2ca94aa392c05e64a1e6f1a0d1b337d7fc971573c40a71a77d083318edc4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753378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3653">
        <w:t xml:space="preserve">, на выделенной МО выберите пункт контекстного меню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Pr="00733D61">
        <w:t>.</w:t>
      </w:r>
    </w:p>
    <w:p w14:paraId="6AF6EA2D" w14:textId="77777777" w:rsidR="00500B9C" w:rsidRPr="00733D61" w:rsidRDefault="00500B9C" w:rsidP="00B53B70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3B4739C2" wp14:editId="367FAC42">
            <wp:extent cx="4400550" cy="6438900"/>
            <wp:effectExtent l="19050" t="19050" r="19050" b="19050"/>
            <wp:docPr id="100194" name="Рисунок 100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9590532" name="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4389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82BA1C" w14:textId="77777777" w:rsidR="0004604B" w:rsidRDefault="001C04A2" w:rsidP="00A64520">
      <w:pPr>
        <w:pStyle w:val="phfiguretitle"/>
      </w:pPr>
      <w:bookmarkStart w:id="26" w:name="_Ref175157412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11</w:t>
      </w:r>
      <w:r w:rsidR="00500B9C" w:rsidRPr="00733D61">
        <w:fldChar w:fldCharType="end"/>
      </w:r>
      <w:bookmarkEnd w:id="26"/>
      <w:r w:rsidR="00500B9C" w:rsidRPr="00733D61">
        <w:t xml:space="preserve"> </w:t>
      </w:r>
      <w:r w:rsidR="004B2AF1">
        <w:t xml:space="preserve">– </w:t>
      </w:r>
      <w:r w:rsidR="000376ED">
        <w:t>О</w:t>
      </w:r>
      <w:r w:rsidR="000376ED" w:rsidRPr="00733D61">
        <w:t>кн</w:t>
      </w:r>
      <w:r w:rsidR="000376ED">
        <w:t>о</w:t>
      </w:r>
      <w:r w:rsidR="000376ED" w:rsidRPr="00733D61">
        <w:t xml:space="preserve"> «Список ЛПУ: редактирование»</w:t>
      </w:r>
    </w:p>
    <w:p w14:paraId="3B2A7E18" w14:textId="77777777" w:rsidR="00500B9C" w:rsidRPr="00733D61" w:rsidRDefault="00500B9C" w:rsidP="00237BA1">
      <w:pPr>
        <w:pStyle w:val="phlistitemizedtitle"/>
      </w:pPr>
      <w:r w:rsidRPr="00733D61">
        <w:t>В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включаются следующие данные МО:</w:t>
      </w:r>
    </w:p>
    <w:p w14:paraId="683421DA" w14:textId="77777777" w:rsidR="00500B9C" w:rsidRPr="00733D61" w:rsidRDefault="00500B9C" w:rsidP="00237BA1">
      <w:pPr>
        <w:pStyle w:val="phlistitemized1"/>
      </w:pPr>
      <w:r w:rsidRPr="00733D61">
        <w:t>обязательные данные:</w:t>
      </w:r>
    </w:p>
    <w:p w14:paraId="33039ECF" w14:textId="77777777" w:rsidR="00500B9C" w:rsidRPr="004B2AF1" w:rsidRDefault="00500B9C" w:rsidP="004B2AF1">
      <w:pPr>
        <w:pStyle w:val="phlistitemized2"/>
      </w:pPr>
      <w:r w:rsidRPr="004B2AF1">
        <w:t xml:space="preserve">наименование медицинской организации. Наименование МО берется из поля </w:t>
      </w:r>
      <w:r w:rsidR="00733D61" w:rsidRPr="004B2AF1">
        <w:t>«</w:t>
      </w:r>
      <w:r w:rsidRPr="004B2AF1">
        <w:t>Полное наименование</w:t>
      </w:r>
      <w:r w:rsidR="00733D61" w:rsidRPr="004B2AF1">
        <w:t>»</w:t>
      </w:r>
      <w:r w:rsidRPr="004B2AF1">
        <w:t>, размещенного на вкладке</w:t>
      </w:r>
      <w:r w:rsidR="00733D61" w:rsidRPr="004B2AF1">
        <w:t xml:space="preserve"> «</w:t>
      </w:r>
      <w:r w:rsidRPr="004B2AF1">
        <w:t>Главная</w:t>
      </w:r>
      <w:r w:rsidR="00733D61" w:rsidRPr="004B2AF1">
        <w:t>»</w:t>
      </w:r>
      <w:r w:rsidRPr="004B2AF1">
        <w:t xml:space="preserve"> окна </w:t>
      </w:r>
      <w:r w:rsidR="00733D61" w:rsidRPr="004B2AF1">
        <w:t>«</w:t>
      </w:r>
      <w:r w:rsidRPr="004B2AF1">
        <w:t>Список ЛПУ: редактирование</w:t>
      </w:r>
      <w:r w:rsidR="00733D61" w:rsidRPr="004B2AF1">
        <w:t>»</w:t>
      </w:r>
      <w:r w:rsidRPr="004B2AF1">
        <w:t>;</w:t>
      </w:r>
    </w:p>
    <w:p w14:paraId="2CF03348" w14:textId="77777777" w:rsidR="0097592D" w:rsidRPr="00733D61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В СЭМД включается наименование МО по справочнику ФРНСИ «Реестр медицинских организаций Российской Федерации» (OID </w:t>
      </w:r>
      <w:r w:rsidRPr="00733D61">
        <w:lastRenderedPageBreak/>
        <w:t xml:space="preserve">«1.2.643.5.1.13.13.11.1461»). Сопоставление наименования МО, указанного в </w:t>
      </w:r>
      <w:r w:rsidRPr="00FC7994">
        <w:t>Систем</w:t>
      </w:r>
      <w:r>
        <w:t>е</w:t>
      </w:r>
      <w:r w:rsidRPr="00733D61">
        <w:t xml:space="preserve">, со значением справочника ФРНСИ осуществляется </w:t>
      </w:r>
      <w:r>
        <w:t>администратор</w:t>
      </w:r>
      <w:r w:rsidRPr="00733D61">
        <w:t>ом Системы.</w:t>
      </w:r>
    </w:p>
    <w:p w14:paraId="15EC20F5" w14:textId="77777777" w:rsidR="00500B9C" w:rsidRPr="00733D61" w:rsidRDefault="00500B9C" w:rsidP="004B2AF1">
      <w:pPr>
        <w:pStyle w:val="phlistitemized2"/>
      </w:pPr>
      <w:r w:rsidRPr="004B2AF1">
        <w:t xml:space="preserve">адрес медицинской организации. Адресные данные берутся из карточки контрагента, связанного с МО. Переход к карточке связанного контрагента из окна </w:t>
      </w:r>
      <w:r w:rsidR="00733D61" w:rsidRPr="004B2AF1">
        <w:t>«</w:t>
      </w:r>
      <w:r w:rsidRPr="004B2AF1">
        <w:t>Список ЛПУ: редактирование</w:t>
      </w:r>
      <w:r w:rsidR="00733D61" w:rsidRPr="004B2AF1">
        <w:t>»</w:t>
      </w:r>
      <w:r w:rsidRPr="004B2AF1">
        <w:t xml:space="preserve"> выполняется следующим образом: вкладка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="00441DD1" w:rsidRPr="004B2AF1">
        <w:t xml:space="preserve">, </w:t>
      </w:r>
      <w:r w:rsidRPr="004B2AF1">
        <w:t xml:space="preserve">поле </w:t>
      </w:r>
      <w:r w:rsidR="00733D61" w:rsidRPr="004B2AF1">
        <w:t>«</w:t>
      </w:r>
      <w:r w:rsidRPr="004B2AF1">
        <w:t>Контрагент</w:t>
      </w:r>
      <w:r w:rsidR="00733D61" w:rsidRPr="004B2AF1">
        <w:t>»</w:t>
      </w:r>
      <w:r w:rsidR="00441DD1" w:rsidRPr="004B2AF1">
        <w:t xml:space="preserve">, </w:t>
      </w:r>
      <w:r w:rsidRPr="004B2AF1">
        <w:t>кнопка</w:t>
      </w:r>
      <w:r w:rsidR="00733D61" w:rsidRPr="004B2AF1">
        <w:t xml:space="preserve"> </w:t>
      </w:r>
      <w:r w:rsidRPr="004B2AF1">
        <w:rPr>
          <w:noProof/>
        </w:rPr>
        <w:drawing>
          <wp:inline distT="0" distB="0" distL="0" distR="0" wp14:anchorId="5B001F37" wp14:editId="2EBA6682">
            <wp:extent cx="175275" cy="205758"/>
            <wp:effectExtent l="19050" t="19050" r="15240" b="22860"/>
            <wp:docPr id="100195" name="Рисунок 100195" descr="_scroll_external/attachments/image2023-8-2_17-23-7-a2ca94aa392c05e64a1e6f1a0d1b337d7fc971573c40a71a77d083318edc4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98028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3653" w:rsidRPr="004B2AF1">
        <w:t>, на выделенном контрагенте выберите пункт контекстного</w:t>
      </w:r>
      <w:r w:rsidR="00763653">
        <w:t xml:space="preserve"> меню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Адреса</w:t>
      </w:r>
      <w:r w:rsidR="00733D61" w:rsidRPr="00733D61">
        <w:t>»</w:t>
      </w:r>
      <w:r w:rsidR="00237BA1">
        <w:t>.</w:t>
      </w:r>
    </w:p>
    <w:p w14:paraId="1EB91BA4" w14:textId="77777777" w:rsidR="00500B9C" w:rsidRPr="00733D61" w:rsidRDefault="00500B9C" w:rsidP="00237BA1">
      <w:pPr>
        <w:pStyle w:val="phlistitemized1"/>
      </w:pPr>
      <w:r w:rsidRPr="00733D61">
        <w:t>необязательные данные:</w:t>
      </w:r>
    </w:p>
    <w:p w14:paraId="3E6624BD" w14:textId="77777777" w:rsidR="00500B9C" w:rsidRPr="004B2AF1" w:rsidRDefault="00500B9C" w:rsidP="004B2AF1">
      <w:pPr>
        <w:pStyle w:val="phlistitemized2"/>
      </w:pPr>
      <w:r w:rsidRPr="004B2AF1">
        <w:t>код ОГРН/ОГРНИП</w:t>
      </w:r>
      <w:r w:rsidR="00733D61" w:rsidRPr="004B2AF1">
        <w:t xml:space="preserve"> </w:t>
      </w:r>
      <w:r w:rsidRPr="004B2AF1">
        <w:t xml:space="preserve">медицинской организации. Код ОГРН/ОГРНИП берется из карточки контрагента, связанного с МО. Переход к карточке связанного контрагента из окна </w:t>
      </w:r>
      <w:r w:rsidR="00733D61" w:rsidRPr="004B2AF1">
        <w:t>«</w:t>
      </w:r>
      <w:r w:rsidRPr="004B2AF1">
        <w:t>Список ЛПУ: редактирование</w:t>
      </w:r>
      <w:r w:rsidR="00733D61" w:rsidRPr="004B2AF1">
        <w:t>»</w:t>
      </w:r>
      <w:r w:rsidRPr="004B2AF1">
        <w:t xml:space="preserve"> выполняется следующим образом: вкладка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="00441DD1" w:rsidRPr="004B2AF1">
        <w:t xml:space="preserve">, </w:t>
      </w:r>
      <w:r w:rsidRPr="004B2AF1">
        <w:t xml:space="preserve">поле </w:t>
      </w:r>
      <w:r w:rsidR="00733D61" w:rsidRPr="004B2AF1">
        <w:t>«</w:t>
      </w:r>
      <w:r w:rsidRPr="004B2AF1">
        <w:t>Контрагент</w:t>
      </w:r>
      <w:r w:rsidR="00733D61" w:rsidRPr="004B2AF1">
        <w:t>»</w:t>
      </w:r>
      <w:r w:rsidR="00441DD1" w:rsidRPr="004B2AF1">
        <w:t xml:space="preserve">, </w:t>
      </w:r>
      <w:r w:rsidRPr="004B2AF1">
        <w:t>кнопка</w:t>
      </w:r>
      <w:r w:rsidR="00733D61" w:rsidRPr="004B2AF1">
        <w:t xml:space="preserve"> </w:t>
      </w:r>
      <w:r w:rsidRPr="004B2AF1">
        <w:rPr>
          <w:noProof/>
        </w:rPr>
        <w:drawing>
          <wp:inline distT="0" distB="0" distL="0" distR="0" wp14:anchorId="3FFB67C9" wp14:editId="2AC96CB4">
            <wp:extent cx="175275" cy="205758"/>
            <wp:effectExtent l="19050" t="19050" r="15240" b="22860"/>
            <wp:docPr id="100196" name="Рисунок 100196" descr="_scroll_external/attachments/image2023-8-2_17-23-7-a2ca94aa392c05e64a1e6f1a0d1b337d7fc971573c40a71a77d083318edc4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98446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3653" w:rsidRPr="004B2AF1">
        <w:t xml:space="preserve">, на выделенном контрагенте выберите пункт контекстного меню </w:t>
      </w:r>
      <w:r w:rsidR="00733D61" w:rsidRPr="004B2AF1">
        <w:t>«</w:t>
      </w:r>
      <w:r w:rsidRPr="004B2AF1">
        <w:t>Редактировать</w:t>
      </w:r>
      <w:r w:rsidR="00733D61" w:rsidRPr="004B2AF1">
        <w:t>»</w:t>
      </w:r>
      <w:r w:rsidR="00441DD1" w:rsidRPr="004B2AF1">
        <w:t xml:space="preserve">, </w:t>
      </w:r>
      <w:r w:rsidRPr="004B2AF1">
        <w:t xml:space="preserve">вкладка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="00441DD1" w:rsidRPr="004B2AF1">
        <w:t xml:space="preserve">, </w:t>
      </w:r>
      <w:r w:rsidRPr="004B2AF1">
        <w:t xml:space="preserve">поле </w:t>
      </w:r>
      <w:r w:rsidR="00733D61" w:rsidRPr="004B2AF1">
        <w:t>«</w:t>
      </w:r>
      <w:r w:rsidRPr="004B2AF1">
        <w:t>ОГРН</w:t>
      </w:r>
      <w:r w:rsidR="00733D61" w:rsidRPr="004B2AF1">
        <w:t>»</w:t>
      </w:r>
      <w:r w:rsidRPr="004B2AF1">
        <w:t xml:space="preserve"> или </w:t>
      </w:r>
      <w:r w:rsidR="00733D61" w:rsidRPr="004B2AF1">
        <w:t>«</w:t>
      </w:r>
      <w:r w:rsidRPr="004B2AF1">
        <w:t>Код ОГРН ИП</w:t>
      </w:r>
      <w:r w:rsidR="00733D61" w:rsidRPr="004B2AF1">
        <w:t>»</w:t>
      </w:r>
      <w:r w:rsidRPr="004B2AF1">
        <w:t>;</w:t>
      </w:r>
    </w:p>
    <w:p w14:paraId="6F9C4F68" w14:textId="77777777" w:rsidR="00500B9C" w:rsidRPr="004B2AF1" w:rsidRDefault="00500B9C" w:rsidP="004B2AF1">
      <w:pPr>
        <w:pStyle w:val="phlistitemized2"/>
      </w:pPr>
      <w:r w:rsidRPr="004B2AF1">
        <w:t xml:space="preserve">код ОКПО медицинской организации. Код ОКПО берется из карточки контрагента, связанного с МО. Переход к карточке связанного контрагента из окна </w:t>
      </w:r>
      <w:r w:rsidR="00733D61" w:rsidRPr="004B2AF1">
        <w:t>«</w:t>
      </w:r>
      <w:r w:rsidRPr="004B2AF1">
        <w:t>Список ЛПУ: редактирование</w:t>
      </w:r>
      <w:r w:rsidR="00733D61" w:rsidRPr="004B2AF1">
        <w:t>»</w:t>
      </w:r>
      <w:r w:rsidRPr="004B2AF1">
        <w:t xml:space="preserve"> выполняется следующим образом: вкладка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="00441DD1" w:rsidRPr="004B2AF1">
        <w:t xml:space="preserve">, </w:t>
      </w:r>
      <w:r w:rsidRPr="004B2AF1">
        <w:t xml:space="preserve">поле </w:t>
      </w:r>
      <w:r w:rsidR="00733D61" w:rsidRPr="004B2AF1">
        <w:t>«</w:t>
      </w:r>
      <w:r w:rsidRPr="004B2AF1">
        <w:t>Контрагент</w:t>
      </w:r>
      <w:r w:rsidR="00733D61" w:rsidRPr="004B2AF1">
        <w:t>»</w:t>
      </w:r>
      <w:r w:rsidR="00441DD1" w:rsidRPr="004B2AF1">
        <w:t xml:space="preserve">, </w:t>
      </w:r>
      <w:r w:rsidRPr="004B2AF1">
        <w:t>кнопка</w:t>
      </w:r>
      <w:r w:rsidR="00733D61" w:rsidRPr="004B2AF1">
        <w:t xml:space="preserve"> </w:t>
      </w:r>
      <w:r w:rsidRPr="004B2AF1">
        <w:rPr>
          <w:noProof/>
        </w:rPr>
        <w:drawing>
          <wp:inline distT="0" distB="0" distL="0" distR="0" wp14:anchorId="0C5BF156" wp14:editId="3E462FB5">
            <wp:extent cx="175275" cy="205758"/>
            <wp:effectExtent l="19050" t="19050" r="15240" b="22860"/>
            <wp:docPr id="100197" name="Рисунок 100197" descr="_scroll_external/attachments/image2023-8-2_17-23-7-a2ca94aa392c05e64a1e6f1a0d1b337d7fc971573c40a71a77d083318edc4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96140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3653" w:rsidRPr="004B2AF1">
        <w:t xml:space="preserve">, на выделенном контрагенте выберите пункт контекстного меню </w:t>
      </w:r>
      <w:r w:rsidR="00733D61" w:rsidRPr="004B2AF1">
        <w:t>«</w:t>
      </w:r>
      <w:r w:rsidRPr="004B2AF1">
        <w:t>Редактировать</w:t>
      </w:r>
      <w:r w:rsidR="00733D61" w:rsidRPr="004B2AF1">
        <w:t>»</w:t>
      </w:r>
      <w:r w:rsidR="00441DD1" w:rsidRPr="004B2AF1">
        <w:t xml:space="preserve">, </w:t>
      </w:r>
      <w:r w:rsidRPr="004B2AF1">
        <w:t xml:space="preserve">вкладка </w:t>
      </w:r>
      <w:r w:rsidR="00733D61" w:rsidRPr="004B2AF1">
        <w:t>«</w:t>
      </w:r>
      <w:r w:rsidRPr="004B2AF1">
        <w:t>Главная</w:t>
      </w:r>
      <w:r w:rsidR="00733D61" w:rsidRPr="004B2AF1">
        <w:t>»</w:t>
      </w:r>
      <w:r w:rsidR="00441DD1" w:rsidRPr="004B2AF1">
        <w:t xml:space="preserve">, </w:t>
      </w:r>
      <w:r w:rsidRPr="004B2AF1">
        <w:t xml:space="preserve">поле </w:t>
      </w:r>
      <w:r w:rsidR="00733D61" w:rsidRPr="004B2AF1">
        <w:t>«</w:t>
      </w:r>
      <w:r w:rsidRPr="004B2AF1">
        <w:t>ОКПО</w:t>
      </w:r>
      <w:r w:rsidR="00733D61" w:rsidRPr="004B2AF1">
        <w:t>»</w:t>
      </w:r>
      <w:r w:rsidRPr="004B2AF1">
        <w:t>;</w:t>
      </w:r>
    </w:p>
    <w:p w14:paraId="5A9F466F" w14:textId="77777777" w:rsidR="00500B9C" w:rsidRPr="004B2AF1" w:rsidRDefault="00500B9C" w:rsidP="004B2AF1">
      <w:pPr>
        <w:pStyle w:val="phlistitemized2"/>
      </w:pPr>
      <w:r w:rsidRPr="004B2AF1">
        <w:t>код ОКАТО</w:t>
      </w:r>
      <w:r w:rsidR="00733D61" w:rsidRPr="004B2AF1">
        <w:t xml:space="preserve"> </w:t>
      </w:r>
      <w:r w:rsidRPr="004B2AF1">
        <w:t>медицинской организации. Код ОКАТО берется из окна</w:t>
      </w:r>
      <w:r w:rsidR="00733D61" w:rsidRPr="004B2AF1">
        <w:t xml:space="preserve"> «</w:t>
      </w:r>
      <w:r w:rsidRPr="004B2AF1">
        <w:t>Реквизиты ЛПУ</w:t>
      </w:r>
      <w:r w:rsidR="00733D61" w:rsidRPr="004B2AF1">
        <w:t>»</w:t>
      </w:r>
      <w:r w:rsidRPr="004B2AF1">
        <w:t xml:space="preserve"> доступного по пути:</w:t>
      </w:r>
      <w:r w:rsidR="00733D61" w:rsidRPr="004B2AF1">
        <w:t xml:space="preserve"> «</w:t>
      </w:r>
      <w:r w:rsidRPr="004B2AF1">
        <w:t>Настройки</w:t>
      </w:r>
      <w:r w:rsidR="00763653" w:rsidRPr="004B2AF1">
        <w:t xml:space="preserve">/ </w:t>
      </w:r>
      <w:r w:rsidRPr="004B2AF1">
        <w:t>Настройка структуры ЛПУ</w:t>
      </w:r>
      <w:r w:rsidR="00763653" w:rsidRPr="004B2AF1">
        <w:t xml:space="preserve">/ </w:t>
      </w:r>
      <w:r w:rsidRPr="004B2AF1">
        <w:t>ЛПУ: реквизиты</w:t>
      </w:r>
      <w:r w:rsidR="00733D61" w:rsidRPr="004B2AF1">
        <w:t>»</w:t>
      </w:r>
      <w:r w:rsidR="00441DD1" w:rsidRPr="004B2AF1">
        <w:t xml:space="preserve">, </w:t>
      </w:r>
      <w:r w:rsidRPr="004B2AF1">
        <w:t xml:space="preserve">вкладка </w:t>
      </w:r>
      <w:r w:rsidR="00733D61" w:rsidRPr="004B2AF1">
        <w:t>«</w:t>
      </w:r>
      <w:r w:rsidRPr="004B2AF1">
        <w:t>Информация об ЛПУ</w:t>
      </w:r>
      <w:r w:rsidR="00733D61" w:rsidRPr="004B2AF1">
        <w:t>»</w:t>
      </w:r>
      <w:r w:rsidR="00441DD1" w:rsidRPr="004B2AF1">
        <w:t xml:space="preserve">, </w:t>
      </w:r>
      <w:r w:rsidRPr="004B2AF1">
        <w:t>поле</w:t>
      </w:r>
      <w:r w:rsidR="00733D61" w:rsidRPr="004B2AF1">
        <w:t xml:space="preserve"> «</w:t>
      </w:r>
      <w:r w:rsidRPr="004B2AF1">
        <w:t>Код ЛПУ по ОКАТО</w:t>
      </w:r>
      <w:r w:rsidR="00733D61" w:rsidRPr="004B2AF1">
        <w:t>»</w:t>
      </w:r>
      <w:r w:rsidRPr="004B2AF1">
        <w:t>;</w:t>
      </w:r>
    </w:p>
    <w:p w14:paraId="2B5E01B1" w14:textId="77777777" w:rsidR="00500B9C" w:rsidRPr="004B2AF1" w:rsidRDefault="00500B9C" w:rsidP="004B2AF1">
      <w:pPr>
        <w:pStyle w:val="phlistitemized2"/>
      </w:pPr>
      <w:r w:rsidRPr="004B2AF1">
        <w:t>контакты медицинской организации. В качестве контактов МО берутся следующие данные:</w:t>
      </w:r>
    </w:p>
    <w:p w14:paraId="5073B652" w14:textId="77777777" w:rsidR="00500B9C" w:rsidRPr="00733D61" w:rsidRDefault="00500B9C" w:rsidP="004B2AF1">
      <w:pPr>
        <w:pStyle w:val="phlistitemized3"/>
      </w:pPr>
      <w:r w:rsidRPr="00733D61">
        <w:t xml:space="preserve">телефонные номер контрагента, связанного с текущей МО. Переход к карточке связанного контрагента из окна </w:t>
      </w:r>
      <w:r w:rsidR="00733D61" w:rsidRPr="00733D61">
        <w:t>«</w:t>
      </w:r>
      <w:r w:rsidRPr="00733D61">
        <w:t>Список ЛПУ: редактирование</w:t>
      </w:r>
      <w:r w:rsidR="00733D61" w:rsidRPr="00733D61">
        <w:t>»</w:t>
      </w:r>
      <w:r w:rsidRPr="00733D61">
        <w:t xml:space="preserve"> выполняется следующим образом: вкладка </w:t>
      </w:r>
      <w:r w:rsidR="00733D61" w:rsidRPr="00733D61">
        <w:t>«</w:t>
      </w:r>
      <w:r w:rsidRPr="00733D61">
        <w:t>Главная</w:t>
      </w:r>
      <w:r w:rsidR="00733D61" w:rsidRPr="00733D61">
        <w:t>»</w:t>
      </w:r>
      <w:r w:rsidR="00441DD1">
        <w:t xml:space="preserve">, </w:t>
      </w:r>
      <w:r w:rsidRPr="00733D61">
        <w:t xml:space="preserve">поле </w:t>
      </w:r>
      <w:r w:rsidR="00733D61" w:rsidRPr="00733D61">
        <w:t>«</w:t>
      </w:r>
      <w:r w:rsidRPr="00733D61">
        <w:t>Контрагент</w:t>
      </w:r>
      <w:r w:rsidR="00733D61" w:rsidRPr="00733D61">
        <w:t>»</w:t>
      </w:r>
      <w:r w:rsidR="00441DD1">
        <w:t xml:space="preserve">, </w:t>
      </w:r>
      <w:r w:rsidRPr="00733D61">
        <w:t>кнопка</w:t>
      </w:r>
      <w:r w:rsidR="00733D61" w:rsidRPr="00733D61">
        <w:t xml:space="preserve"> </w:t>
      </w:r>
      <w:r w:rsidRPr="00733D61">
        <w:rPr>
          <w:noProof/>
        </w:rPr>
        <w:drawing>
          <wp:inline distT="0" distB="0" distL="0" distR="0" wp14:anchorId="25A106D3" wp14:editId="2D8F9EDA">
            <wp:extent cx="175275" cy="205758"/>
            <wp:effectExtent l="0" t="0" r="0" b="0"/>
            <wp:docPr id="100198" name="Рисунок 100198" descr="_scroll_external/attachments/image2023-8-2_17-23-7-a2ca94aa392c05e64a1e6f1a0d1b337d7fc971573c40a71a77d083318edc42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4824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="00763653">
        <w:t xml:space="preserve">, на </w:t>
      </w:r>
      <w:r w:rsidR="00763653" w:rsidRPr="004B2AF1">
        <w:t>выделенном</w:t>
      </w:r>
      <w:r w:rsidR="00763653">
        <w:t xml:space="preserve"> контрагенте выберите пункт контекстного меню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Контакты</w:t>
      </w:r>
      <w:r w:rsidR="00733D61" w:rsidRPr="00733D61">
        <w:t>»</w:t>
      </w:r>
      <w:r w:rsidRPr="00733D61">
        <w:t>;</w:t>
      </w:r>
    </w:p>
    <w:p w14:paraId="02264B86" w14:textId="77777777" w:rsidR="0004604B" w:rsidRDefault="00500B9C" w:rsidP="00237BA1">
      <w:pPr>
        <w:pStyle w:val="phlistitemized3"/>
      </w:pPr>
      <w:r w:rsidRPr="00733D61">
        <w:lastRenderedPageBreak/>
        <w:t xml:space="preserve">телефонные номера, указанные в окне </w:t>
      </w:r>
      <w:r w:rsidR="00733D61" w:rsidRPr="00733D61">
        <w:t>«</w:t>
      </w:r>
      <w:r w:rsidRPr="00733D61">
        <w:t>Реквизиты ЛПУ</w:t>
      </w:r>
      <w:r w:rsidR="00733D61" w:rsidRPr="00733D61">
        <w:t>»</w:t>
      </w:r>
      <w:r w:rsidRPr="00733D61">
        <w:t xml:space="preserve">, доступном по пути: </w:t>
      </w:r>
      <w:r w:rsidR="00733D61" w:rsidRPr="00733D61">
        <w:t>«</w:t>
      </w:r>
      <w:r w:rsidRPr="00733D61">
        <w:t>Настройки</w:t>
      </w:r>
      <w:r w:rsidR="00763653">
        <w:t xml:space="preserve">/ </w:t>
      </w:r>
      <w:r w:rsidRPr="00733D61">
        <w:t>Настройка структуры ЛПУ</w:t>
      </w:r>
      <w:r w:rsidR="00763653">
        <w:t xml:space="preserve">/ </w:t>
      </w:r>
      <w:r w:rsidRPr="00733D61">
        <w:t>ЛПУ: реквизиты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Информация об ЛПУ</w:t>
      </w:r>
      <w:r w:rsidR="00733D61" w:rsidRPr="00733D61">
        <w:t>»</w:t>
      </w:r>
      <w:r w:rsidR="00441DD1">
        <w:t xml:space="preserve">, </w:t>
      </w:r>
      <w:r w:rsidRPr="00733D61">
        <w:t xml:space="preserve">поле </w:t>
      </w:r>
      <w:r w:rsidR="00733D61" w:rsidRPr="00733D61">
        <w:t>«</w:t>
      </w:r>
      <w:r w:rsidRPr="00733D61">
        <w:t>Телефоны ЛПУ</w:t>
      </w:r>
      <w:r w:rsidR="00733D61" w:rsidRPr="00733D61">
        <w:t>»</w:t>
      </w:r>
      <w:r w:rsidR="00237BA1">
        <w:t>.</w:t>
      </w:r>
    </w:p>
    <w:p w14:paraId="122BFE18" w14:textId="77777777" w:rsidR="00500B9C" w:rsidRPr="00733D61" w:rsidRDefault="00500B9C" w:rsidP="004B2AF1">
      <w:pPr>
        <w:pStyle w:val="phlistitemized2"/>
      </w:pPr>
      <w:r w:rsidRPr="004B2AF1">
        <w:t>лицензия медицинской организации. Данные</w:t>
      </w:r>
      <w:r w:rsidRPr="00733D61">
        <w:t xml:space="preserve"> о лицензии МО берутся из следующих полей, размещенных на</w:t>
      </w:r>
      <w:r w:rsidR="00733D61" w:rsidRPr="00733D61">
        <w:t xml:space="preserve"> </w:t>
      </w:r>
      <w:r w:rsidRPr="00733D61">
        <w:t xml:space="preserve">вкладке </w:t>
      </w:r>
      <w:r w:rsidR="00733D61" w:rsidRPr="00733D61">
        <w:t>«</w:t>
      </w:r>
      <w:r w:rsidRPr="00733D61">
        <w:t>Дополнительно</w:t>
      </w:r>
      <w:r w:rsidR="00733D61" w:rsidRPr="00733D61">
        <w:t>»</w:t>
      </w:r>
      <w:r w:rsidRPr="00733D61">
        <w:t xml:space="preserve"> окна </w:t>
      </w:r>
      <w:r w:rsidR="00733D61" w:rsidRPr="00733D61">
        <w:t>«</w:t>
      </w:r>
      <w:r w:rsidRPr="00733D61">
        <w:t>Список ЛПУ: редактирование</w:t>
      </w:r>
      <w:r w:rsidR="00733D61" w:rsidRPr="00733D61">
        <w:t>»</w:t>
      </w:r>
      <w:r w:rsidR="00237BA1">
        <w:t>:</w:t>
      </w:r>
    </w:p>
    <w:p w14:paraId="3CBF8ADB" w14:textId="77777777" w:rsidR="00500B9C" w:rsidRPr="00733D61" w:rsidRDefault="00733D61" w:rsidP="00237BA1">
      <w:pPr>
        <w:pStyle w:val="phlistitemized3"/>
      </w:pPr>
      <w:r w:rsidRPr="00733D61">
        <w:t>«</w:t>
      </w:r>
      <w:r w:rsidR="00500B9C" w:rsidRPr="00733D61">
        <w:t>Лицензия ЛПУ</w:t>
      </w:r>
      <w:r w:rsidRPr="00733D61">
        <w:t>»</w:t>
      </w:r>
      <w:r w:rsidR="004B2AF1" w:rsidRPr="004B2AF1">
        <w:t xml:space="preserve"> – </w:t>
      </w:r>
      <w:r w:rsidR="00500B9C" w:rsidRPr="00733D61">
        <w:t>номер лицензии на осуществление медицинской деятельности;</w:t>
      </w:r>
    </w:p>
    <w:p w14:paraId="1B3EBD84" w14:textId="77777777" w:rsidR="00500B9C" w:rsidRPr="00733D61" w:rsidRDefault="00733D61" w:rsidP="00237BA1">
      <w:pPr>
        <w:pStyle w:val="phlistitemized3"/>
      </w:pPr>
      <w:r w:rsidRPr="00733D61">
        <w:t>«</w:t>
      </w:r>
      <w:r w:rsidR="00500B9C" w:rsidRPr="00733D61">
        <w:t>Дата регистрации лицензии</w:t>
      </w:r>
      <w:r w:rsidRPr="00733D61">
        <w:t>»</w:t>
      </w:r>
      <w:r w:rsidR="004B2AF1" w:rsidRPr="004B2AF1">
        <w:t xml:space="preserve"> – </w:t>
      </w:r>
      <w:r w:rsidR="00500B9C" w:rsidRPr="00733D61">
        <w:t>дата регистрации лицензии на осуществление медицинской деятельности;</w:t>
      </w:r>
    </w:p>
    <w:p w14:paraId="50F92F25" w14:textId="77777777" w:rsidR="00500B9C" w:rsidRPr="00733D61" w:rsidRDefault="00733D61" w:rsidP="00237BA1">
      <w:pPr>
        <w:pStyle w:val="phlistitemized3"/>
      </w:pPr>
      <w:r w:rsidRPr="00733D61">
        <w:t>«</w:t>
      </w:r>
      <w:r w:rsidR="00500B9C" w:rsidRPr="00733D61">
        <w:t>Организация, выдавшая лицензию</w:t>
      </w:r>
      <w:r w:rsidRPr="00733D61">
        <w:t>»</w:t>
      </w:r>
      <w:r w:rsidR="004B2AF1" w:rsidRPr="004B2AF1">
        <w:t xml:space="preserve"> – </w:t>
      </w:r>
      <w:r w:rsidR="00500B9C" w:rsidRPr="00733D61">
        <w:t>наименование организации, выдавшей лицензию на осуществление медицинской деятельности.</w:t>
      </w:r>
    </w:p>
    <w:p w14:paraId="02926F25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Поля для ввода данных о лицензии МО настраиваются по необходимости и могут отсутствовать на вкладке «Дополнительно». Настройка полей осуществляется </w:t>
      </w:r>
      <w:r>
        <w:t>администратор</w:t>
      </w:r>
      <w:r w:rsidRPr="00733D61">
        <w:t>ом Системы.</w:t>
      </w:r>
    </w:p>
    <w:p w14:paraId="46BE839B" w14:textId="77777777" w:rsidR="00500B9C" w:rsidRPr="00733D61" w:rsidRDefault="00500B9C" w:rsidP="00500B9C">
      <w:pPr>
        <w:pStyle w:val="2"/>
      </w:pPr>
      <w:bookmarkStart w:id="27" w:name="_Ref175318693"/>
      <w:bookmarkStart w:id="28" w:name="_Toc175319822"/>
      <w:r w:rsidRPr="00733D61">
        <w:t>Проведение врачебной комиссии и ввод заключения</w:t>
      </w:r>
      <w:bookmarkEnd w:id="27"/>
      <w:bookmarkEnd w:id="28"/>
    </w:p>
    <w:p w14:paraId="15CBAEC0" w14:textId="77777777" w:rsidR="00500B9C" w:rsidRPr="00733D61" w:rsidRDefault="00500B9C" w:rsidP="00237BA1">
      <w:pPr>
        <w:pStyle w:val="phnormal"/>
      </w:pPr>
      <w:r w:rsidRPr="00733D61">
        <w:t>Для корректного формирования</w:t>
      </w:r>
      <w:r w:rsidR="00733D61" w:rsidRPr="00733D61">
        <w:t xml:space="preserve"> </w:t>
      </w:r>
      <w:r w:rsidRPr="00733D61">
        <w:t>СЭМД</w:t>
      </w:r>
      <w:r w:rsidR="00733D61" w:rsidRPr="00733D61">
        <w:t xml:space="preserve"> «</w:t>
      </w:r>
      <w:r w:rsidRPr="00733D61">
        <w:t>Заключение лечебного учреждения о нуждаемости престарелого</w:t>
      </w:r>
      <w:r w:rsidR="00733D61" w:rsidRPr="00733D61">
        <w:t xml:space="preserve"> </w:t>
      </w:r>
      <w:r w:rsidRPr="00733D61">
        <w:t>гражданина в постоянном постороннем уходе</w:t>
      </w:r>
      <w:r w:rsidR="00733D61" w:rsidRPr="00733D61">
        <w:t>»</w:t>
      </w:r>
      <w:r w:rsidRPr="00733D61">
        <w:t xml:space="preserve"> в Системе предварительно должна быть оказана услуга врачебной комиссии с</w:t>
      </w:r>
      <w:r w:rsidR="00733D61" w:rsidRPr="00733D61">
        <w:t xml:space="preserve"> </w:t>
      </w:r>
      <w:r w:rsidRPr="00733D61">
        <w:t>вводом всей необходимой для СЭМД информации.</w:t>
      </w:r>
    </w:p>
    <w:p w14:paraId="41FBB346" w14:textId="77777777" w:rsidR="00500B9C" w:rsidRPr="00733D61" w:rsidRDefault="00500B9C" w:rsidP="00237BA1">
      <w:pPr>
        <w:pStyle w:val="phlistitemizedtitle"/>
      </w:pPr>
      <w:r w:rsidRPr="00733D61">
        <w:t>Чтобы оказать услугу врачебной комиссии о нуждаемости престарелого</w:t>
      </w:r>
      <w:r w:rsidR="00733D61" w:rsidRPr="00733D61">
        <w:t xml:space="preserve"> </w:t>
      </w:r>
      <w:r w:rsidRPr="00733D61">
        <w:t>гражданина в постоянном постороннем уходе, выполните следующие действия:</w:t>
      </w:r>
    </w:p>
    <w:p w14:paraId="70194EC2" w14:textId="77777777" w:rsidR="00500B9C" w:rsidRPr="00733D61" w:rsidRDefault="00500B9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 Откроется основное рабочее место врача</w:t>
      </w:r>
      <w:r w:rsidR="004C0E3D">
        <w:t xml:space="preserve"> (</w:t>
      </w:r>
      <w:r w:rsidR="004C0E3D">
        <w:fldChar w:fldCharType="begin"/>
      </w:r>
      <w:r w:rsidR="004C0E3D">
        <w:instrText xml:space="preserve"> REF _Ref175212909 \h </w:instrText>
      </w:r>
      <w:r w:rsidR="004C0E3D">
        <w:fldChar w:fldCharType="separate"/>
      </w:r>
      <w:r w:rsidR="00DF05AE">
        <w:t>Рисунок </w:t>
      </w:r>
      <w:r w:rsidR="00DF05AE">
        <w:rPr>
          <w:noProof/>
        </w:rPr>
        <w:t>12</w:t>
      </w:r>
      <w:r w:rsidR="004C0E3D">
        <w:fldChar w:fldCharType="end"/>
      </w:r>
      <w:r w:rsidR="004C0E3D">
        <w:t>)</w:t>
      </w:r>
      <w:r w:rsidRPr="00733D61">
        <w:t>;</w:t>
      </w:r>
    </w:p>
    <w:p w14:paraId="15EF4983" w14:textId="77777777" w:rsidR="00500B9C" w:rsidRPr="00733D61" w:rsidRDefault="004B2AF1" w:rsidP="004B2AF1">
      <w:pPr>
        <w:pStyle w:val="phfigure"/>
      </w:pPr>
      <w:r w:rsidRPr="004B2AF1">
        <w:rPr>
          <w:noProof/>
        </w:rPr>
        <w:drawing>
          <wp:inline distT="0" distB="0" distL="0" distR="0" wp14:anchorId="79CDCEA2" wp14:editId="677D1AF4">
            <wp:extent cx="6152515" cy="1041400"/>
            <wp:effectExtent l="19050" t="19050" r="19685" b="2540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41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7E3E2C3" w14:textId="77777777" w:rsidR="0004604B" w:rsidRDefault="001C04A2" w:rsidP="00A64520">
      <w:pPr>
        <w:pStyle w:val="phfiguretitle"/>
      </w:pPr>
      <w:bookmarkStart w:id="29" w:name="_Ref175212909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12</w:t>
      </w:r>
      <w:r w:rsidR="00500B9C" w:rsidRPr="00733D61">
        <w:fldChar w:fldCharType="end"/>
      </w:r>
      <w:bookmarkEnd w:id="29"/>
      <w:r w:rsidR="004B2AF1">
        <w:t xml:space="preserve"> –</w:t>
      </w:r>
      <w:r w:rsidR="00500B9C" w:rsidRPr="00733D61">
        <w:t xml:space="preserve"> </w:t>
      </w:r>
      <w:r w:rsidR="000376ED">
        <w:t>О</w:t>
      </w:r>
      <w:r w:rsidR="000376ED" w:rsidRPr="00733D61">
        <w:t>сновное рабочее место врача</w:t>
      </w:r>
    </w:p>
    <w:p w14:paraId="1C7F00D9" w14:textId="77777777" w:rsidR="00500B9C" w:rsidRPr="00733D61" w:rsidRDefault="00500B9C" w:rsidP="00237BA1">
      <w:pPr>
        <w:pStyle w:val="phlistitemized1"/>
      </w:pPr>
      <w:r w:rsidRPr="00733D61">
        <w:t xml:space="preserve">выберите в дневнике назначенную пациенту услугу врачебной комиссии и нажмите на ссылку </w:t>
      </w:r>
      <w:r w:rsidR="00733D61" w:rsidRPr="00733D61">
        <w:t>«</w:t>
      </w:r>
      <w:r w:rsidRPr="00733D61">
        <w:t>Оказать</w:t>
      </w:r>
      <w:r w:rsidR="00733D61" w:rsidRPr="00733D61">
        <w:t>»</w:t>
      </w:r>
      <w:r w:rsidRPr="00733D61">
        <w:t>. Откроется окно оказания услуги</w:t>
      </w:r>
      <w:r w:rsidR="004B2AF1">
        <w:t xml:space="preserve"> (</w:t>
      </w:r>
      <w:r w:rsidR="004B2AF1">
        <w:fldChar w:fldCharType="begin"/>
      </w:r>
      <w:r w:rsidR="004B2AF1">
        <w:instrText xml:space="preserve"> REF _Ref175157591 \h </w:instrText>
      </w:r>
      <w:r w:rsidR="004B2AF1">
        <w:fldChar w:fldCharType="separate"/>
      </w:r>
      <w:r w:rsidR="00DF05AE">
        <w:t>Рисунок </w:t>
      </w:r>
      <w:r w:rsidR="00DF05AE">
        <w:rPr>
          <w:noProof/>
        </w:rPr>
        <w:t>13</w:t>
      </w:r>
      <w:r w:rsidR="004B2AF1">
        <w:fldChar w:fldCharType="end"/>
      </w:r>
      <w:r w:rsidR="004B2AF1">
        <w:t>)</w:t>
      </w:r>
      <w:r w:rsidRPr="00733D61">
        <w:t>;</w:t>
      </w:r>
    </w:p>
    <w:p w14:paraId="4F504C8A" w14:textId="77777777" w:rsidR="00500B9C" w:rsidRPr="00733D61" w:rsidRDefault="00500B9C" w:rsidP="00B53B70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457FF774" wp14:editId="5944FDCC">
            <wp:extent cx="5815424" cy="4812034"/>
            <wp:effectExtent l="19050" t="19050" r="13970" b="26670"/>
            <wp:docPr id="100200" name="Рисунок 10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02591" name="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424" cy="481203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951D74" w14:textId="77777777" w:rsidR="0004604B" w:rsidRDefault="001C04A2" w:rsidP="00A64520">
      <w:pPr>
        <w:pStyle w:val="phfiguretitle"/>
      </w:pPr>
      <w:bookmarkStart w:id="30" w:name="_Ref175157591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13</w:t>
      </w:r>
      <w:r w:rsidR="00500B9C" w:rsidRPr="00733D61">
        <w:fldChar w:fldCharType="end"/>
      </w:r>
      <w:bookmarkEnd w:id="30"/>
      <w:r w:rsidR="00500B9C" w:rsidRPr="00733D61">
        <w:t xml:space="preserve"> </w:t>
      </w:r>
      <w:r w:rsidR="004B2AF1">
        <w:t xml:space="preserve">– </w:t>
      </w:r>
      <w:r w:rsidR="00500B9C" w:rsidRPr="00733D61">
        <w:t>Окно оказания услуги</w:t>
      </w:r>
    </w:p>
    <w:p w14:paraId="3197C462" w14:textId="77777777" w:rsidR="00733D61" w:rsidRPr="00733D61" w:rsidRDefault="00500B9C" w:rsidP="00237BA1">
      <w:pPr>
        <w:pStyle w:val="phlistitemized1"/>
      </w:pPr>
      <w:r w:rsidRPr="00733D61">
        <w:t>заполните все обязательные (выделенные цветом) поля в открывшемся окне, необходимые для сохранения при</w:t>
      </w:r>
      <w:r w:rsidR="00FC7994">
        <w:t>е</w:t>
      </w:r>
      <w:r w:rsidRPr="00733D61">
        <w:t>ма. Для последующего формирования СЭМД требуется заполнение полей согласно приведенной ниже таблице</w:t>
      </w:r>
      <w:r w:rsidR="00AD622B">
        <w:t xml:space="preserve"> (</w:t>
      </w:r>
      <w:r w:rsidR="004C0E3D">
        <w:fldChar w:fldCharType="begin"/>
      </w:r>
      <w:r w:rsidR="004C0E3D">
        <w:instrText xml:space="preserve"> REF _Ref175212939 \h </w:instrText>
      </w:r>
      <w:r w:rsidR="004C0E3D">
        <w:fldChar w:fldCharType="separate"/>
      </w:r>
      <w:r w:rsidR="00DF05AE">
        <w:t>Таблица </w:t>
      </w:r>
      <w:r w:rsidR="00DF05AE">
        <w:rPr>
          <w:noProof/>
        </w:rPr>
        <w:t>1</w:t>
      </w:r>
      <w:r w:rsidR="004C0E3D">
        <w:fldChar w:fldCharType="end"/>
      </w:r>
      <w:r w:rsidR="00AD622B">
        <w:t>)</w:t>
      </w:r>
      <w:r w:rsidRPr="00733D61">
        <w:t>;</w:t>
      </w:r>
    </w:p>
    <w:p w14:paraId="2655A3E4" w14:textId="77777777" w:rsidR="00500B9C" w:rsidRPr="00733D61" w:rsidRDefault="001C04A2" w:rsidP="0004604B">
      <w:pPr>
        <w:pStyle w:val="phtabletitle"/>
      </w:pPr>
      <w:bookmarkStart w:id="31" w:name="_Ref175212939"/>
      <w:r>
        <w:t>Таблица </w:t>
      </w:r>
      <w:r w:rsidR="00500B9C" w:rsidRPr="00733D61">
        <w:fldChar w:fldCharType="begin"/>
      </w:r>
      <w:r w:rsidR="00500B9C" w:rsidRPr="00733D61">
        <w:instrText>SEQ Таблица \* ARABIC</w:instrText>
      </w:r>
      <w:r w:rsidR="00500B9C" w:rsidRPr="00733D61">
        <w:fldChar w:fldCharType="separate"/>
      </w:r>
      <w:r w:rsidR="00DF05AE">
        <w:rPr>
          <w:noProof/>
        </w:rPr>
        <w:t>1</w:t>
      </w:r>
      <w:r w:rsidR="00500B9C" w:rsidRPr="00733D61">
        <w:fldChar w:fldCharType="end"/>
      </w:r>
      <w:bookmarkEnd w:id="31"/>
      <w:r w:rsidR="00500B9C" w:rsidRPr="00733D61">
        <w:t xml:space="preserve"> </w:t>
      </w:r>
      <w:r w:rsidR="00AD622B">
        <w:t xml:space="preserve">– </w:t>
      </w:r>
      <w:r w:rsidR="00500B9C" w:rsidRPr="00733D61">
        <w:t>Поля, заполняемые для формирования СЭМД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761"/>
        <w:gridCol w:w="7427"/>
      </w:tblGrid>
      <w:tr w:rsidR="00733D61" w:rsidRPr="00733D61" w14:paraId="1D5661AB" w14:textId="77777777" w:rsidTr="004C0E3D">
        <w:trPr>
          <w:tblHeader/>
        </w:trPr>
        <w:tc>
          <w:tcPr>
            <w:tcW w:w="1355" w:type="pct"/>
          </w:tcPr>
          <w:p w14:paraId="3E7D35D3" w14:textId="77777777" w:rsidR="00500B9C" w:rsidRPr="004C0E3D" w:rsidRDefault="00500B9C" w:rsidP="004C0E3D">
            <w:pPr>
              <w:pStyle w:val="phtablecolcaption"/>
            </w:pPr>
            <w:r w:rsidRPr="004C0E3D">
              <w:t>Наименование поля</w:t>
            </w:r>
          </w:p>
        </w:tc>
        <w:tc>
          <w:tcPr>
            <w:tcW w:w="3645" w:type="pct"/>
          </w:tcPr>
          <w:p w14:paraId="6486AAE1" w14:textId="77777777" w:rsidR="00500B9C" w:rsidRPr="004C0E3D" w:rsidRDefault="00500B9C" w:rsidP="004C0E3D">
            <w:pPr>
              <w:pStyle w:val="phtablecolcaption"/>
            </w:pPr>
            <w:r w:rsidRPr="004C0E3D">
              <w:t>Пояснение</w:t>
            </w:r>
          </w:p>
        </w:tc>
      </w:tr>
      <w:tr w:rsidR="00733D61" w:rsidRPr="00733D61" w14:paraId="55723385" w14:textId="77777777" w:rsidTr="004C0E3D">
        <w:tc>
          <w:tcPr>
            <w:tcW w:w="5000" w:type="pct"/>
            <w:gridSpan w:val="2"/>
          </w:tcPr>
          <w:p w14:paraId="15ED8E21" w14:textId="77777777" w:rsidR="00500B9C" w:rsidRPr="004C0E3D" w:rsidRDefault="00500B9C" w:rsidP="004C0E3D">
            <w:pPr>
              <w:pStyle w:val="phtablecolcaption"/>
            </w:pPr>
            <w:r w:rsidRPr="004C0E3D">
              <w:t>Поля, данные из которых в обязательном порядке включаются в СЭМД</w:t>
            </w:r>
          </w:p>
        </w:tc>
      </w:tr>
      <w:tr w:rsidR="00733D61" w:rsidRPr="00733D61" w14:paraId="6C4A8EBC" w14:textId="77777777" w:rsidTr="004C0E3D">
        <w:tc>
          <w:tcPr>
            <w:tcW w:w="1355" w:type="pct"/>
          </w:tcPr>
          <w:p w14:paraId="192F639D" w14:textId="77777777" w:rsidR="00500B9C" w:rsidRPr="004C0E3D" w:rsidRDefault="00500B9C" w:rsidP="001D515D">
            <w:pPr>
              <w:pStyle w:val="phtablecellleft"/>
            </w:pPr>
            <w:r w:rsidRPr="004C0E3D">
              <w:t>Заключение</w:t>
            </w:r>
          </w:p>
        </w:tc>
        <w:tc>
          <w:tcPr>
            <w:tcW w:w="3645" w:type="pct"/>
          </w:tcPr>
          <w:p w14:paraId="4A0D3FE6" w14:textId="77777777" w:rsidR="00500B9C" w:rsidRPr="004C0E3D" w:rsidRDefault="00500B9C" w:rsidP="001D515D">
            <w:pPr>
              <w:pStyle w:val="phtablecellleft"/>
            </w:pPr>
            <w:r w:rsidRPr="004C0E3D">
              <w:t>Выберите из выпадающего списка заключение врачебной комиссии. Для выбора предусмотрено только одно значение</w:t>
            </w:r>
            <w:r w:rsidR="004B2AF1" w:rsidRPr="004C0E3D">
              <w:t xml:space="preserve"> – </w:t>
            </w:r>
            <w:r w:rsidR="00733D61" w:rsidRPr="004C0E3D">
              <w:t>«</w:t>
            </w:r>
            <w:r w:rsidRPr="004C0E3D">
              <w:t>Нуждается в постоянном постороннем уходе</w:t>
            </w:r>
            <w:r w:rsidR="00733D61" w:rsidRPr="004C0E3D">
              <w:t>»</w:t>
            </w:r>
            <w:r w:rsidRPr="004C0E3D">
              <w:t>.</w:t>
            </w:r>
          </w:p>
          <w:p w14:paraId="7959276E" w14:textId="77777777" w:rsidR="00500B9C" w:rsidRPr="004C0E3D" w:rsidRDefault="00500B9C" w:rsidP="001D515D">
            <w:pPr>
              <w:pStyle w:val="phtablecellleft"/>
            </w:pPr>
            <w:r w:rsidRPr="004C0E3D">
              <w:t>Заполнение текущего поля является признаком формирования СЭМД</w:t>
            </w:r>
            <w:r w:rsidR="00733D61" w:rsidRPr="004C0E3D">
              <w:t xml:space="preserve"> «</w:t>
            </w:r>
            <w:r w:rsidRPr="004C0E3D">
              <w:t>Заключение лечебного учреждения о нуждаемости престарелого</w:t>
            </w:r>
            <w:r w:rsidR="00733D61" w:rsidRPr="004C0E3D">
              <w:t xml:space="preserve"> </w:t>
            </w:r>
            <w:r w:rsidRPr="004C0E3D">
              <w:t>гражданина в постоянном постороннем уходе</w:t>
            </w:r>
            <w:r w:rsidR="00733D61" w:rsidRPr="004C0E3D">
              <w:t>»</w:t>
            </w:r>
          </w:p>
        </w:tc>
      </w:tr>
      <w:tr w:rsidR="00733D61" w:rsidRPr="00733D61" w14:paraId="1689D671" w14:textId="77777777" w:rsidTr="004C0E3D">
        <w:tc>
          <w:tcPr>
            <w:tcW w:w="5000" w:type="pct"/>
            <w:gridSpan w:val="2"/>
          </w:tcPr>
          <w:p w14:paraId="0352B22B" w14:textId="77777777" w:rsidR="00500B9C" w:rsidRPr="004C0E3D" w:rsidRDefault="00500B9C" w:rsidP="004C0E3D">
            <w:pPr>
              <w:pStyle w:val="phtablecolcaption"/>
            </w:pPr>
            <w:r w:rsidRPr="004C0E3D">
              <w:t>Поля, данные из которых</w:t>
            </w:r>
            <w:r w:rsidR="00733D61" w:rsidRPr="004C0E3D">
              <w:t xml:space="preserve"> </w:t>
            </w:r>
            <w:r w:rsidRPr="004C0E3D">
              <w:t>могут быть включены в СЭМД, в случае их единовременного заполнения</w:t>
            </w:r>
          </w:p>
        </w:tc>
      </w:tr>
      <w:tr w:rsidR="00733D61" w:rsidRPr="00733D61" w14:paraId="08CCDFC8" w14:textId="77777777" w:rsidTr="004C0E3D">
        <w:tc>
          <w:tcPr>
            <w:tcW w:w="1355" w:type="pct"/>
          </w:tcPr>
          <w:p w14:paraId="40F47715" w14:textId="77777777" w:rsidR="00500B9C" w:rsidRPr="004C0E3D" w:rsidRDefault="00500B9C" w:rsidP="001D515D">
            <w:pPr>
              <w:pStyle w:val="phtablecellleft"/>
            </w:pPr>
            <w:r w:rsidRPr="004C0E3D">
              <w:t>Ограничения категории жизнедеятельности человека</w:t>
            </w:r>
          </w:p>
        </w:tc>
        <w:tc>
          <w:tcPr>
            <w:tcW w:w="3645" w:type="pct"/>
          </w:tcPr>
          <w:p w14:paraId="7D893CCA" w14:textId="77777777" w:rsidR="00500B9C" w:rsidRPr="004C0E3D" w:rsidRDefault="00500B9C" w:rsidP="001D515D">
            <w:pPr>
              <w:pStyle w:val="phtablecellleft"/>
            </w:pPr>
            <w:r w:rsidRPr="004C0E3D">
              <w:t>Выберите из выпадающего списка</w:t>
            </w:r>
            <w:r w:rsidR="00733D61" w:rsidRPr="004C0E3D">
              <w:t xml:space="preserve"> </w:t>
            </w:r>
            <w:r w:rsidRPr="004C0E3D">
              <w:t>ограничение основных категорий жизнедеятельности пациента.</w:t>
            </w:r>
          </w:p>
          <w:p w14:paraId="14EDFB42" w14:textId="77777777" w:rsidR="00500B9C" w:rsidRPr="004C0E3D" w:rsidRDefault="00500B9C" w:rsidP="001D515D">
            <w:pPr>
              <w:pStyle w:val="phtablecellleft"/>
            </w:pPr>
            <w:r w:rsidRPr="004C0E3D">
              <w:lastRenderedPageBreak/>
              <w:t>Справочник, из которого выбирается значение для его дальнейшего включения в СЭМД, соответствует справочнику</w:t>
            </w:r>
            <w:r w:rsidR="00733D61" w:rsidRPr="004C0E3D">
              <w:t xml:space="preserve"> </w:t>
            </w:r>
            <w:r w:rsidRPr="004C0E3D">
              <w:t xml:space="preserve">ФРНСИ </w:t>
            </w:r>
            <w:r w:rsidR="00733D61" w:rsidRPr="004C0E3D">
              <w:t>«</w:t>
            </w:r>
            <w:r w:rsidRPr="004C0E3D">
              <w:t>Основные категории жизнедеятельности человека</w:t>
            </w:r>
            <w:r w:rsidR="00733D61" w:rsidRPr="004C0E3D">
              <w:t>»</w:t>
            </w:r>
            <w:r w:rsidRPr="004C0E3D">
              <w:t xml:space="preserve"> (OID</w:t>
            </w:r>
            <w:r w:rsidR="00733D61" w:rsidRPr="004C0E3D">
              <w:t xml:space="preserve"> «</w:t>
            </w:r>
            <w:r w:rsidRPr="004C0E3D">
              <w:t>1.2.643.5.1.13.13.11.1057</w:t>
            </w:r>
            <w:r w:rsidR="00733D61" w:rsidRPr="004C0E3D">
              <w:t>»</w:t>
            </w:r>
            <w:r w:rsidRPr="004C0E3D">
              <w:t>)</w:t>
            </w:r>
          </w:p>
        </w:tc>
      </w:tr>
      <w:tr w:rsidR="00733D61" w:rsidRPr="00733D61" w14:paraId="5C375A1F" w14:textId="77777777" w:rsidTr="004C0E3D">
        <w:tc>
          <w:tcPr>
            <w:tcW w:w="1355" w:type="pct"/>
          </w:tcPr>
          <w:p w14:paraId="36B1B61A" w14:textId="77777777" w:rsidR="00500B9C" w:rsidRPr="004C0E3D" w:rsidRDefault="00500B9C" w:rsidP="001D515D">
            <w:pPr>
              <w:pStyle w:val="phtablecellleft"/>
            </w:pPr>
            <w:r w:rsidRPr="004C0E3D">
              <w:t>Степень выраженности</w:t>
            </w:r>
          </w:p>
        </w:tc>
        <w:tc>
          <w:tcPr>
            <w:tcW w:w="3645" w:type="pct"/>
          </w:tcPr>
          <w:p w14:paraId="5AA3D0FF" w14:textId="77777777" w:rsidR="00500B9C" w:rsidRPr="004C0E3D" w:rsidRDefault="00500B9C" w:rsidP="001D515D">
            <w:pPr>
              <w:pStyle w:val="phtablecellleft"/>
            </w:pPr>
            <w:r w:rsidRPr="004C0E3D">
              <w:t>Выберите из выпадающего списка</w:t>
            </w:r>
            <w:r w:rsidR="00733D61" w:rsidRPr="004C0E3D">
              <w:t xml:space="preserve"> </w:t>
            </w:r>
            <w:r w:rsidRPr="004C0E3D">
              <w:t>степень выраженности</w:t>
            </w:r>
            <w:r w:rsidR="00733D61" w:rsidRPr="004C0E3D">
              <w:t xml:space="preserve"> </w:t>
            </w:r>
            <w:r w:rsidRPr="004C0E3D">
              <w:t>ограничений основных категорий жизнедеятельности пациента.</w:t>
            </w:r>
          </w:p>
          <w:p w14:paraId="5995A066" w14:textId="77777777" w:rsidR="00500B9C" w:rsidRPr="004C0E3D" w:rsidRDefault="00500B9C" w:rsidP="001D515D">
            <w:pPr>
              <w:pStyle w:val="phtablecellleft"/>
            </w:pPr>
            <w:r w:rsidRPr="004C0E3D">
              <w:t>Справочник, из которого выбирается значение для его дальнейшего включения в СЭМД, соответствует справочнику</w:t>
            </w:r>
            <w:r w:rsidR="00733D61" w:rsidRPr="004C0E3D">
              <w:t xml:space="preserve"> </w:t>
            </w:r>
            <w:r w:rsidRPr="004C0E3D">
              <w:t xml:space="preserve">ФРНСИ </w:t>
            </w:r>
            <w:r w:rsidR="00733D61" w:rsidRPr="004C0E3D">
              <w:t>«</w:t>
            </w:r>
            <w:r w:rsidRPr="004C0E3D">
              <w:t>Степень выраженности ограничений категорий жизнедеятельности человека</w:t>
            </w:r>
            <w:r w:rsidR="00733D61" w:rsidRPr="004C0E3D">
              <w:t>»</w:t>
            </w:r>
            <w:r w:rsidRPr="004C0E3D">
              <w:t xml:space="preserve"> (OID</w:t>
            </w:r>
            <w:r w:rsidR="00733D61" w:rsidRPr="004C0E3D">
              <w:t xml:space="preserve"> «</w:t>
            </w:r>
            <w:r w:rsidRPr="004C0E3D">
              <w:t>1.2.643.5.1.13.13.11.1054</w:t>
            </w:r>
            <w:r w:rsidR="00733D61" w:rsidRPr="004C0E3D">
              <w:t>»</w:t>
            </w:r>
            <w:r w:rsidRPr="004C0E3D">
              <w:t>)</w:t>
            </w:r>
          </w:p>
        </w:tc>
      </w:tr>
      <w:tr w:rsidR="00733D61" w:rsidRPr="00733D61" w14:paraId="2CAC90EF" w14:textId="77777777" w:rsidTr="004C0E3D">
        <w:tc>
          <w:tcPr>
            <w:tcW w:w="1355" w:type="pct"/>
          </w:tcPr>
          <w:p w14:paraId="528934C5" w14:textId="77777777" w:rsidR="00500B9C" w:rsidRPr="004C0E3D" w:rsidRDefault="00500B9C" w:rsidP="001D515D">
            <w:pPr>
              <w:pStyle w:val="phtablecellleft"/>
            </w:pPr>
            <w:r w:rsidRPr="004C0E3D">
              <w:t>Медицинские противопоказания</w:t>
            </w:r>
          </w:p>
        </w:tc>
        <w:tc>
          <w:tcPr>
            <w:tcW w:w="3645" w:type="pct"/>
          </w:tcPr>
          <w:p w14:paraId="74BA5DC7" w14:textId="77777777" w:rsidR="00500B9C" w:rsidRPr="004C0E3D" w:rsidRDefault="00500B9C" w:rsidP="001D515D">
            <w:pPr>
              <w:pStyle w:val="phtablecellleft"/>
            </w:pPr>
            <w:r w:rsidRPr="004C0E3D">
              <w:t>Введите медицинские противопоказания пациента</w:t>
            </w:r>
          </w:p>
        </w:tc>
      </w:tr>
      <w:tr w:rsidR="00733D61" w:rsidRPr="00733D61" w14:paraId="3839246C" w14:textId="77777777" w:rsidTr="004C0E3D">
        <w:tc>
          <w:tcPr>
            <w:tcW w:w="1355" w:type="pct"/>
          </w:tcPr>
          <w:p w14:paraId="7340DB31" w14:textId="77777777" w:rsidR="00500B9C" w:rsidRPr="004C0E3D" w:rsidRDefault="00500B9C" w:rsidP="001D515D">
            <w:pPr>
              <w:pStyle w:val="phtablecellleft"/>
            </w:pPr>
            <w:r w:rsidRPr="004C0E3D">
              <w:t>Комментарий</w:t>
            </w:r>
          </w:p>
        </w:tc>
        <w:tc>
          <w:tcPr>
            <w:tcW w:w="3645" w:type="pct"/>
          </w:tcPr>
          <w:p w14:paraId="1A25D3C0" w14:textId="77777777" w:rsidR="00500B9C" w:rsidRPr="004C0E3D" w:rsidRDefault="00500B9C" w:rsidP="001D515D">
            <w:pPr>
              <w:pStyle w:val="phtablecellleft"/>
            </w:pPr>
            <w:r w:rsidRPr="004C0E3D">
              <w:t>Введите</w:t>
            </w:r>
            <w:r w:rsidR="00733D61" w:rsidRPr="004C0E3D">
              <w:t xml:space="preserve"> </w:t>
            </w:r>
            <w:r w:rsidRPr="004C0E3D">
              <w:t>произвольный комментарий</w:t>
            </w:r>
          </w:p>
        </w:tc>
      </w:tr>
    </w:tbl>
    <w:p w14:paraId="03371B81" w14:textId="77777777" w:rsidR="00733D61" w:rsidRPr="00733D61" w:rsidRDefault="00733D61" w:rsidP="00957B55">
      <w:pPr>
        <w:pStyle w:val="phnormal"/>
      </w:pPr>
    </w:p>
    <w:p w14:paraId="7426D64A" w14:textId="77777777" w:rsidR="00500B9C" w:rsidRPr="00733D61" w:rsidRDefault="00500B9C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Применить</w:t>
      </w:r>
      <w:r w:rsidR="00733D61" w:rsidRPr="00733D61">
        <w:t>»</w:t>
      </w:r>
      <w:r w:rsidRPr="00733D61">
        <w:t xml:space="preserve"> для сохранения внесенных данных;</w:t>
      </w:r>
    </w:p>
    <w:p w14:paraId="10F7B818" w14:textId="77777777" w:rsidR="00500B9C" w:rsidRPr="00733D61" w:rsidRDefault="00500B9C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Состав комиссии</w:t>
      </w:r>
      <w:r w:rsidR="00733D61" w:rsidRPr="00733D61">
        <w:t>»</w:t>
      </w:r>
      <w:r w:rsidRPr="00733D61">
        <w:t xml:space="preserve"> и сформируйте состав врачебной комиссии следующим образом:</w:t>
      </w:r>
    </w:p>
    <w:p w14:paraId="0A5E27CB" w14:textId="77777777" w:rsidR="0004604B" w:rsidRDefault="00500B9C" w:rsidP="004B2AF1">
      <w:pPr>
        <w:pStyle w:val="phlistitemized2"/>
      </w:pPr>
      <w:r w:rsidRPr="00733D61">
        <w:t xml:space="preserve">вызовите контекстное меню и выберите пункт меню </w:t>
      </w:r>
      <w:r w:rsidR="00733D61" w:rsidRPr="00733D61">
        <w:t>«</w:t>
      </w:r>
      <w:r w:rsidRPr="00733D61">
        <w:t>Добавить</w:t>
      </w:r>
      <w:r w:rsidR="00733D61" w:rsidRPr="00733D61">
        <w:t>»</w:t>
      </w:r>
      <w:r w:rsidRPr="00733D61">
        <w:t>. Откроется окно добавления комиссии</w:t>
      </w:r>
      <w:r w:rsidR="00237BA1">
        <w:t xml:space="preserve"> (</w:t>
      </w:r>
      <w:r w:rsidR="00AD622B">
        <w:fldChar w:fldCharType="begin"/>
      </w:r>
      <w:r w:rsidR="00AD622B">
        <w:instrText xml:space="preserve"> REF _Ref175157802 \h </w:instrText>
      </w:r>
      <w:r w:rsidR="00AD622B">
        <w:fldChar w:fldCharType="separate"/>
      </w:r>
      <w:r w:rsidR="00DF05AE">
        <w:t>Рисунок </w:t>
      </w:r>
      <w:r w:rsidR="00DF05AE">
        <w:rPr>
          <w:noProof/>
        </w:rPr>
        <w:t>14</w:t>
      </w:r>
      <w:r w:rsidR="00AD622B">
        <w:fldChar w:fldCharType="end"/>
      </w:r>
      <w:r w:rsidR="00237BA1">
        <w:t>)</w:t>
      </w:r>
      <w:r w:rsidRPr="00733D61">
        <w:t>;</w:t>
      </w:r>
    </w:p>
    <w:p w14:paraId="59295DA1" w14:textId="77777777" w:rsidR="00500B9C" w:rsidRDefault="00500B9C" w:rsidP="00B53B70">
      <w:pPr>
        <w:pStyle w:val="phfigure"/>
      </w:pPr>
      <w:r w:rsidRPr="00733D61">
        <w:rPr>
          <w:noProof/>
        </w:rPr>
        <w:drawing>
          <wp:inline distT="0" distB="0" distL="0" distR="0" wp14:anchorId="46C96116" wp14:editId="369E6B00">
            <wp:extent cx="4069433" cy="1912786"/>
            <wp:effectExtent l="19050" t="19050" r="26670" b="11430"/>
            <wp:docPr id="100201" name="Рисунок 100201" descr="_scroll_external/attachments/image2023-8-23_15-23-24-84e58bcc1b96190fbeb9372d77a5cd3bd6030f2d0c721b0be550b2afc64a6f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9648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69433" cy="191278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3D61" w:rsidRPr="00733D61">
        <w:t xml:space="preserve"> </w:t>
      </w:r>
    </w:p>
    <w:p w14:paraId="22F9BCE3" w14:textId="77777777" w:rsidR="0004604B" w:rsidRPr="00733D61" w:rsidRDefault="001C04A2" w:rsidP="0004604B">
      <w:pPr>
        <w:pStyle w:val="phfiguretitle"/>
      </w:pPr>
      <w:bookmarkStart w:id="32" w:name="_Ref175157802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14</w:t>
      </w:r>
      <w:r w:rsidR="0004604B">
        <w:fldChar w:fldCharType="end"/>
      </w:r>
      <w:bookmarkEnd w:id="32"/>
      <w:r w:rsidR="00AD622B">
        <w:t xml:space="preserve"> – О</w:t>
      </w:r>
      <w:r w:rsidR="00AD622B" w:rsidRPr="00733D61">
        <w:t>кно добавления комиссии</w:t>
      </w:r>
    </w:p>
    <w:p w14:paraId="61D00A4F" w14:textId="77777777" w:rsidR="00733D61" w:rsidRPr="00733D61" w:rsidRDefault="00500B9C" w:rsidP="004B2AF1">
      <w:pPr>
        <w:pStyle w:val="phlistitemized2"/>
      </w:pPr>
      <w:r w:rsidRPr="00733D61">
        <w:t>заполните поля в открывшемся окне согласно приведенной ниже таблице</w:t>
      </w:r>
      <w:r w:rsidR="00237BA1">
        <w:t xml:space="preserve"> (</w:t>
      </w:r>
      <w:r w:rsidR="004C0E3D">
        <w:fldChar w:fldCharType="begin"/>
      </w:r>
      <w:r w:rsidR="004C0E3D">
        <w:instrText xml:space="preserve"> REF _Ref175213371 \h </w:instrText>
      </w:r>
      <w:r w:rsidR="004C0E3D">
        <w:fldChar w:fldCharType="separate"/>
      </w:r>
      <w:r w:rsidR="00DF05AE">
        <w:t>Таблица </w:t>
      </w:r>
      <w:r w:rsidR="00DF05AE">
        <w:rPr>
          <w:noProof/>
        </w:rPr>
        <w:t>2</w:t>
      </w:r>
      <w:r w:rsidR="004C0E3D">
        <w:fldChar w:fldCharType="end"/>
      </w:r>
      <w:r w:rsidR="00237BA1">
        <w:t>)</w:t>
      </w:r>
      <w:r w:rsidRPr="00733D61">
        <w:t>;</w:t>
      </w:r>
    </w:p>
    <w:p w14:paraId="05285B3C" w14:textId="77777777" w:rsidR="00500B9C" w:rsidRPr="00733D61" w:rsidRDefault="001C04A2" w:rsidP="0004604B">
      <w:pPr>
        <w:pStyle w:val="phtabletitle"/>
      </w:pPr>
      <w:bookmarkStart w:id="33" w:name="_Ref175213371"/>
      <w:r>
        <w:t>Таблица </w:t>
      </w:r>
      <w:r w:rsidR="00500B9C" w:rsidRPr="00733D61">
        <w:fldChar w:fldCharType="begin"/>
      </w:r>
      <w:r w:rsidR="00500B9C" w:rsidRPr="00733D61">
        <w:instrText>SEQ Таблица \* ARABIC</w:instrText>
      </w:r>
      <w:r w:rsidR="00500B9C" w:rsidRPr="00733D61">
        <w:fldChar w:fldCharType="separate"/>
      </w:r>
      <w:r w:rsidR="00DF05AE">
        <w:rPr>
          <w:noProof/>
        </w:rPr>
        <w:t>2</w:t>
      </w:r>
      <w:r w:rsidR="00500B9C" w:rsidRPr="00733D61">
        <w:fldChar w:fldCharType="end"/>
      </w:r>
      <w:bookmarkEnd w:id="33"/>
      <w:r w:rsidR="00500B9C" w:rsidRPr="00733D61">
        <w:t xml:space="preserve"> </w:t>
      </w:r>
      <w:r w:rsidR="004C0E3D">
        <w:t xml:space="preserve">– </w:t>
      </w:r>
      <w:r w:rsidR="00500B9C" w:rsidRPr="00733D61">
        <w:t>Параметры комиссии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3602"/>
        <w:gridCol w:w="6586"/>
      </w:tblGrid>
      <w:tr w:rsidR="00733D61" w:rsidRPr="00733D61" w14:paraId="6EC4FFE4" w14:textId="77777777" w:rsidTr="004C0E3D">
        <w:trPr>
          <w:tblHeader/>
        </w:trPr>
        <w:tc>
          <w:tcPr>
            <w:tcW w:w="1768" w:type="pct"/>
          </w:tcPr>
          <w:p w14:paraId="7840BACD" w14:textId="77777777" w:rsidR="00500B9C" w:rsidRPr="004C0E3D" w:rsidRDefault="00500B9C" w:rsidP="004C0E3D">
            <w:pPr>
              <w:pStyle w:val="phtablecolcaption"/>
            </w:pPr>
            <w:r w:rsidRPr="004C0E3D">
              <w:t>Наименование поля</w:t>
            </w:r>
          </w:p>
        </w:tc>
        <w:tc>
          <w:tcPr>
            <w:tcW w:w="3232" w:type="pct"/>
          </w:tcPr>
          <w:p w14:paraId="664B388A" w14:textId="77777777" w:rsidR="00500B9C" w:rsidRPr="004C0E3D" w:rsidRDefault="00500B9C" w:rsidP="004C0E3D">
            <w:pPr>
              <w:pStyle w:val="phtablecolcaption"/>
            </w:pPr>
            <w:r w:rsidRPr="004C0E3D">
              <w:t>Пояснение</w:t>
            </w:r>
          </w:p>
        </w:tc>
      </w:tr>
      <w:tr w:rsidR="00733D61" w:rsidRPr="00733D61" w14:paraId="2072BB2D" w14:textId="77777777" w:rsidTr="004C0E3D">
        <w:tc>
          <w:tcPr>
            <w:tcW w:w="1768" w:type="pct"/>
          </w:tcPr>
          <w:p w14:paraId="1699AE0A" w14:textId="77777777" w:rsidR="00500B9C" w:rsidRPr="004C0E3D" w:rsidRDefault="00500B9C" w:rsidP="001D515D">
            <w:pPr>
              <w:pStyle w:val="phtablecellleft"/>
            </w:pPr>
            <w:r w:rsidRPr="004C0E3D">
              <w:t>По шаблону</w:t>
            </w:r>
          </w:p>
        </w:tc>
        <w:tc>
          <w:tcPr>
            <w:tcW w:w="3232" w:type="pct"/>
          </w:tcPr>
          <w:p w14:paraId="20B671CD" w14:textId="77777777" w:rsidR="00500B9C" w:rsidRPr="004C0E3D" w:rsidRDefault="00500B9C" w:rsidP="001D515D">
            <w:pPr>
              <w:pStyle w:val="phtablecellleft"/>
            </w:pPr>
            <w:r w:rsidRPr="004C0E3D">
              <w:t>Выберите из справочника шаблон врачебной комиссии.</w:t>
            </w:r>
            <w:r w:rsidR="00733D61" w:rsidRPr="004C0E3D">
              <w:t xml:space="preserve"> </w:t>
            </w:r>
            <w:r w:rsidRPr="004C0E3D">
              <w:t xml:space="preserve">В соответствии с выбранным шаблоном автоматически заполняются поля, расположенные ниже: </w:t>
            </w:r>
            <w:r w:rsidR="00733D61" w:rsidRPr="004C0E3D">
              <w:t>«</w:t>
            </w:r>
            <w:r w:rsidRPr="004C0E3D">
              <w:t>Председатель</w:t>
            </w:r>
            <w:r w:rsidR="00733D61" w:rsidRPr="004C0E3D">
              <w:t>»</w:t>
            </w:r>
            <w:r w:rsidRPr="004C0E3D">
              <w:t xml:space="preserve"> и </w:t>
            </w:r>
            <w:r w:rsidR="00733D61" w:rsidRPr="004C0E3D">
              <w:t>«</w:t>
            </w:r>
            <w:r w:rsidRPr="004C0E3D">
              <w:t>Член комиссии</w:t>
            </w:r>
            <w:r w:rsidR="00733D61" w:rsidRPr="004C0E3D">
              <w:t>»</w:t>
            </w:r>
            <w:r w:rsidRPr="004C0E3D">
              <w:t>. При необходимости перечень участников врачебной комиссии может быть скорректирован вручную (см. описанные ниже поля).</w:t>
            </w:r>
          </w:p>
          <w:p w14:paraId="123899D8" w14:textId="77777777" w:rsidR="00500B9C" w:rsidRPr="004C0E3D" w:rsidRDefault="00500B9C" w:rsidP="001D515D">
            <w:pPr>
              <w:pStyle w:val="phtablecellleft"/>
            </w:pPr>
            <w:r w:rsidRPr="004C0E3D">
              <w:t xml:space="preserve">Поле </w:t>
            </w:r>
            <w:r w:rsidR="00733D61" w:rsidRPr="004C0E3D">
              <w:t>«</w:t>
            </w:r>
            <w:r w:rsidRPr="004C0E3D">
              <w:t>По шаблону</w:t>
            </w:r>
            <w:r w:rsidR="00733D61" w:rsidRPr="004C0E3D">
              <w:t>»</w:t>
            </w:r>
            <w:r w:rsidRPr="004C0E3D">
              <w:t xml:space="preserve"> заполняется в том случае, если в Системе настроены шаблоны врачебных комиссий, которые позволяют упростить процесс формирования состава врачебных комиссий при </w:t>
            </w:r>
            <w:r w:rsidRPr="004C0E3D">
              <w:lastRenderedPageBreak/>
              <w:t xml:space="preserve">направлении на них пациентов. Если </w:t>
            </w:r>
            <w:proofErr w:type="spellStart"/>
            <w:r w:rsidRPr="004C0E3D">
              <w:t>преднастроенные</w:t>
            </w:r>
            <w:proofErr w:type="spellEnd"/>
            <w:r w:rsidRPr="004C0E3D">
              <w:t xml:space="preserve"> шаблоны ВК отсутствуют, то состав комиссии можно внести вручную, заполнив описанные ниже поля</w:t>
            </w:r>
          </w:p>
        </w:tc>
      </w:tr>
      <w:tr w:rsidR="00733D61" w:rsidRPr="00733D61" w14:paraId="6598AF86" w14:textId="77777777" w:rsidTr="004C0E3D">
        <w:tc>
          <w:tcPr>
            <w:tcW w:w="1768" w:type="pct"/>
          </w:tcPr>
          <w:p w14:paraId="6C8380AA" w14:textId="77777777" w:rsidR="00500B9C" w:rsidRPr="004C0E3D" w:rsidRDefault="00500B9C" w:rsidP="001D515D">
            <w:pPr>
              <w:pStyle w:val="phtablecellleft"/>
            </w:pPr>
            <w:r w:rsidRPr="004C0E3D">
              <w:t>Требует согласования</w:t>
            </w:r>
          </w:p>
        </w:tc>
        <w:tc>
          <w:tcPr>
            <w:tcW w:w="3232" w:type="pct"/>
          </w:tcPr>
          <w:p w14:paraId="0BEBF95D" w14:textId="77777777" w:rsidR="00500B9C" w:rsidRPr="004C0E3D" w:rsidRDefault="00500B9C" w:rsidP="001D515D">
            <w:pPr>
              <w:pStyle w:val="phtablecellleft"/>
            </w:pPr>
            <w:r w:rsidRPr="004C0E3D">
              <w:t>Выберите из выпадающего списка признак того, с кем требуется согласовывать принятое комиссией решение.</w:t>
            </w:r>
            <w:r w:rsidR="00733D61" w:rsidRPr="004C0E3D">
              <w:t xml:space="preserve"> </w:t>
            </w:r>
            <w:r w:rsidRPr="004C0E3D">
              <w:t>Возможные значения:</w:t>
            </w:r>
          </w:p>
          <w:p w14:paraId="76CA2525" w14:textId="77777777" w:rsidR="00500B9C" w:rsidRPr="004C0E3D" w:rsidRDefault="00733D61" w:rsidP="001D515D">
            <w:pPr>
              <w:pStyle w:val="phtableitemizedlist1"/>
            </w:pPr>
            <w:r w:rsidRPr="004C0E3D">
              <w:t>«</w:t>
            </w:r>
            <w:r w:rsidR="00500B9C" w:rsidRPr="004C0E3D">
              <w:t>Нет</w:t>
            </w:r>
            <w:r w:rsidRPr="004C0E3D">
              <w:t>»</w:t>
            </w:r>
            <w:r w:rsidR="004B2AF1" w:rsidRPr="004C0E3D">
              <w:t xml:space="preserve"> – </w:t>
            </w:r>
            <w:r w:rsidR="00500B9C" w:rsidRPr="004C0E3D">
              <w:t>согласование не требуется;</w:t>
            </w:r>
          </w:p>
          <w:p w14:paraId="43FFFDC5" w14:textId="77777777" w:rsidR="00500B9C" w:rsidRPr="004C0E3D" w:rsidRDefault="00733D61" w:rsidP="001D515D">
            <w:pPr>
              <w:pStyle w:val="phtableitemizedlist1"/>
            </w:pPr>
            <w:r w:rsidRPr="004C0E3D">
              <w:t>«</w:t>
            </w:r>
            <w:r w:rsidR="00500B9C" w:rsidRPr="004C0E3D">
              <w:t>Да, со всеми</w:t>
            </w:r>
            <w:r w:rsidRPr="004C0E3D">
              <w:t>»</w:t>
            </w:r>
            <w:r w:rsidR="004B2AF1" w:rsidRPr="004C0E3D">
              <w:t xml:space="preserve"> – </w:t>
            </w:r>
            <w:r w:rsidR="00500B9C" w:rsidRPr="004C0E3D">
              <w:t>требуется согласование со всеми участниками комиссии;</w:t>
            </w:r>
          </w:p>
          <w:p w14:paraId="4EB735D3" w14:textId="77777777" w:rsidR="00500B9C" w:rsidRPr="004C0E3D" w:rsidRDefault="00733D61" w:rsidP="001D515D">
            <w:pPr>
              <w:pStyle w:val="phtableitemizedlist1"/>
            </w:pPr>
            <w:r w:rsidRPr="004C0E3D">
              <w:t>«</w:t>
            </w:r>
            <w:r w:rsidR="00500B9C" w:rsidRPr="004C0E3D">
              <w:t>Да, только с председателем</w:t>
            </w:r>
            <w:r w:rsidRPr="004C0E3D">
              <w:t>»</w:t>
            </w:r>
            <w:r w:rsidR="004B2AF1" w:rsidRPr="004C0E3D">
              <w:t xml:space="preserve"> – </w:t>
            </w:r>
            <w:r w:rsidR="00500B9C" w:rsidRPr="004C0E3D">
              <w:t>требуется согласование только</w:t>
            </w:r>
            <w:r w:rsidRPr="004C0E3D">
              <w:t xml:space="preserve"> </w:t>
            </w:r>
            <w:r w:rsidR="00500B9C" w:rsidRPr="004C0E3D">
              <w:t>с председателем комиссии</w:t>
            </w:r>
          </w:p>
        </w:tc>
      </w:tr>
      <w:tr w:rsidR="00733D61" w:rsidRPr="00733D61" w14:paraId="3747A018" w14:textId="77777777" w:rsidTr="004C0E3D">
        <w:tc>
          <w:tcPr>
            <w:tcW w:w="1768" w:type="pct"/>
          </w:tcPr>
          <w:p w14:paraId="2D9299A6" w14:textId="77777777" w:rsidR="00500B9C" w:rsidRPr="004C0E3D" w:rsidRDefault="00500B9C" w:rsidP="001D515D">
            <w:pPr>
              <w:pStyle w:val="phtablecellleft"/>
            </w:pPr>
            <w:r w:rsidRPr="004C0E3D">
              <w:t>Председатель</w:t>
            </w:r>
          </w:p>
        </w:tc>
        <w:tc>
          <w:tcPr>
            <w:tcW w:w="3232" w:type="pct"/>
          </w:tcPr>
          <w:p w14:paraId="6C1D3358" w14:textId="77777777" w:rsidR="00500B9C" w:rsidRPr="004C0E3D" w:rsidRDefault="00500B9C" w:rsidP="001D515D">
            <w:pPr>
              <w:pStyle w:val="phtablecellleft"/>
            </w:pPr>
            <w:r w:rsidRPr="004C0E3D">
              <w:t>Выберите председателя врачебной комиссии</w:t>
            </w:r>
            <w:r w:rsidR="00733D61" w:rsidRPr="004C0E3D">
              <w:t xml:space="preserve"> </w:t>
            </w:r>
            <w:r w:rsidRPr="004C0E3D">
              <w:t xml:space="preserve">из справочника </w:t>
            </w:r>
            <w:r w:rsidR="00733D61" w:rsidRPr="004C0E3D">
              <w:t>«</w:t>
            </w:r>
            <w:r w:rsidRPr="004C0E3D">
              <w:t>Персонал</w:t>
            </w:r>
            <w:r w:rsidR="00733D61" w:rsidRPr="004C0E3D">
              <w:t>»</w:t>
            </w:r>
          </w:p>
        </w:tc>
      </w:tr>
      <w:tr w:rsidR="00733D61" w:rsidRPr="00733D61" w14:paraId="41DCC02C" w14:textId="77777777" w:rsidTr="004C0E3D">
        <w:tc>
          <w:tcPr>
            <w:tcW w:w="1768" w:type="pct"/>
          </w:tcPr>
          <w:p w14:paraId="51D58C90" w14:textId="77777777" w:rsidR="00500B9C" w:rsidRPr="004C0E3D" w:rsidRDefault="00500B9C" w:rsidP="001D515D">
            <w:pPr>
              <w:pStyle w:val="phtablecellleft"/>
            </w:pPr>
            <w:r w:rsidRPr="004C0E3D">
              <w:t>Член комиссии</w:t>
            </w:r>
          </w:p>
        </w:tc>
        <w:tc>
          <w:tcPr>
            <w:tcW w:w="3232" w:type="pct"/>
          </w:tcPr>
          <w:p w14:paraId="087E53F9" w14:textId="77777777" w:rsidR="00500B9C" w:rsidRPr="004C0E3D" w:rsidRDefault="00500B9C" w:rsidP="001D515D">
            <w:pPr>
              <w:pStyle w:val="phtablecellleft"/>
            </w:pPr>
            <w:r w:rsidRPr="004C0E3D">
              <w:t>Выберите члена врачебной комиссии</w:t>
            </w:r>
            <w:r w:rsidR="00733D61" w:rsidRPr="004C0E3D">
              <w:t xml:space="preserve"> </w:t>
            </w:r>
            <w:r w:rsidRPr="004C0E3D">
              <w:t>из справочника</w:t>
            </w:r>
            <w:r w:rsidR="00733D61" w:rsidRPr="004C0E3D">
              <w:t xml:space="preserve"> «</w:t>
            </w:r>
            <w:r w:rsidRPr="004C0E3D">
              <w:t>Персонал</w:t>
            </w:r>
            <w:r w:rsidR="00733D61" w:rsidRPr="004C0E3D">
              <w:t>»</w:t>
            </w:r>
            <w:r w:rsidRPr="004C0E3D">
              <w:t>.</w:t>
            </w:r>
          </w:p>
          <w:p w14:paraId="71681AE5" w14:textId="77777777" w:rsidR="00500B9C" w:rsidRPr="004C0E3D" w:rsidRDefault="00500B9C" w:rsidP="001D515D">
            <w:pPr>
              <w:pStyle w:val="phtablecellleft"/>
            </w:pPr>
            <w:r w:rsidRPr="004C0E3D">
              <w:t xml:space="preserve">Удаление члена комиссии из состава комиссии выполняется с помощью кнопки </w:t>
            </w:r>
            <w:r w:rsidRPr="004C0E3D">
              <w:rPr>
                <w:noProof/>
              </w:rPr>
              <w:drawing>
                <wp:inline distT="0" distB="0" distL="0" distR="0" wp14:anchorId="767BA8F4" wp14:editId="010D7D33">
                  <wp:extent cx="209550" cy="228600"/>
                  <wp:effectExtent l="0" t="0" r="0" b="0"/>
                  <wp:docPr id="100202" name="Рисунок 100202" descr="_scroll_external/attachments/image2023-8-23_16-0-56-9a5bd0131ffeaae5de8b319c04ea049e74a85162981489dd3b3f9b6941244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14622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D61" w:rsidRPr="00733D61" w14:paraId="32494A4A" w14:textId="77777777" w:rsidTr="004C0E3D">
        <w:tc>
          <w:tcPr>
            <w:tcW w:w="1768" w:type="pct"/>
          </w:tcPr>
          <w:p w14:paraId="4CC530EC" w14:textId="77777777" w:rsidR="00500B9C" w:rsidRPr="004C0E3D" w:rsidRDefault="00500B9C" w:rsidP="001D515D">
            <w:pPr>
              <w:pStyle w:val="phtablecellleft"/>
            </w:pPr>
            <w:r w:rsidRPr="004C0E3D">
              <w:t>Заместитель председателя</w:t>
            </w:r>
          </w:p>
        </w:tc>
        <w:tc>
          <w:tcPr>
            <w:tcW w:w="3232" w:type="pct"/>
          </w:tcPr>
          <w:p w14:paraId="43F2BEE0" w14:textId="77777777" w:rsidR="00500B9C" w:rsidRPr="004C0E3D" w:rsidRDefault="00500B9C" w:rsidP="001D515D">
            <w:pPr>
              <w:pStyle w:val="phtablecellleft"/>
            </w:pPr>
            <w:r w:rsidRPr="004C0E3D">
              <w:t>Выберите заместителя председателя врачебной комиссии</w:t>
            </w:r>
            <w:r w:rsidR="00733D61" w:rsidRPr="004C0E3D">
              <w:t xml:space="preserve"> </w:t>
            </w:r>
            <w:r w:rsidRPr="004C0E3D">
              <w:t>из справочника</w:t>
            </w:r>
            <w:r w:rsidR="00733D61" w:rsidRPr="004C0E3D">
              <w:t xml:space="preserve"> «</w:t>
            </w:r>
            <w:r w:rsidRPr="004C0E3D">
              <w:t>Персонал</w:t>
            </w:r>
            <w:r w:rsidR="00733D61" w:rsidRPr="004C0E3D">
              <w:t>»</w:t>
            </w:r>
            <w:r w:rsidRPr="004C0E3D">
              <w:t>.</w:t>
            </w:r>
          </w:p>
          <w:p w14:paraId="52917BDA" w14:textId="77777777" w:rsidR="00500B9C" w:rsidRPr="004C0E3D" w:rsidRDefault="00500B9C" w:rsidP="001D515D">
            <w:pPr>
              <w:pStyle w:val="phtablecellleft"/>
            </w:pPr>
            <w:r w:rsidRPr="004C0E3D">
              <w:t xml:space="preserve">Удаление заместителя председателя врачебной комиссии из состава комиссии выполняется с помощью кнопки </w:t>
            </w:r>
            <w:r w:rsidRPr="004C0E3D">
              <w:rPr>
                <w:noProof/>
              </w:rPr>
              <w:drawing>
                <wp:inline distT="0" distB="0" distL="0" distR="0" wp14:anchorId="7D88B802" wp14:editId="0108248F">
                  <wp:extent cx="209550" cy="228600"/>
                  <wp:effectExtent l="0" t="0" r="0" b="0"/>
                  <wp:docPr id="100203" name="Рисунок 100203" descr="_scroll_external/attachments/image2023-8-23_16-0-56-9a5bd0131ffeaae5de8b319c04ea049e74a85162981489dd3b3f9b69412441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28379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8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B3C888" w14:textId="77777777" w:rsidR="0097592D" w:rsidRPr="004C0E3D" w:rsidRDefault="0097592D" w:rsidP="004C0E3D">
      <w:pPr>
        <w:pStyle w:val="phnormal"/>
      </w:pPr>
    </w:p>
    <w:p w14:paraId="4C20E677" w14:textId="77777777" w:rsidR="00500B9C" w:rsidRPr="00733D61" w:rsidRDefault="0097592D" w:rsidP="0097592D">
      <w:pPr>
        <w:pStyle w:val="phnormal"/>
      </w:pPr>
      <w:r w:rsidRPr="00237BA1">
        <w:rPr>
          <w:b/>
        </w:rPr>
        <w:t>Примечание</w:t>
      </w:r>
      <w:r w:rsidR="004B2AF1" w:rsidRPr="004B2AF1">
        <w:t xml:space="preserve"> – </w:t>
      </w:r>
      <w:r w:rsidRPr="0097592D">
        <w:t xml:space="preserve">С помощью кнопок </w:t>
      </w:r>
      <w:r w:rsidR="00AD622B">
        <w:rPr>
          <w:noProof/>
        </w:rPr>
        <w:drawing>
          <wp:inline distT="0" distB="0" distL="0" distR="0" wp14:anchorId="306F3C52" wp14:editId="3669DC60">
            <wp:extent cx="219075" cy="200025"/>
            <wp:effectExtent l="0" t="0" r="0" b="0"/>
            <wp:docPr id="100018" name="Рисунок 100018" descr="_scroll_external/attachments/image2023-8-23_16-3-20-d17db1feed126fc11f8f30778aae8357345303b6162471f01fde8f17ccb8ca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93146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97592D">
        <w:t xml:space="preserve"> выполняется добавление дополнительных участников в состав врачебной комиссии.</w:t>
      </w:r>
    </w:p>
    <w:p w14:paraId="25365400" w14:textId="77777777" w:rsidR="00500B9C" w:rsidRPr="00733D61" w:rsidRDefault="00500B9C" w:rsidP="004B2AF1">
      <w:pPr>
        <w:pStyle w:val="phlistitemized2"/>
      </w:pPr>
      <w:r w:rsidRPr="00733D61">
        <w:t xml:space="preserve">нажмите на кнопку </w:t>
      </w:r>
      <w:r w:rsidR="00733D61" w:rsidRPr="00733D61">
        <w:t>«</w:t>
      </w:r>
      <w:r w:rsidRPr="00733D61">
        <w:t>Сохранить</w:t>
      </w:r>
      <w:r w:rsidR="00733D61" w:rsidRPr="00733D61">
        <w:t xml:space="preserve">» </w:t>
      </w:r>
      <w:r w:rsidRPr="00733D61">
        <w:t xml:space="preserve">для сохранения сформированной врачебной комиссии. Произойдет возврат к окну оказания услуги, где на вкладке </w:t>
      </w:r>
      <w:r w:rsidR="00733D61" w:rsidRPr="00733D61">
        <w:t>«</w:t>
      </w:r>
      <w:r w:rsidRPr="00733D61">
        <w:t>Состав комиссии</w:t>
      </w:r>
      <w:r w:rsidR="00733D61" w:rsidRPr="00733D61">
        <w:t>»</w:t>
      </w:r>
      <w:r w:rsidRPr="00733D61">
        <w:t xml:space="preserve"> отображаются все участники сформированной комиссии</w:t>
      </w:r>
      <w:r w:rsidR="00237BA1">
        <w:t>.</w:t>
      </w:r>
    </w:p>
    <w:p w14:paraId="304145A3" w14:textId="77777777" w:rsidR="00500B9C" w:rsidRPr="00733D61" w:rsidRDefault="00500B9C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Сохранить</w:t>
      </w:r>
      <w:r w:rsidR="00733D61" w:rsidRPr="00733D61">
        <w:t>»</w:t>
      </w:r>
      <w:r w:rsidRPr="00733D61">
        <w:t xml:space="preserve"> для сохранения оказанного приема.</w:t>
      </w:r>
    </w:p>
    <w:p w14:paraId="53195C8C" w14:textId="77777777" w:rsidR="00500B9C" w:rsidRPr="00733D61" w:rsidRDefault="00500B9C" w:rsidP="00500B9C">
      <w:pPr>
        <w:pStyle w:val="2"/>
      </w:pPr>
      <w:bookmarkStart w:id="34" w:name="_Toc175319823"/>
      <w:r w:rsidRPr="00733D61">
        <w:t>Формирование СЭМД</w:t>
      </w:r>
      <w:bookmarkEnd w:id="34"/>
    </w:p>
    <w:p w14:paraId="0F005B00" w14:textId="77777777" w:rsidR="00500B9C" w:rsidRPr="00733D61" w:rsidRDefault="00500B9C" w:rsidP="00957B55">
      <w:pPr>
        <w:pStyle w:val="phnormal"/>
      </w:pPr>
      <w:r w:rsidRPr="00733D61">
        <w:t xml:space="preserve">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формируется на основании оказанной пациенту услуги врачебной комиссии, в рамках которой </w:t>
      </w:r>
      <w:r w:rsidR="00733D61">
        <w:t>отображается</w:t>
      </w:r>
      <w:r w:rsidRPr="00733D61">
        <w:t xml:space="preserve"> заключение о</w:t>
      </w:r>
      <w:r w:rsidR="00733D61" w:rsidRPr="00733D61">
        <w:t xml:space="preserve"> </w:t>
      </w:r>
      <w:r w:rsidRPr="00733D61">
        <w:t>нуждаемости престарелого гражданина в постоянном постороннем уходе, и только в том случае, если</w:t>
      </w:r>
      <w:r w:rsidR="00733D61" w:rsidRPr="00733D61">
        <w:t xml:space="preserve"> </w:t>
      </w:r>
      <w:r w:rsidRPr="00733D61">
        <w:t xml:space="preserve">при оказании услуги заполнено поле </w:t>
      </w:r>
      <w:r w:rsidR="00733D61" w:rsidRPr="00733D61">
        <w:t>«</w:t>
      </w:r>
      <w:r w:rsidRPr="00733D61">
        <w:t>Заключение</w:t>
      </w:r>
      <w:r w:rsidR="00733D61" w:rsidRPr="00733D61">
        <w:t>»</w:t>
      </w:r>
      <w:r w:rsidRPr="00733D61">
        <w:t xml:space="preserve"> (см.</w:t>
      </w:r>
      <w:r w:rsidR="004C0E3D">
        <w:t xml:space="preserve"> п.</w:t>
      </w:r>
      <w:r w:rsidR="008E40D7">
        <w:fldChar w:fldCharType="begin"/>
      </w:r>
      <w:r w:rsidR="008E40D7">
        <w:instrText xml:space="preserve"> REF _Ref175318693 \r \h </w:instrText>
      </w:r>
      <w:r w:rsidR="008E40D7">
        <w:fldChar w:fldCharType="separate"/>
      </w:r>
      <w:r w:rsidR="00DF05AE">
        <w:t>3.2</w:t>
      </w:r>
      <w:r w:rsidR="008E40D7">
        <w:fldChar w:fldCharType="end"/>
      </w:r>
      <w:r w:rsidRPr="00733D61">
        <w:t>).</w:t>
      </w:r>
    </w:p>
    <w:p w14:paraId="1BAFD74F" w14:textId="77777777" w:rsidR="0097592D" w:rsidRDefault="0097592D" w:rsidP="0097592D">
      <w:pPr>
        <w:pStyle w:val="phnormal"/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Помимо оказанной услуги врачебной комиссии, также должно быть обеспечено наличие всей необходимой информации о пациенте, сотрудниках, участвующих в процессе, и МО, в рамках которой формируется СЭМД (см. </w:t>
      </w:r>
      <w:r w:rsidR="004C0E3D">
        <w:t xml:space="preserve">п. </w:t>
      </w:r>
      <w:r w:rsidR="004C0E3D">
        <w:fldChar w:fldCharType="begin"/>
      </w:r>
      <w:r w:rsidR="004C0E3D">
        <w:instrText xml:space="preserve"> REF _Ref175213175 \r \h </w:instrText>
      </w:r>
      <w:r w:rsidR="004C0E3D">
        <w:fldChar w:fldCharType="separate"/>
      </w:r>
      <w:r w:rsidR="00DF05AE">
        <w:t>3.1</w:t>
      </w:r>
      <w:r w:rsidR="004C0E3D">
        <w:fldChar w:fldCharType="end"/>
      </w:r>
      <w:r w:rsidRPr="00733D61">
        <w:t>).</w:t>
      </w:r>
    </w:p>
    <w:p w14:paraId="43E3B00A" w14:textId="77777777" w:rsidR="00500B9C" w:rsidRPr="00733D61" w:rsidRDefault="00500B9C" w:rsidP="00237BA1">
      <w:pPr>
        <w:pStyle w:val="phlistitemizedtitle"/>
      </w:pPr>
      <w:r w:rsidRPr="00733D61">
        <w:lastRenderedPageBreak/>
        <w:t xml:space="preserve">Чтобы сформировать 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>, выполните следующие действия:</w:t>
      </w:r>
    </w:p>
    <w:p w14:paraId="10E54E45" w14:textId="77777777" w:rsidR="00500B9C" w:rsidRPr="00733D61" w:rsidRDefault="00500B9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 Отобразится основное рабочее место врача</w:t>
      </w:r>
      <w:r w:rsidR="00AD622B">
        <w:t xml:space="preserve"> (</w:t>
      </w:r>
      <w:r w:rsidR="00AD622B">
        <w:fldChar w:fldCharType="begin"/>
      </w:r>
      <w:r w:rsidR="00AD622B">
        <w:instrText xml:space="preserve"> REF _Ref175158008 \h </w:instrText>
      </w:r>
      <w:r w:rsidR="00AD622B">
        <w:fldChar w:fldCharType="separate"/>
      </w:r>
      <w:r w:rsidR="00DF05AE">
        <w:t>Рисунок </w:t>
      </w:r>
      <w:r w:rsidR="00DF05AE">
        <w:rPr>
          <w:noProof/>
        </w:rPr>
        <w:t>15</w:t>
      </w:r>
      <w:r w:rsidR="00AD622B">
        <w:fldChar w:fldCharType="end"/>
      </w:r>
      <w:r w:rsidR="00AD622B">
        <w:t>)</w:t>
      </w:r>
      <w:r w:rsidRPr="00733D61">
        <w:t>;</w:t>
      </w:r>
    </w:p>
    <w:p w14:paraId="47F8705A" w14:textId="77777777" w:rsidR="00500B9C" w:rsidRPr="00733D61" w:rsidRDefault="004C0E3D" w:rsidP="004C0E3D">
      <w:pPr>
        <w:pStyle w:val="phfigure"/>
      </w:pPr>
      <w:r>
        <w:rPr>
          <w:noProof/>
        </w:rPr>
        <w:drawing>
          <wp:inline distT="0" distB="0" distL="0" distR="0" wp14:anchorId="163811E7" wp14:editId="00137D93">
            <wp:extent cx="6122690" cy="1185063"/>
            <wp:effectExtent l="19050" t="19050" r="11430" b="152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78"/>
                    <a:stretch/>
                  </pic:blipFill>
                  <pic:spPr bwMode="auto">
                    <a:xfrm>
                      <a:off x="0" y="0"/>
                      <a:ext cx="6141584" cy="11887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FB0AE2" w14:textId="77777777" w:rsidR="0004604B" w:rsidRDefault="001C04A2" w:rsidP="00A64520">
      <w:pPr>
        <w:pStyle w:val="phfiguretitle"/>
      </w:pPr>
      <w:bookmarkStart w:id="35" w:name="_Ref175158008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15</w:t>
      </w:r>
      <w:r w:rsidR="00500B9C" w:rsidRPr="00733D61">
        <w:fldChar w:fldCharType="end"/>
      </w:r>
      <w:bookmarkEnd w:id="35"/>
      <w:r w:rsidR="00500B9C" w:rsidRPr="00733D61">
        <w:t xml:space="preserve"> </w:t>
      </w:r>
      <w:r w:rsidR="00AD622B">
        <w:t xml:space="preserve">– </w:t>
      </w:r>
      <w:r w:rsidR="000376ED">
        <w:t>О</w:t>
      </w:r>
      <w:r w:rsidR="000376ED" w:rsidRPr="00733D61">
        <w:t>сновное рабочее место врача</w:t>
      </w:r>
    </w:p>
    <w:p w14:paraId="59DD3FF0" w14:textId="77777777" w:rsidR="00500B9C" w:rsidRPr="00733D61" w:rsidRDefault="00500B9C" w:rsidP="00237BA1">
      <w:pPr>
        <w:pStyle w:val="phlistitemized1"/>
      </w:pPr>
      <w:r w:rsidRPr="00733D61">
        <w:t>выберите в дневнике оказанную пациенту услугу врачебной комиссии</w:t>
      </w:r>
      <w:r w:rsidR="00733D61" w:rsidRPr="00733D61">
        <w:t xml:space="preserve"> </w:t>
      </w:r>
      <w:r w:rsidRPr="00733D61">
        <w:t xml:space="preserve">и нажмите на ссылку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Pr="00733D61">
        <w:t>. Откроется окно редактирования услуги</w:t>
      </w:r>
      <w:r w:rsidR="00AD622B">
        <w:t xml:space="preserve"> (</w:t>
      </w:r>
      <w:r w:rsidR="00AD622B">
        <w:fldChar w:fldCharType="begin"/>
      </w:r>
      <w:r w:rsidR="00AD622B">
        <w:instrText xml:space="preserve"> REF _Ref175158030 \h </w:instrText>
      </w:r>
      <w:r w:rsidR="00AD622B">
        <w:fldChar w:fldCharType="separate"/>
      </w:r>
      <w:r w:rsidR="00DF05AE">
        <w:t>Рисунок </w:t>
      </w:r>
      <w:r w:rsidR="00DF05AE">
        <w:rPr>
          <w:noProof/>
        </w:rPr>
        <w:t>16</w:t>
      </w:r>
      <w:r w:rsidR="00AD622B">
        <w:fldChar w:fldCharType="end"/>
      </w:r>
      <w:r w:rsidR="00AD622B">
        <w:t>)</w:t>
      </w:r>
      <w:r w:rsidRPr="00733D61">
        <w:t>;</w:t>
      </w:r>
    </w:p>
    <w:p w14:paraId="17EAD11A" w14:textId="77777777" w:rsidR="00500B9C" w:rsidRDefault="00500B9C" w:rsidP="00C547F8">
      <w:pPr>
        <w:pStyle w:val="phfigure"/>
      </w:pPr>
      <w:r w:rsidRPr="00733D61">
        <w:rPr>
          <w:noProof/>
        </w:rPr>
        <w:drawing>
          <wp:inline distT="0" distB="0" distL="0" distR="0" wp14:anchorId="06C51BCA" wp14:editId="52C7CE61">
            <wp:extent cx="6295390" cy="3864194"/>
            <wp:effectExtent l="19050" t="19050" r="10160" b="22225"/>
            <wp:docPr id="100206" name="Рисунок 100206" descr="_scroll_external/attachments/image2023-10-12_18-12-42-a5826082c0b2ccd20a66375e7a0c3d0697182616adefa4dda305bd5573dd80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581780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86419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64900A" w14:textId="77777777" w:rsidR="0004604B" w:rsidRPr="00733D61" w:rsidRDefault="001C04A2" w:rsidP="0004604B">
      <w:pPr>
        <w:pStyle w:val="phfiguretitle"/>
      </w:pPr>
      <w:bookmarkStart w:id="36" w:name="_Ref175158030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16</w:t>
      </w:r>
      <w:r w:rsidR="0004604B">
        <w:fldChar w:fldCharType="end"/>
      </w:r>
      <w:bookmarkEnd w:id="36"/>
      <w:r w:rsidR="00AD622B">
        <w:t xml:space="preserve"> – О</w:t>
      </w:r>
      <w:r w:rsidR="00AD622B" w:rsidRPr="00733D61">
        <w:t>кно редактирования услуги</w:t>
      </w:r>
    </w:p>
    <w:p w14:paraId="7AF68EF2" w14:textId="77777777" w:rsidR="00500B9C" w:rsidRPr="00733D61" w:rsidRDefault="00500B9C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Электронные документы (РЭМД)</w:t>
      </w:r>
      <w:r w:rsidR="00733D61" w:rsidRPr="00733D61">
        <w:t>»</w:t>
      </w:r>
      <w:r w:rsidRPr="00733D61">
        <w:t xml:space="preserve"> в том случае, если требуется включить в формируемый 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</w:t>
      </w:r>
      <w:r w:rsidRPr="00733D61">
        <w:lastRenderedPageBreak/>
        <w:t>связанные медицинские документы. На вкладке отображаются все электронные медицинские документы пациента, ранее зарегистрированные в РЭМД:</w:t>
      </w:r>
    </w:p>
    <w:p w14:paraId="5FD6C669" w14:textId="77777777" w:rsidR="00500B9C" w:rsidRPr="00733D61" w:rsidRDefault="00500B9C" w:rsidP="004B2AF1">
      <w:pPr>
        <w:pStyle w:val="phlistitemized2"/>
      </w:pPr>
      <w:r w:rsidRPr="00733D61">
        <w:t xml:space="preserve">для выбора документ в списке в качестве связанного установите соответствующий ему флажок в столбце </w:t>
      </w:r>
      <w:r w:rsidR="00733D61" w:rsidRPr="00733D61">
        <w:t>«</w:t>
      </w:r>
      <w:r w:rsidRPr="00733D61">
        <w:t>Включить в связанные документы</w:t>
      </w:r>
      <w:r w:rsidR="00733D61" w:rsidRPr="00733D61">
        <w:t>»</w:t>
      </w:r>
      <w:r w:rsidRPr="00733D61">
        <w:t>;</w:t>
      </w:r>
    </w:p>
    <w:p w14:paraId="4D868495" w14:textId="77777777" w:rsidR="00500B9C" w:rsidRPr="00733D61" w:rsidRDefault="00500B9C" w:rsidP="004B2AF1">
      <w:pPr>
        <w:pStyle w:val="phlistitemized2"/>
      </w:pPr>
      <w:r w:rsidRPr="00733D61">
        <w:t>для выбора всех документов в списке в качестве связанных установите флажок в заголовке</w:t>
      </w:r>
      <w:r w:rsidR="00733D61" w:rsidRPr="00733D61">
        <w:t xml:space="preserve"> </w:t>
      </w:r>
      <w:r w:rsidRPr="00733D61">
        <w:t xml:space="preserve">столбца </w:t>
      </w:r>
      <w:r w:rsidR="00733D61" w:rsidRPr="00733D61">
        <w:t>«</w:t>
      </w:r>
      <w:r w:rsidRPr="00733D61">
        <w:t>Включить в связанные документы</w:t>
      </w:r>
      <w:r w:rsidR="00733D61" w:rsidRPr="00733D61">
        <w:t>»</w:t>
      </w:r>
      <w:r w:rsidRPr="00733D61">
        <w:t>;</w:t>
      </w:r>
    </w:p>
    <w:p w14:paraId="3C992B2F" w14:textId="77777777" w:rsidR="00733D61" w:rsidRPr="00733D61" w:rsidRDefault="00500B9C" w:rsidP="004B2AF1">
      <w:pPr>
        <w:pStyle w:val="phlistitemized2"/>
      </w:pPr>
      <w:r w:rsidRPr="00733D61">
        <w:t>для фильтрации списка документов</w:t>
      </w:r>
      <w:r w:rsidR="00733D61" w:rsidRPr="00733D61">
        <w:t xml:space="preserve"> </w:t>
      </w:r>
      <w:r w:rsidRPr="00733D61">
        <w:t>заполните поля фильтра в соответствии с таблицей ниже</w:t>
      </w:r>
      <w:r w:rsidR="004C0E3D">
        <w:t xml:space="preserve"> (</w:t>
      </w:r>
      <w:r w:rsidR="004C0E3D">
        <w:fldChar w:fldCharType="begin"/>
      </w:r>
      <w:r w:rsidR="004C0E3D">
        <w:instrText xml:space="preserve"> REF _Ref175213356 \h </w:instrText>
      </w:r>
      <w:r w:rsidR="004C0E3D">
        <w:fldChar w:fldCharType="separate"/>
      </w:r>
      <w:r w:rsidR="00DF05AE">
        <w:t>Таблица </w:t>
      </w:r>
      <w:r w:rsidR="00DF05AE">
        <w:rPr>
          <w:noProof/>
        </w:rPr>
        <w:t>3</w:t>
      </w:r>
      <w:r w:rsidR="004C0E3D">
        <w:fldChar w:fldCharType="end"/>
      </w:r>
      <w:r w:rsidR="004C0E3D">
        <w:t>)</w:t>
      </w:r>
      <w:r w:rsidRPr="00733D61">
        <w:t xml:space="preserve"> и нажмите на кнопку </w:t>
      </w:r>
      <w:r w:rsidR="00733D61" w:rsidRPr="00733D61">
        <w:t>«</w:t>
      </w:r>
      <w:r w:rsidRPr="00733D61">
        <w:t>Найти</w:t>
      </w:r>
      <w:r w:rsidR="00733D61" w:rsidRPr="00733D61">
        <w:t>»</w:t>
      </w:r>
      <w:r w:rsidR="00237BA1">
        <w:t>.</w:t>
      </w:r>
    </w:p>
    <w:p w14:paraId="5B1A88DB" w14:textId="77777777" w:rsidR="00500B9C" w:rsidRPr="00733D61" w:rsidRDefault="001C04A2" w:rsidP="0004604B">
      <w:pPr>
        <w:pStyle w:val="phtabletitle"/>
      </w:pPr>
      <w:bookmarkStart w:id="37" w:name="_Ref175213356"/>
      <w:r>
        <w:t>Таблица </w:t>
      </w:r>
      <w:r w:rsidR="00500B9C" w:rsidRPr="00733D61">
        <w:fldChar w:fldCharType="begin"/>
      </w:r>
      <w:r w:rsidR="00500B9C" w:rsidRPr="00733D61">
        <w:instrText>SEQ Таблица \* ARABIC</w:instrText>
      </w:r>
      <w:r w:rsidR="00500B9C" w:rsidRPr="00733D61">
        <w:fldChar w:fldCharType="separate"/>
      </w:r>
      <w:r w:rsidR="00DF05AE">
        <w:rPr>
          <w:noProof/>
        </w:rPr>
        <w:t>3</w:t>
      </w:r>
      <w:r w:rsidR="00500B9C" w:rsidRPr="00733D61">
        <w:fldChar w:fldCharType="end"/>
      </w:r>
      <w:bookmarkEnd w:id="37"/>
      <w:r w:rsidR="00500B9C" w:rsidRPr="00733D61">
        <w:t xml:space="preserve"> </w:t>
      </w:r>
      <w:r w:rsidR="004C0E3D">
        <w:t xml:space="preserve">– </w:t>
      </w:r>
      <w:r w:rsidR="00500B9C" w:rsidRPr="00733D61">
        <w:t>Заполнение полей фильтра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3704"/>
        <w:gridCol w:w="6484"/>
      </w:tblGrid>
      <w:tr w:rsidR="00733D61" w:rsidRPr="00733D61" w14:paraId="604B4C8D" w14:textId="77777777" w:rsidTr="004C0E3D">
        <w:trPr>
          <w:tblHeader/>
        </w:trPr>
        <w:tc>
          <w:tcPr>
            <w:tcW w:w="1818" w:type="pct"/>
          </w:tcPr>
          <w:p w14:paraId="24013125" w14:textId="77777777" w:rsidR="00500B9C" w:rsidRPr="004C0E3D" w:rsidRDefault="00500B9C" w:rsidP="004C0E3D">
            <w:pPr>
              <w:pStyle w:val="phtablecolcaption"/>
            </w:pPr>
            <w:r w:rsidRPr="004C0E3D">
              <w:t>Наименование поля</w:t>
            </w:r>
          </w:p>
        </w:tc>
        <w:tc>
          <w:tcPr>
            <w:tcW w:w="3182" w:type="pct"/>
          </w:tcPr>
          <w:p w14:paraId="5CC72E62" w14:textId="77777777" w:rsidR="00500B9C" w:rsidRPr="004C0E3D" w:rsidRDefault="00500B9C" w:rsidP="004C0E3D">
            <w:pPr>
              <w:pStyle w:val="phtablecolcaption"/>
            </w:pPr>
            <w:r w:rsidRPr="004C0E3D">
              <w:t>Пояснение</w:t>
            </w:r>
          </w:p>
        </w:tc>
      </w:tr>
      <w:tr w:rsidR="00733D61" w:rsidRPr="00733D61" w14:paraId="5883944A" w14:textId="77777777" w:rsidTr="004C0E3D">
        <w:tc>
          <w:tcPr>
            <w:tcW w:w="1818" w:type="pct"/>
          </w:tcPr>
          <w:p w14:paraId="43C4AD17" w14:textId="77777777" w:rsidR="00500B9C" w:rsidRPr="004C0E3D" w:rsidRDefault="00500B9C" w:rsidP="001D515D">
            <w:pPr>
              <w:pStyle w:val="phtablecellleft"/>
            </w:pPr>
            <w:r w:rsidRPr="004C0E3D">
              <w:t>Период с ... по</w:t>
            </w:r>
          </w:p>
        </w:tc>
        <w:tc>
          <w:tcPr>
            <w:tcW w:w="3182" w:type="pct"/>
          </w:tcPr>
          <w:p w14:paraId="6B312C76" w14:textId="77777777" w:rsidR="00500B9C" w:rsidRPr="004C0E3D" w:rsidRDefault="00500B9C" w:rsidP="001D515D">
            <w:pPr>
              <w:pStyle w:val="phtablecellleft"/>
            </w:pPr>
            <w:r w:rsidRPr="004C0E3D">
              <w:t>Выберите при помощи календаря или введите вручную период формирования экземпляра</w:t>
            </w:r>
            <w:r w:rsidR="00733D61" w:rsidRPr="004C0E3D">
              <w:t xml:space="preserve"> </w:t>
            </w:r>
            <w:r w:rsidRPr="004C0E3D">
              <w:t>электронного медицинского документа</w:t>
            </w:r>
          </w:p>
        </w:tc>
      </w:tr>
      <w:tr w:rsidR="00733D61" w:rsidRPr="00733D61" w14:paraId="49E2CF33" w14:textId="77777777" w:rsidTr="004C0E3D">
        <w:tc>
          <w:tcPr>
            <w:tcW w:w="1818" w:type="pct"/>
          </w:tcPr>
          <w:p w14:paraId="4ADCCA9A" w14:textId="77777777" w:rsidR="00500B9C" w:rsidRPr="004C0E3D" w:rsidRDefault="00500B9C" w:rsidP="001D515D">
            <w:pPr>
              <w:pStyle w:val="phtablecellleft"/>
            </w:pPr>
            <w:r w:rsidRPr="004C0E3D">
              <w:t>Тип документа</w:t>
            </w:r>
          </w:p>
        </w:tc>
        <w:tc>
          <w:tcPr>
            <w:tcW w:w="3182" w:type="pct"/>
          </w:tcPr>
          <w:p w14:paraId="1355491E" w14:textId="77777777" w:rsidR="00500B9C" w:rsidRPr="004C0E3D" w:rsidRDefault="00500B9C" w:rsidP="001D515D">
            <w:pPr>
              <w:pStyle w:val="phtablecellleft"/>
            </w:pPr>
            <w:r w:rsidRPr="004C0E3D">
              <w:t>Выберите в выпадающем списке тип электронного медицинского документа</w:t>
            </w:r>
          </w:p>
        </w:tc>
      </w:tr>
      <w:tr w:rsidR="00733D61" w:rsidRPr="00733D61" w14:paraId="23C970F5" w14:textId="77777777" w:rsidTr="004C0E3D">
        <w:tc>
          <w:tcPr>
            <w:tcW w:w="1818" w:type="pct"/>
          </w:tcPr>
          <w:p w14:paraId="1D33C66C" w14:textId="77777777" w:rsidR="00500B9C" w:rsidRPr="004C0E3D" w:rsidRDefault="00500B9C" w:rsidP="001D515D">
            <w:pPr>
              <w:pStyle w:val="phtablecellleft"/>
            </w:pPr>
            <w:r w:rsidRPr="004C0E3D">
              <w:t>Автор</w:t>
            </w:r>
          </w:p>
        </w:tc>
        <w:tc>
          <w:tcPr>
            <w:tcW w:w="3182" w:type="pct"/>
          </w:tcPr>
          <w:p w14:paraId="664FF07A" w14:textId="77777777" w:rsidR="00500B9C" w:rsidRPr="004C0E3D" w:rsidRDefault="00500B9C" w:rsidP="001D515D">
            <w:pPr>
              <w:pStyle w:val="phtablecellleft"/>
            </w:pPr>
            <w:r w:rsidRPr="004C0E3D">
              <w:t>Выберите сотрудника, создавшего электронный медицинский документ, из справочника с помощью кнопки</w:t>
            </w:r>
            <w:r w:rsidR="00957B55" w:rsidRPr="004C0E3D">
              <w:t xml:space="preserve"> </w:t>
            </w:r>
            <w:r w:rsidRPr="004C0E3D">
              <w:rPr>
                <w:noProof/>
              </w:rPr>
              <w:drawing>
                <wp:inline distT="0" distB="0" distL="0" distR="0" wp14:anchorId="564536FF" wp14:editId="385BC182">
                  <wp:extent cx="219075" cy="200025"/>
                  <wp:effectExtent l="0" t="0" r="0" b="0"/>
                  <wp:docPr id="100207" name="Рисунок 100207" descr="_scroll_external/attachments/image2023-5-18_10-59-28-1173310dfade435222a12bb33e1a323ddd7a9c841022e0856b5b0d85bffcc9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16458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4C0E3D">
              <w:t xml:space="preserve">. В открывшемся справочнике установите флажок рядом с требуемым сотрудником (может быть выбран только один сотрудник) и нажмите на кнопку </w:t>
            </w:r>
            <w:r w:rsidR="00733D61" w:rsidRPr="004C0E3D">
              <w:t>«</w:t>
            </w:r>
            <w:r w:rsidRPr="004C0E3D">
              <w:t>ОК</w:t>
            </w:r>
            <w:r w:rsidR="00733D61" w:rsidRPr="004C0E3D">
              <w:t>»</w:t>
            </w:r>
          </w:p>
        </w:tc>
      </w:tr>
    </w:tbl>
    <w:p w14:paraId="01FF2B6B" w14:textId="77777777" w:rsidR="00733D61" w:rsidRPr="00733D61" w:rsidRDefault="00733D61" w:rsidP="00237BA1">
      <w:pPr>
        <w:pStyle w:val="phnormal"/>
      </w:pPr>
    </w:p>
    <w:p w14:paraId="35315521" w14:textId="77777777" w:rsidR="00500B9C" w:rsidRPr="00733D61" w:rsidRDefault="00500B9C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>, предназначенную для работы с электронными медицинскими документами, формируемыми по данным текущего при</w:t>
      </w:r>
      <w:r w:rsidR="00FC7994">
        <w:t>е</w:t>
      </w:r>
      <w:r w:rsidRPr="00733D61">
        <w:t>ма</w:t>
      </w:r>
      <w:r w:rsidR="004C0E3D">
        <w:t xml:space="preserve"> (</w:t>
      </w:r>
      <w:r w:rsidR="004C0E3D">
        <w:fldChar w:fldCharType="begin"/>
      </w:r>
      <w:r w:rsidR="004C0E3D">
        <w:instrText xml:space="preserve"> REF _Ref175213471 \h </w:instrText>
      </w:r>
      <w:r w:rsidR="004C0E3D">
        <w:fldChar w:fldCharType="separate"/>
      </w:r>
      <w:r w:rsidR="00DF05AE">
        <w:t>Рисунок </w:t>
      </w:r>
      <w:r w:rsidR="00DF05AE">
        <w:rPr>
          <w:noProof/>
        </w:rPr>
        <w:t>17</w:t>
      </w:r>
      <w:r w:rsidR="004C0E3D">
        <w:fldChar w:fldCharType="end"/>
      </w:r>
      <w:r w:rsidR="004C0E3D">
        <w:t>)</w:t>
      </w:r>
      <w:r w:rsidRPr="00733D61">
        <w:t>;</w:t>
      </w:r>
    </w:p>
    <w:p w14:paraId="409BA1BE" w14:textId="77777777" w:rsidR="00500B9C" w:rsidRPr="00733D61" w:rsidRDefault="00500B9C" w:rsidP="00C547F8">
      <w:pPr>
        <w:pStyle w:val="phfigure"/>
      </w:pPr>
      <w:r w:rsidRPr="00733D61">
        <w:rPr>
          <w:noProof/>
        </w:rPr>
        <w:drawing>
          <wp:inline distT="0" distB="0" distL="0" distR="0" wp14:anchorId="331B6F25" wp14:editId="3E83ACE4">
            <wp:extent cx="6295390" cy="2414585"/>
            <wp:effectExtent l="19050" t="19050" r="10160" b="24130"/>
            <wp:docPr id="100208" name="Рисунок 100208" descr="Вкладка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546241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41458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98BCD5" w14:textId="77777777" w:rsidR="0004604B" w:rsidRDefault="001C04A2" w:rsidP="00A64520">
      <w:pPr>
        <w:pStyle w:val="phfiguretitle"/>
      </w:pPr>
      <w:bookmarkStart w:id="38" w:name="_Ref175213471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17</w:t>
      </w:r>
      <w:r w:rsidR="00500B9C" w:rsidRPr="00733D61">
        <w:fldChar w:fldCharType="end"/>
      </w:r>
      <w:bookmarkEnd w:id="38"/>
      <w:r w:rsidR="00500B9C" w:rsidRPr="00733D61">
        <w:t xml:space="preserve"> </w:t>
      </w:r>
      <w:r w:rsidR="004C0E3D">
        <w:t xml:space="preserve">– </w:t>
      </w:r>
      <w:r w:rsidR="00500B9C" w:rsidRPr="00733D61">
        <w:t>Вкладка для работы с электронными медицинскими документами</w:t>
      </w:r>
    </w:p>
    <w:p w14:paraId="579103CE" w14:textId="77777777" w:rsidR="00500B9C" w:rsidRPr="00733D61" w:rsidRDefault="00500B9C" w:rsidP="00237BA1">
      <w:pPr>
        <w:pStyle w:val="phlistitemized1"/>
      </w:pPr>
      <w:r w:rsidRPr="00733D61">
        <w:lastRenderedPageBreak/>
        <w:t xml:space="preserve">нажмите на кнопку </w:t>
      </w:r>
      <w:r w:rsidR="00733D61" w:rsidRPr="00733D61">
        <w:t>«</w:t>
      </w:r>
      <w:r w:rsidRPr="00733D61">
        <w:t>Сформировать и подписать документы (СЭМД)</w:t>
      </w:r>
      <w:r w:rsidR="00733D61" w:rsidRPr="00733D61">
        <w:t>»</w:t>
      </w:r>
      <w:r w:rsidRPr="00733D61">
        <w:t xml:space="preserve">. Перед тем как сформировать электронный медицинский документ, </w:t>
      </w:r>
      <w:r w:rsidR="00B83F99">
        <w:t xml:space="preserve">в </w:t>
      </w:r>
      <w:r w:rsidRPr="00733D61">
        <w:t>Систем</w:t>
      </w:r>
      <w:r w:rsidR="00B83F99">
        <w:t>е</w:t>
      </w:r>
      <w:r w:rsidRPr="00733D61">
        <w:t xml:space="preserve"> осуществляет</w:t>
      </w:r>
      <w:r w:rsidR="00B83F99">
        <w:t>ся</w:t>
      </w:r>
      <w:r w:rsidRPr="00733D61">
        <w:t xml:space="preserve"> ряд проверок:</w:t>
      </w:r>
    </w:p>
    <w:p w14:paraId="714BDA2A" w14:textId="77777777" w:rsidR="0004604B" w:rsidRDefault="00500B9C" w:rsidP="004B2AF1">
      <w:pPr>
        <w:pStyle w:val="phlistitemized2"/>
      </w:pPr>
      <w:r w:rsidRPr="00733D61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733D61">
        <w:t>отображается</w:t>
      </w:r>
      <w:r w:rsidRPr="00733D61">
        <w:t xml:space="preserve"> соответствующее системное сообщение с перечнем ошибок</w:t>
      </w:r>
      <w:r w:rsidR="004C0E3D">
        <w:t xml:space="preserve"> (</w:t>
      </w:r>
      <w:r w:rsidR="004C0E3D">
        <w:fldChar w:fldCharType="begin"/>
      </w:r>
      <w:r w:rsidR="004C0E3D">
        <w:instrText xml:space="preserve"> REF _Ref175213714 \h </w:instrText>
      </w:r>
      <w:r w:rsidR="004C0E3D">
        <w:fldChar w:fldCharType="separate"/>
      </w:r>
      <w:r w:rsidR="00DF05AE">
        <w:t>Рисунок </w:t>
      </w:r>
      <w:r w:rsidR="00DF05AE">
        <w:rPr>
          <w:noProof/>
        </w:rPr>
        <w:t>18</w:t>
      </w:r>
      <w:r w:rsidR="004C0E3D">
        <w:fldChar w:fldCharType="end"/>
      </w:r>
      <w:r w:rsidR="004C0E3D">
        <w:t>)</w:t>
      </w:r>
      <w:r w:rsidRPr="00733D61">
        <w:t>.</w:t>
      </w:r>
      <w:r w:rsidR="00733D61" w:rsidRPr="00733D61">
        <w:t xml:space="preserve"> </w:t>
      </w:r>
      <w:r w:rsidRPr="00733D61">
        <w:t>В этом случае необходимо исправить выявленные ошибки и повторить формирование документа;</w:t>
      </w:r>
    </w:p>
    <w:p w14:paraId="05FD5F6B" w14:textId="77777777" w:rsidR="00500B9C" w:rsidRDefault="00500B9C" w:rsidP="00C547F8">
      <w:pPr>
        <w:pStyle w:val="phfigure"/>
      </w:pPr>
      <w:r w:rsidRPr="00733D61">
        <w:rPr>
          <w:noProof/>
        </w:rPr>
        <w:drawing>
          <wp:inline distT="0" distB="0" distL="0" distR="0" wp14:anchorId="5C8C877C" wp14:editId="16368607">
            <wp:extent cx="4848225" cy="1685925"/>
            <wp:effectExtent l="19050" t="19050" r="28575" b="28575"/>
            <wp:docPr id="100209" name="Рисунок 100209" descr="_scroll_external/attachments/image2024-2-28_17-20-11-428f6ffb17d8c503c386c8e3111c95521bb52d3d646412afdc2cc8d4b5ced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23654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859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3D61" w:rsidRPr="00733D61">
        <w:t xml:space="preserve"> </w:t>
      </w:r>
    </w:p>
    <w:p w14:paraId="64423D8C" w14:textId="77777777" w:rsidR="0004604B" w:rsidRPr="00733D61" w:rsidRDefault="001C04A2" w:rsidP="0004604B">
      <w:pPr>
        <w:pStyle w:val="phfiguretitle"/>
      </w:pPr>
      <w:bookmarkStart w:id="39" w:name="_Ref175213714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18</w:t>
      </w:r>
      <w:r w:rsidR="0004604B">
        <w:fldChar w:fldCharType="end"/>
      </w:r>
      <w:bookmarkEnd w:id="39"/>
      <w:r w:rsidR="004C0E3D">
        <w:t xml:space="preserve"> – Системное сообщение </w:t>
      </w:r>
      <w:r w:rsidR="004C0E3D" w:rsidRPr="00733D61">
        <w:t>с перечнем ошибок</w:t>
      </w:r>
    </w:p>
    <w:p w14:paraId="5C400E1B" w14:textId="77777777" w:rsidR="00500B9C" w:rsidRPr="00733D61" w:rsidRDefault="00500B9C" w:rsidP="004B2AF1">
      <w:pPr>
        <w:pStyle w:val="phlistitemized2"/>
      </w:pPr>
      <w:r w:rsidRPr="00733D61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206A1161" w14:textId="77777777" w:rsidR="00733D61" w:rsidRPr="00733D61" w:rsidRDefault="00500B9C" w:rsidP="00237BA1">
      <w:pPr>
        <w:pStyle w:val="phlistitemized3"/>
      </w:pPr>
      <w:r w:rsidRPr="00733D61">
        <w:t xml:space="preserve">создание новой версии СЭМД запрещено всегда. В этом случае </w:t>
      </w:r>
      <w:r w:rsidR="00733D61">
        <w:t>отображается</w:t>
      </w:r>
      <w:r w:rsidRPr="00733D61">
        <w:t xml:space="preserve"> соответствующее системное сообщение</w:t>
      </w:r>
      <w:r w:rsidR="004C0E3D">
        <w:t xml:space="preserve"> (</w:t>
      </w:r>
      <w:r w:rsidR="004C0E3D">
        <w:fldChar w:fldCharType="begin"/>
      </w:r>
      <w:r w:rsidR="004C0E3D">
        <w:instrText xml:space="preserve"> REF _Ref175213805 \h </w:instrText>
      </w:r>
      <w:r w:rsidR="004C0E3D">
        <w:fldChar w:fldCharType="separate"/>
      </w:r>
      <w:r w:rsidR="00DF05AE">
        <w:t>Рисунок </w:t>
      </w:r>
      <w:r w:rsidR="00DF05AE">
        <w:rPr>
          <w:noProof/>
        </w:rPr>
        <w:t>19</w:t>
      </w:r>
      <w:r w:rsidR="004C0E3D">
        <w:fldChar w:fldCharType="end"/>
      </w:r>
      <w:r w:rsidR="004C0E3D">
        <w:t>),</w:t>
      </w:r>
      <w:r w:rsidRPr="00733D61">
        <w:t xml:space="preserve"> и процесс формирования СЭМД прекращается;</w:t>
      </w:r>
    </w:p>
    <w:p w14:paraId="20297B79" w14:textId="77777777" w:rsidR="00500B9C" w:rsidRDefault="00500B9C" w:rsidP="00C547F8">
      <w:pPr>
        <w:pStyle w:val="phfigure"/>
      </w:pPr>
      <w:r w:rsidRPr="00733D61">
        <w:rPr>
          <w:noProof/>
        </w:rPr>
        <w:drawing>
          <wp:inline distT="0" distB="0" distL="0" distR="0" wp14:anchorId="44C07630" wp14:editId="2682D965">
            <wp:extent cx="4352925" cy="1590675"/>
            <wp:effectExtent l="19050" t="19050" r="28575" b="28575"/>
            <wp:docPr id="100210" name="Рисунок 100210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552026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3D61" w:rsidRPr="00733D61">
        <w:t xml:space="preserve"> </w:t>
      </w:r>
    </w:p>
    <w:p w14:paraId="7272A480" w14:textId="77777777" w:rsidR="0004604B" w:rsidRPr="00733D61" w:rsidRDefault="001C04A2" w:rsidP="0004604B">
      <w:pPr>
        <w:pStyle w:val="phfiguretitle"/>
      </w:pPr>
      <w:bookmarkStart w:id="40" w:name="_Ref175213805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19</w:t>
      </w:r>
      <w:r w:rsidR="0004604B">
        <w:fldChar w:fldCharType="end"/>
      </w:r>
      <w:bookmarkEnd w:id="40"/>
      <w:r w:rsidR="004C0E3D">
        <w:t xml:space="preserve"> – </w:t>
      </w:r>
      <w:r w:rsidR="004C0E3D" w:rsidRPr="003D41FB">
        <w:t>Сообщение системы о запрете формирования</w:t>
      </w:r>
    </w:p>
    <w:p w14:paraId="331DB0A5" w14:textId="77777777" w:rsidR="00733D61" w:rsidRPr="00733D61" w:rsidRDefault="00500B9C" w:rsidP="00237BA1">
      <w:pPr>
        <w:pStyle w:val="phlistitemized3"/>
      </w:pPr>
      <w:r w:rsidRPr="00733D61">
        <w:t xml:space="preserve">выдача предупреждения, если предыдущая версия СЭМД подписана не всеми участниками подписания. В этом случае </w:t>
      </w:r>
      <w:r w:rsidR="00733D61">
        <w:t>отображается</w:t>
      </w:r>
      <w:r w:rsidRPr="00733D61">
        <w:t xml:space="preserve"> системное предупреждение с возможностью выбора пользователем дальнейшего действия: создавать далее новую версию СЭМД или нет</w:t>
      </w:r>
      <w:r w:rsidR="004C0E3D">
        <w:t xml:space="preserve"> (</w:t>
      </w:r>
      <w:r w:rsidR="004C0E3D">
        <w:fldChar w:fldCharType="begin"/>
      </w:r>
      <w:r w:rsidR="004C0E3D">
        <w:instrText xml:space="preserve"> REF _Ref175214031 \h </w:instrText>
      </w:r>
      <w:r w:rsidR="004C0E3D">
        <w:fldChar w:fldCharType="separate"/>
      </w:r>
      <w:r w:rsidR="00DF05AE">
        <w:t>Рисунок </w:t>
      </w:r>
      <w:r w:rsidR="00DF05AE">
        <w:rPr>
          <w:noProof/>
        </w:rPr>
        <w:t>20</w:t>
      </w:r>
      <w:r w:rsidR="004C0E3D">
        <w:fldChar w:fldCharType="end"/>
      </w:r>
      <w:r w:rsidR="004C0E3D">
        <w:t>)</w:t>
      </w:r>
      <w:r w:rsidRPr="00733D61">
        <w:t xml:space="preserve">. </w:t>
      </w:r>
      <w:r w:rsidRPr="00733D61">
        <w:lastRenderedPageBreak/>
        <w:t xml:space="preserve">При нажатии на кнопку </w:t>
      </w:r>
      <w:r w:rsidR="00733D61" w:rsidRPr="00733D61">
        <w:t>«</w:t>
      </w:r>
      <w:r w:rsidRPr="00733D61">
        <w:t>Нет</w:t>
      </w:r>
      <w:r w:rsidR="00733D61" w:rsidRPr="00733D61">
        <w:t>»</w:t>
      </w:r>
      <w:r w:rsidRPr="00733D61">
        <w:t xml:space="preserve"> процесс формирования СЭМД прекращается. При нажатии на кнопку </w:t>
      </w:r>
      <w:r w:rsidR="00733D61" w:rsidRPr="00733D61">
        <w:t>«</w:t>
      </w:r>
      <w:r w:rsidRPr="00733D61">
        <w:t>Да</w:t>
      </w:r>
      <w:r w:rsidR="00733D61" w:rsidRPr="00733D61">
        <w:t>»</w:t>
      </w:r>
      <w:r w:rsidRPr="00733D61">
        <w:t xml:space="preserve"> открывается окно</w:t>
      </w:r>
      <w:r w:rsidR="00733D61" w:rsidRPr="00733D61">
        <w:t xml:space="preserve"> </w:t>
      </w:r>
      <w:r w:rsidRPr="00733D61">
        <w:t>подписания формируемого элек</w:t>
      </w:r>
      <w:r w:rsidR="00733D61" w:rsidRPr="00733D61">
        <w:t>тронного медицинского документа;</w:t>
      </w:r>
    </w:p>
    <w:p w14:paraId="150E8462" w14:textId="77777777" w:rsidR="00500B9C" w:rsidRDefault="00500B9C" w:rsidP="00C547F8">
      <w:pPr>
        <w:pStyle w:val="phfigure"/>
      </w:pPr>
      <w:r w:rsidRPr="00733D61">
        <w:rPr>
          <w:noProof/>
        </w:rPr>
        <w:drawing>
          <wp:inline distT="0" distB="0" distL="0" distR="0" wp14:anchorId="04DAB5E3" wp14:editId="55806FCC">
            <wp:extent cx="4371975" cy="1714500"/>
            <wp:effectExtent l="19050" t="19050" r="28575" b="19050"/>
            <wp:docPr id="100211" name="Рисунок 100211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7525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3D61" w:rsidRPr="00733D61">
        <w:t xml:space="preserve"> </w:t>
      </w:r>
    </w:p>
    <w:p w14:paraId="68F9604B" w14:textId="77777777" w:rsidR="0004604B" w:rsidRPr="00733D61" w:rsidRDefault="001C04A2" w:rsidP="0004604B">
      <w:pPr>
        <w:pStyle w:val="phfiguretitle"/>
      </w:pPr>
      <w:bookmarkStart w:id="41" w:name="_Ref175214031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20</w:t>
      </w:r>
      <w:r w:rsidR="0004604B">
        <w:fldChar w:fldCharType="end"/>
      </w:r>
      <w:bookmarkEnd w:id="41"/>
      <w:r w:rsidR="004C0E3D">
        <w:t xml:space="preserve"> – </w:t>
      </w:r>
      <w:r w:rsidR="004C0E3D" w:rsidRPr="003D41FB">
        <w:t>Предупреждение системы</w:t>
      </w:r>
    </w:p>
    <w:p w14:paraId="41EFFC08" w14:textId="77777777" w:rsidR="00733D61" w:rsidRPr="00733D61" w:rsidRDefault="00500B9C" w:rsidP="00237BA1">
      <w:pPr>
        <w:pStyle w:val="phlistitemized3"/>
      </w:pPr>
      <w:r w:rsidRPr="00733D61">
        <w:t xml:space="preserve">создание новой версии СЭМД запрещено, если предыдущая версия подписана не всеми участниками подписания. В этом случае </w:t>
      </w:r>
      <w:r w:rsidR="004C0E3D">
        <w:t>отображается соответствующее системное сообщение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_Ref175214127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21</w:t>
      </w:r>
      <w:r w:rsidR="002E2F94">
        <w:fldChar w:fldCharType="end"/>
      </w:r>
      <w:r w:rsidR="002E2F94">
        <w:t>)</w:t>
      </w:r>
      <w:r w:rsidR="004C0E3D">
        <w:t xml:space="preserve">, и процесс </w:t>
      </w:r>
      <w:r w:rsidRPr="00733D61">
        <w:t>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14:paraId="2EA49021" w14:textId="77777777" w:rsidR="00500B9C" w:rsidRDefault="00500B9C" w:rsidP="00C547F8">
      <w:pPr>
        <w:pStyle w:val="phfigure"/>
      </w:pPr>
      <w:r w:rsidRPr="00733D61">
        <w:rPr>
          <w:noProof/>
        </w:rPr>
        <w:drawing>
          <wp:inline distT="0" distB="0" distL="0" distR="0" wp14:anchorId="3B4DD700" wp14:editId="343DF870">
            <wp:extent cx="4619625" cy="1447800"/>
            <wp:effectExtent l="19050" t="19050" r="28575" b="19050"/>
            <wp:docPr id="100212" name="Рисунок 100212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00062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A17EE" w14:textId="77777777" w:rsidR="0004604B" w:rsidRPr="00733D61" w:rsidRDefault="001C04A2" w:rsidP="0004604B">
      <w:pPr>
        <w:pStyle w:val="phfiguretitle"/>
      </w:pPr>
      <w:bookmarkStart w:id="42" w:name="_Ref175214127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21</w:t>
      </w:r>
      <w:r w:rsidR="0004604B">
        <w:fldChar w:fldCharType="end"/>
      </w:r>
      <w:bookmarkEnd w:id="42"/>
      <w:r w:rsidR="002E2F94">
        <w:t xml:space="preserve"> – </w:t>
      </w:r>
      <w:r w:rsidR="002E2F94" w:rsidRPr="003D41FB">
        <w:t>Сообщение системы о запрете формирования</w:t>
      </w:r>
    </w:p>
    <w:p w14:paraId="21B4EC6A" w14:textId="77777777" w:rsidR="00733D61" w:rsidRPr="00733D61" w:rsidRDefault="00500B9C" w:rsidP="00237BA1">
      <w:pPr>
        <w:pStyle w:val="phlistitemized3"/>
      </w:pPr>
      <w:r w:rsidRPr="00733D61">
        <w:t>создание новой версии СЭМД запрещено, если предыдущая версия не была зарегистрирована в РЭМД.</w:t>
      </w:r>
      <w:r w:rsidR="00733D61" w:rsidRPr="00733D61">
        <w:t xml:space="preserve"> </w:t>
      </w:r>
      <w:r w:rsidRPr="00733D61">
        <w:t xml:space="preserve">В этом случае </w:t>
      </w:r>
      <w:r w:rsidR="004C0E3D">
        <w:t>отображается соответствующее системное сообщение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_Ref175214247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22</w:t>
      </w:r>
      <w:r w:rsidR="002E2F94">
        <w:fldChar w:fldCharType="end"/>
      </w:r>
      <w:r w:rsidR="002E2F94">
        <w:t>)</w:t>
      </w:r>
      <w:r w:rsidR="004C0E3D">
        <w:t xml:space="preserve">, и процесс </w:t>
      </w:r>
      <w:r w:rsidRPr="00733D61">
        <w:t>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</w:p>
    <w:p w14:paraId="34DE682A" w14:textId="77777777" w:rsidR="00500B9C" w:rsidRDefault="00500B9C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4870A792" wp14:editId="24D95F70">
            <wp:extent cx="4352925" cy="1619250"/>
            <wp:effectExtent l="19050" t="19050" r="28575" b="19050"/>
            <wp:docPr id="100213" name="Рисунок 100213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857060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3D61" w:rsidRPr="00733D61">
        <w:t xml:space="preserve"> </w:t>
      </w:r>
    </w:p>
    <w:p w14:paraId="534EDBF0" w14:textId="77777777" w:rsidR="0004604B" w:rsidRPr="00733D61" w:rsidRDefault="001C04A2" w:rsidP="0004604B">
      <w:pPr>
        <w:pStyle w:val="phfiguretitle"/>
      </w:pPr>
      <w:bookmarkStart w:id="43" w:name="_Ref175214247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22</w:t>
      </w:r>
      <w:r w:rsidR="0004604B">
        <w:fldChar w:fldCharType="end"/>
      </w:r>
      <w:bookmarkEnd w:id="43"/>
      <w:r w:rsidR="002E2F94">
        <w:t xml:space="preserve"> – </w:t>
      </w:r>
      <w:r w:rsidR="002E2F94" w:rsidRPr="003D41FB">
        <w:t>Сообщение системы о запрете формирования</w:t>
      </w:r>
    </w:p>
    <w:p w14:paraId="1358675F" w14:textId="77777777" w:rsidR="00500B9C" w:rsidRPr="00733D61" w:rsidRDefault="00500B9C" w:rsidP="00237BA1">
      <w:pPr>
        <w:pStyle w:val="phlistitemized3"/>
      </w:pPr>
      <w:r w:rsidRPr="00733D61">
        <w:t>создание новой версии СЭМД разрешено всегда. В этом случае сразу открывается окно</w:t>
      </w:r>
      <w:r w:rsidR="00733D61" w:rsidRPr="00733D61">
        <w:t xml:space="preserve"> </w:t>
      </w:r>
      <w:r w:rsidRPr="00733D61">
        <w:t>подписания формируемого электронного медицинского документа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_Ref175214278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23</w:t>
      </w:r>
      <w:r w:rsidR="002E2F94">
        <w:fldChar w:fldCharType="end"/>
      </w:r>
      <w:r w:rsidR="002E2F94">
        <w:t>)</w:t>
      </w:r>
      <w:r w:rsidR="00237BA1">
        <w:t>.</w:t>
      </w:r>
    </w:p>
    <w:p w14:paraId="4182718B" w14:textId="77777777" w:rsidR="00500B9C" w:rsidRPr="00733D61" w:rsidRDefault="00500B9C" w:rsidP="00C547F8">
      <w:pPr>
        <w:pStyle w:val="phfigure"/>
      </w:pPr>
      <w:r w:rsidRPr="00733D61">
        <w:rPr>
          <w:noProof/>
        </w:rPr>
        <w:drawing>
          <wp:inline distT="0" distB="0" distL="0" distR="0" wp14:anchorId="422F0588" wp14:editId="20F414F0">
            <wp:extent cx="5173943" cy="4966512"/>
            <wp:effectExtent l="19050" t="19050" r="27305" b="24765"/>
            <wp:docPr id="100214" name="Рисунок 100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51759" name="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943" cy="496651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AA6A8" w14:textId="77777777" w:rsidR="0004604B" w:rsidRDefault="001C04A2" w:rsidP="00A64520">
      <w:pPr>
        <w:pStyle w:val="phfiguretitle"/>
      </w:pPr>
      <w:bookmarkStart w:id="44" w:name="_Ref175214278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23</w:t>
      </w:r>
      <w:r w:rsidR="00500B9C" w:rsidRPr="00733D61">
        <w:fldChar w:fldCharType="end"/>
      </w:r>
      <w:bookmarkEnd w:id="44"/>
      <w:r w:rsidR="00500B9C" w:rsidRPr="00733D61">
        <w:t xml:space="preserve"> </w:t>
      </w:r>
      <w:r w:rsidR="002E2F94">
        <w:t xml:space="preserve">– </w:t>
      </w:r>
      <w:r w:rsidR="00500B9C" w:rsidRPr="00733D61">
        <w:t>Окно подписания сформированного электронного документа</w:t>
      </w:r>
    </w:p>
    <w:p w14:paraId="7EE8479B" w14:textId="77777777" w:rsidR="00500B9C" w:rsidRPr="00733D61" w:rsidRDefault="00500B9C" w:rsidP="00237BA1">
      <w:pPr>
        <w:pStyle w:val="phlistitemized1"/>
      </w:pPr>
      <w:r w:rsidRPr="00733D61">
        <w:t>укажите сертификат ЭП автора документа, выбрав его в выпадающем списке</w:t>
      </w:r>
      <w:r w:rsidR="00FC7994">
        <w:t xml:space="preserve"> поля</w:t>
      </w:r>
      <w:r w:rsidRPr="00733D61">
        <w:t xml:space="preserve"> </w:t>
      </w:r>
      <w:r w:rsidR="00733D61" w:rsidRPr="00733D61">
        <w:t>«</w:t>
      </w:r>
      <w:r w:rsidRPr="00733D61">
        <w:t>Выберите сертификат</w:t>
      </w:r>
      <w:r w:rsidR="00733D61" w:rsidRPr="00733D61">
        <w:t>»</w:t>
      </w:r>
      <w:r w:rsidRPr="00733D61">
        <w:t>;</w:t>
      </w:r>
    </w:p>
    <w:p w14:paraId="300FF793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lastRenderedPageBreak/>
        <w:t>Примечание</w:t>
      </w:r>
      <w:r w:rsidR="004B2AF1" w:rsidRPr="004B2AF1">
        <w:t xml:space="preserve"> – </w:t>
      </w:r>
      <w:r w:rsidRPr="00733D61">
        <w:t>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14:paraId="6F999C63" w14:textId="77777777" w:rsidR="00500B9C" w:rsidRPr="00733D61" w:rsidRDefault="00500B9C" w:rsidP="00237BA1">
      <w:pPr>
        <w:pStyle w:val="phlistitemized1"/>
      </w:pPr>
      <w:r w:rsidRPr="00733D61">
        <w:t>укажите других участников подписания документа:</w:t>
      </w:r>
    </w:p>
    <w:p w14:paraId="731187EF" w14:textId="77777777" w:rsidR="00500B9C" w:rsidRPr="00733D61" w:rsidRDefault="00733D61" w:rsidP="004B2AF1">
      <w:pPr>
        <w:pStyle w:val="phlistitemized2"/>
      </w:pPr>
      <w:r w:rsidRPr="00733D61">
        <w:t>«</w:t>
      </w:r>
      <w:r w:rsidR="00500B9C" w:rsidRPr="00733D61">
        <w:t>Председатель</w:t>
      </w:r>
      <w:r w:rsidRPr="00733D61">
        <w:t>»</w:t>
      </w:r>
      <w:r w:rsidR="004B2AF1" w:rsidRPr="004B2AF1">
        <w:t xml:space="preserve"> – </w:t>
      </w:r>
      <w:r w:rsidR="00500B9C" w:rsidRPr="00733D61">
        <w:t>укажите сотрудника МО, ответственного за подписание документов в качестве председателя врачебной комиссии;</w:t>
      </w:r>
    </w:p>
    <w:p w14:paraId="0298D357" w14:textId="77777777" w:rsidR="00500B9C" w:rsidRPr="00733D61" w:rsidRDefault="00733D61" w:rsidP="004B2AF1">
      <w:pPr>
        <w:pStyle w:val="phlistitemized2"/>
      </w:pPr>
      <w:r w:rsidRPr="00733D61">
        <w:t>«</w:t>
      </w:r>
      <w:r w:rsidR="00500B9C" w:rsidRPr="00733D61">
        <w:t>Заместитель председателя</w:t>
      </w:r>
      <w:r w:rsidRPr="00733D61">
        <w:t>»</w:t>
      </w:r>
      <w:r w:rsidR="004B2AF1" w:rsidRPr="004B2AF1">
        <w:t xml:space="preserve"> – </w:t>
      </w:r>
      <w:r w:rsidR="00500B9C" w:rsidRPr="00733D61">
        <w:t xml:space="preserve">укажите сотрудника МО, ответственного за подписание документов в качестве заместителя председателя врачебной комиссии. Данное поле может не отображаться в окне подписания, поскольку роль </w:t>
      </w:r>
      <w:r w:rsidRPr="00733D61">
        <w:t>«</w:t>
      </w:r>
      <w:r w:rsidR="00500B9C" w:rsidRPr="00733D61">
        <w:t>Заместитель председателя</w:t>
      </w:r>
      <w:r w:rsidRPr="00733D61">
        <w:t>»</w:t>
      </w:r>
      <w:r w:rsidR="00500B9C" w:rsidRPr="00733D61">
        <w:t xml:space="preserve"> является необязательной при подписании документа типа </w:t>
      </w:r>
      <w:r w:rsidRPr="00733D61">
        <w:t>«</w:t>
      </w:r>
      <w:r w:rsidR="00500B9C" w:rsidRPr="00733D61">
        <w:t>Выписка из протокола врачебной комиссии</w:t>
      </w:r>
      <w:r w:rsidRPr="00733D61">
        <w:t>»</w:t>
      </w:r>
      <w:r w:rsidR="00500B9C" w:rsidRPr="00733D61">
        <w:t xml:space="preserve"> и может не включаться в список сотрудников, подписывающих документ, при настройке текущего типа СЭМД;</w:t>
      </w:r>
    </w:p>
    <w:p w14:paraId="3BF0594B" w14:textId="77777777" w:rsidR="00500B9C" w:rsidRPr="00733D61" w:rsidRDefault="00733D61" w:rsidP="004B2AF1">
      <w:pPr>
        <w:pStyle w:val="phlistitemized2"/>
      </w:pPr>
      <w:r w:rsidRPr="00733D61">
        <w:t>«</w:t>
      </w:r>
      <w:r w:rsidR="00500B9C" w:rsidRPr="00733D61">
        <w:t>Член комиссии</w:t>
      </w:r>
      <w:r w:rsidRPr="00733D61">
        <w:t>»</w:t>
      </w:r>
      <w:r w:rsidR="004B2AF1" w:rsidRPr="004B2AF1">
        <w:t xml:space="preserve"> – </w:t>
      </w:r>
      <w:r w:rsidR="00500B9C" w:rsidRPr="00733D61">
        <w:t>укажите сотрудника МО, ответственного за подписание документов в качестве члена врачебной комиссии. С помощью кнопки</w:t>
      </w:r>
      <w:r w:rsidR="00237BA1">
        <w:t xml:space="preserve"> </w:t>
      </w:r>
      <w:r w:rsidR="00500B9C" w:rsidRPr="00733D61">
        <w:rPr>
          <w:noProof/>
        </w:rPr>
        <w:drawing>
          <wp:inline distT="0" distB="0" distL="0" distR="0" wp14:anchorId="4ED40F8E" wp14:editId="3865A8A8">
            <wp:extent cx="161925" cy="152400"/>
            <wp:effectExtent l="0" t="0" r="0" b="0"/>
            <wp:docPr id="100215" name="Рисунок 100215" descr="_scroll_external/attachments/image2023-8-23_17-35-47-2bb418a187bd0c9d7fc0a7ae66dde19656b2d9a5fa3b962041c3911a172be9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981472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733D61">
        <w:t xml:space="preserve"> </w:t>
      </w:r>
      <w:r w:rsidR="00FC7994">
        <w:t>могут быть добавлены</w:t>
      </w:r>
      <w:r w:rsidR="00500B9C" w:rsidRPr="00733D61">
        <w:t xml:space="preserve"> дополнительные поля для указания других членов комиссии.</w:t>
      </w:r>
      <w:r w:rsidRPr="00733D61">
        <w:t xml:space="preserve"> </w:t>
      </w:r>
      <w:r w:rsidR="00500B9C" w:rsidRPr="00733D61">
        <w:t xml:space="preserve">Максимальное количество подписей ролью </w:t>
      </w:r>
      <w:r w:rsidRPr="00733D61">
        <w:t>«</w:t>
      </w:r>
      <w:r w:rsidR="00500B9C" w:rsidRPr="00733D61">
        <w:t>Член комиссии</w:t>
      </w:r>
      <w:r w:rsidRPr="00733D61">
        <w:t>»</w:t>
      </w:r>
      <w:r w:rsidR="00500B9C" w:rsidRPr="00733D61">
        <w:t xml:space="preserve"> для текущего типа СЭМД</w:t>
      </w:r>
      <w:r w:rsidR="004B2AF1" w:rsidRPr="004B2AF1">
        <w:t xml:space="preserve"> – </w:t>
      </w:r>
      <w:r w:rsidR="00500B9C" w:rsidRPr="00733D61">
        <w:t>10.</w:t>
      </w:r>
      <w:r w:rsidRPr="00733D61">
        <w:t xml:space="preserve"> </w:t>
      </w:r>
      <w:r w:rsidR="00500B9C" w:rsidRPr="00733D61">
        <w:t xml:space="preserve">Поле </w:t>
      </w:r>
      <w:r w:rsidRPr="00733D61">
        <w:t>«</w:t>
      </w:r>
      <w:r w:rsidR="00500B9C" w:rsidRPr="00733D61">
        <w:t>Член комиссии</w:t>
      </w:r>
      <w:r w:rsidRPr="00733D61">
        <w:t>»</w:t>
      </w:r>
      <w:r w:rsidR="00500B9C" w:rsidRPr="00733D61">
        <w:t xml:space="preserve"> может не отображаться в окне подписания, поскольку роль </w:t>
      </w:r>
      <w:r w:rsidRPr="00733D61">
        <w:t>«</w:t>
      </w:r>
      <w:r w:rsidR="00500B9C" w:rsidRPr="00733D61">
        <w:t>Член комиссии</w:t>
      </w:r>
      <w:r w:rsidRPr="00733D61">
        <w:t>»</w:t>
      </w:r>
      <w:r w:rsidR="00500B9C" w:rsidRPr="00733D61">
        <w:t xml:space="preserve"> является необязательной при подписании документа типа </w:t>
      </w:r>
      <w:r w:rsidRPr="00733D61">
        <w:t>«</w:t>
      </w:r>
      <w:r w:rsidR="00500B9C" w:rsidRPr="00733D61">
        <w:t>Выписка из протокола врачебной комиссии</w:t>
      </w:r>
      <w:r w:rsidRPr="00733D61">
        <w:t>»</w:t>
      </w:r>
      <w:r w:rsidR="00500B9C" w:rsidRPr="00733D61">
        <w:t xml:space="preserve"> и может не включаться в список сотрудников, подписывающих документ, при настройке текущего типа СЭМД;</w:t>
      </w:r>
    </w:p>
    <w:p w14:paraId="0E9E5DEE" w14:textId="77777777" w:rsidR="00500B9C" w:rsidRPr="00733D61" w:rsidRDefault="00733D61" w:rsidP="004B2AF1">
      <w:pPr>
        <w:pStyle w:val="phlistitemized2"/>
      </w:pPr>
      <w:r w:rsidRPr="00733D61">
        <w:t>«</w:t>
      </w:r>
      <w:r w:rsidR="00500B9C" w:rsidRPr="00733D61">
        <w:t>ЭП МО</w:t>
      </w:r>
      <w:r w:rsidRPr="00733D61">
        <w:t>»</w:t>
      </w:r>
      <w:r w:rsidR="004B2AF1" w:rsidRPr="004B2AF1">
        <w:t xml:space="preserve"> – </w:t>
      </w:r>
      <w:r w:rsidR="00500B9C" w:rsidRPr="00733D61">
        <w:t xml:space="preserve">указывается сотрудник МО, ответственный за подписание документов ЭП МО. Поле для указания участника подписания </w:t>
      </w:r>
      <w:r w:rsidRPr="00733D61">
        <w:t>«</w:t>
      </w:r>
      <w:r w:rsidR="00500B9C" w:rsidRPr="00733D61">
        <w:t>ЭП МО</w:t>
      </w:r>
      <w:r w:rsidRPr="00733D61">
        <w:t>»</w:t>
      </w:r>
      <w:r w:rsidR="00500B9C" w:rsidRPr="00733D61">
        <w:t xml:space="preserve"> не отображается, если в Системе настроено автоматическое подписание документов ЭП МО</w:t>
      </w:r>
      <w:r w:rsidR="00237BA1">
        <w:t>.</w:t>
      </w:r>
    </w:p>
    <w:p w14:paraId="6C86291B" w14:textId="77777777" w:rsidR="00500B9C" w:rsidRPr="00733D61" w:rsidRDefault="00500B9C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Подписать</w:t>
      </w:r>
      <w:r w:rsidR="00733D61" w:rsidRPr="00733D61">
        <w:t>»</w:t>
      </w:r>
      <w:r w:rsidRPr="00733D61">
        <w:t>. Произойдет формирование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. Сформированный документ отобразится на вкладке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>.</w:t>
      </w:r>
    </w:p>
    <w:p w14:paraId="71E3F31B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>Прежде чем отправить сформированный СЭМД «Заключение лечебного учреждения о нуждаемости престарелого гражданина в постоянном постороннем уходе», необходимо дождаться его подписания другими участниками.</w:t>
      </w:r>
    </w:p>
    <w:p w14:paraId="50F24E37" w14:textId="77777777" w:rsidR="00500B9C" w:rsidRPr="00733D61" w:rsidRDefault="00500B9C" w:rsidP="00500B9C">
      <w:pPr>
        <w:pStyle w:val="2"/>
      </w:pPr>
      <w:bookmarkStart w:id="45" w:name="_Toc256000012"/>
      <w:bookmarkStart w:id="46" w:name="_Toc175319824"/>
      <w:r w:rsidRPr="00733D61">
        <w:lastRenderedPageBreak/>
        <w:t>Передача СЭМД в РЭМД</w:t>
      </w:r>
      <w:bookmarkEnd w:id="45"/>
      <w:bookmarkEnd w:id="46"/>
    </w:p>
    <w:p w14:paraId="7AAF741C" w14:textId="77777777" w:rsidR="00500B9C" w:rsidRPr="00733D61" w:rsidRDefault="00500B9C" w:rsidP="00237BA1">
      <w:pPr>
        <w:pStyle w:val="phnormal"/>
      </w:pPr>
      <w:r w:rsidRPr="00733D61">
        <w:t xml:space="preserve">После того как документ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будет подписан всеми участниками подписания, его можно отправить на регистрацию в РЭМД.</w:t>
      </w:r>
    </w:p>
    <w:p w14:paraId="38065819" w14:textId="77777777" w:rsidR="00500B9C" w:rsidRPr="00733D61" w:rsidRDefault="00500B9C" w:rsidP="00500B9C">
      <w:pPr>
        <w:pStyle w:val="3"/>
        <w:spacing w:before="360"/>
        <w:ind w:right="0"/>
      </w:pPr>
      <w:bookmarkStart w:id="47" w:name="_Toc256000013"/>
      <w:bookmarkStart w:id="48" w:name="_Toc175319825"/>
      <w:r w:rsidRPr="00733D61">
        <w:t>Отправка СЭМД на регистрацию в РЭМД автором документа</w:t>
      </w:r>
      <w:bookmarkEnd w:id="47"/>
      <w:bookmarkEnd w:id="48"/>
    </w:p>
    <w:p w14:paraId="666E8FB8" w14:textId="77777777" w:rsidR="00500B9C" w:rsidRPr="00733D61" w:rsidRDefault="00500B9C" w:rsidP="00237BA1">
      <w:pPr>
        <w:pStyle w:val="phlistitemizedtitle"/>
      </w:pPr>
      <w:r w:rsidRPr="00733D61">
        <w:t>Чтобы отправить СЭМД</w:t>
      </w:r>
      <w:r w:rsidR="00733D61" w:rsidRPr="00733D61">
        <w:t xml:space="preserve"> 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 на регистрацию в РЭМД, выполните следующие действия:</w:t>
      </w:r>
    </w:p>
    <w:p w14:paraId="3A8C817A" w14:textId="77777777" w:rsidR="00500B9C" w:rsidRPr="00733D61" w:rsidRDefault="00500B9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 Отобразится основное рабочее место врача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_Ref175214373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24</w:t>
      </w:r>
      <w:r w:rsidR="002E2F94">
        <w:fldChar w:fldCharType="end"/>
      </w:r>
      <w:r w:rsidR="002E2F94">
        <w:t>)</w:t>
      </w:r>
      <w:r w:rsidRPr="00733D61">
        <w:t>;</w:t>
      </w:r>
    </w:p>
    <w:p w14:paraId="3B4FF3EC" w14:textId="77777777" w:rsidR="00500B9C" w:rsidRPr="00733D61" w:rsidRDefault="002E2F94" w:rsidP="00C547F8">
      <w:pPr>
        <w:pStyle w:val="phfigure"/>
      </w:pPr>
      <w:r>
        <w:rPr>
          <w:noProof/>
        </w:rPr>
        <w:drawing>
          <wp:inline distT="0" distB="0" distL="0" distR="0" wp14:anchorId="2F04085A" wp14:editId="48C13DEF">
            <wp:extent cx="6152515" cy="1049689"/>
            <wp:effectExtent l="19050" t="19050" r="19685" b="171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496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33D61">
        <w:rPr>
          <w:noProof/>
        </w:rPr>
        <w:t xml:space="preserve"> </w:t>
      </w:r>
    </w:p>
    <w:p w14:paraId="054D6CF8" w14:textId="77777777" w:rsidR="0004604B" w:rsidRDefault="001C04A2" w:rsidP="00A64520">
      <w:pPr>
        <w:pStyle w:val="phfiguretitle"/>
      </w:pPr>
      <w:bookmarkStart w:id="49" w:name="_Ref175214373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24</w:t>
      </w:r>
      <w:r w:rsidR="00500B9C" w:rsidRPr="00733D61">
        <w:fldChar w:fldCharType="end"/>
      </w:r>
      <w:bookmarkEnd w:id="49"/>
      <w:r w:rsidR="00500B9C" w:rsidRPr="00733D61">
        <w:t xml:space="preserve"> </w:t>
      </w:r>
      <w:r w:rsidR="002E2F94">
        <w:t xml:space="preserve">– </w:t>
      </w:r>
      <w:r w:rsidR="000376ED">
        <w:t>О</w:t>
      </w:r>
      <w:r w:rsidR="000376ED" w:rsidRPr="00733D61">
        <w:t>сновное рабочее место врача</w:t>
      </w:r>
    </w:p>
    <w:p w14:paraId="065A1D78" w14:textId="77777777" w:rsidR="00500B9C" w:rsidRPr="00733D61" w:rsidRDefault="00500B9C" w:rsidP="00237BA1">
      <w:pPr>
        <w:pStyle w:val="phlistitemized1"/>
      </w:pPr>
      <w:r w:rsidRPr="00733D61">
        <w:t>выберите в дневнике оказанную пациенту услугу врачебной комиссии</w:t>
      </w:r>
      <w:r w:rsidR="00733D61" w:rsidRPr="00733D61">
        <w:t xml:space="preserve"> </w:t>
      </w:r>
      <w:r w:rsidRPr="00733D61">
        <w:t xml:space="preserve">и нажмите на ссылку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Pr="00733D61">
        <w:t>. Откроется окно редактирования при</w:t>
      </w:r>
      <w:r w:rsidR="00FC7994">
        <w:t>е</w:t>
      </w:r>
      <w:r w:rsidRPr="00733D61">
        <w:t>ма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_Ref175214452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25</w:t>
      </w:r>
      <w:r w:rsidR="002E2F94">
        <w:fldChar w:fldCharType="end"/>
      </w:r>
      <w:r w:rsidR="002E2F94">
        <w:t>)</w:t>
      </w:r>
      <w:r w:rsidRPr="00733D61">
        <w:t>;</w:t>
      </w:r>
    </w:p>
    <w:p w14:paraId="4A2940FC" w14:textId="77777777" w:rsidR="00500B9C" w:rsidRPr="00733D61" w:rsidRDefault="00500B9C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3871E07A" wp14:editId="03BD7C52">
            <wp:extent cx="6295390" cy="4332240"/>
            <wp:effectExtent l="19050" t="19050" r="10160" b="11430"/>
            <wp:docPr id="100223" name="Рисунок 100223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928511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33224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AEECD3" w14:textId="77777777" w:rsidR="0004604B" w:rsidRDefault="001C04A2" w:rsidP="00A64520">
      <w:pPr>
        <w:pStyle w:val="phfiguretitle"/>
      </w:pPr>
      <w:bookmarkStart w:id="50" w:name="_Ref175214452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25</w:t>
      </w:r>
      <w:r w:rsidR="00500B9C" w:rsidRPr="00733D61">
        <w:fldChar w:fldCharType="end"/>
      </w:r>
      <w:bookmarkEnd w:id="50"/>
      <w:r w:rsidR="00500B9C" w:rsidRPr="00733D61">
        <w:t xml:space="preserve"> </w:t>
      </w:r>
      <w:r w:rsidR="002E2F94">
        <w:t xml:space="preserve">– </w:t>
      </w:r>
      <w:r w:rsidR="00500B9C" w:rsidRPr="00733D61">
        <w:t>Окно редактирования при</w:t>
      </w:r>
      <w:r w:rsidR="00430EE4">
        <w:t>е</w:t>
      </w:r>
      <w:r w:rsidR="00500B9C" w:rsidRPr="00733D61">
        <w:t>ма</w:t>
      </w:r>
    </w:p>
    <w:p w14:paraId="70C015FE" w14:textId="77777777" w:rsidR="00500B9C" w:rsidRPr="00733D61" w:rsidRDefault="00500B9C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>, где отображаются все электронные медицинские документы, сформированные по данным текущего при</w:t>
      </w:r>
      <w:r w:rsidR="00FC7994">
        <w:t>е</w:t>
      </w:r>
      <w:r w:rsidRPr="00733D61">
        <w:t>ма;</w:t>
      </w:r>
    </w:p>
    <w:p w14:paraId="1418AC15" w14:textId="77777777" w:rsidR="00500B9C" w:rsidRPr="00733D61" w:rsidRDefault="00500B9C" w:rsidP="00237BA1">
      <w:pPr>
        <w:pStyle w:val="phlistitemized1"/>
      </w:pPr>
      <w:r w:rsidRPr="00733D61">
        <w:t xml:space="preserve">выберите в списке документ </w:t>
      </w:r>
      <w:r w:rsidR="00733D61" w:rsidRPr="00733D61">
        <w:t>«</w:t>
      </w:r>
      <w:r w:rsidRPr="00733D61">
        <w:t>Заключение лечебного учреждения о нуждаемости престарелого гражданина в постоянном постороннем уходе</w:t>
      </w:r>
      <w:r w:rsidR="00733D61" w:rsidRPr="00733D61">
        <w:t>»</w:t>
      </w:r>
      <w:r w:rsidRPr="00733D61">
        <w:t xml:space="preserve">, находящийся в статусе </w:t>
      </w:r>
      <w:r w:rsidR="00733D61" w:rsidRPr="00733D61">
        <w:t>«</w:t>
      </w:r>
      <w:r w:rsidRPr="00733D61">
        <w:t>Подписан</w:t>
      </w:r>
      <w:r w:rsidR="00733D61" w:rsidRPr="00733D61">
        <w:t>»</w:t>
      </w:r>
      <w:r w:rsidRPr="00733D61">
        <w:t xml:space="preserve"> и подписанный всеми участниками подписания;</w:t>
      </w:r>
    </w:p>
    <w:p w14:paraId="118E7062" w14:textId="77777777" w:rsidR="00500B9C" w:rsidRPr="00733D61" w:rsidRDefault="00500B9C" w:rsidP="004E6AE8">
      <w:pPr>
        <w:pStyle w:val="phlistitemized1"/>
      </w:pPr>
      <w:r w:rsidRPr="00733D61">
        <w:t xml:space="preserve">вызовите контекстное меню и </w:t>
      </w:r>
      <w:r w:rsidR="004E6AE8" w:rsidRPr="004E6AE8">
        <w:t xml:space="preserve">выберите пункт </w:t>
      </w:r>
      <w:r w:rsidR="00733D61" w:rsidRPr="00733D61">
        <w:t>«</w:t>
      </w:r>
      <w:r w:rsidRPr="00733D61">
        <w:t>Зарегистрировать в РЭМД</w:t>
      </w:r>
      <w:r w:rsidR="00733D61" w:rsidRPr="00733D61">
        <w:t>»</w:t>
      </w:r>
      <w:r w:rsidRPr="00733D61">
        <w:t xml:space="preserve">. Перед тем как отправить выбранный документ на регистрацию, </w:t>
      </w:r>
      <w:r w:rsidR="00B83F99">
        <w:t xml:space="preserve">в </w:t>
      </w:r>
      <w:r w:rsidRPr="00733D61">
        <w:t>Систем</w:t>
      </w:r>
      <w:r w:rsidR="00B83F99">
        <w:t>е</w:t>
      </w:r>
      <w:r w:rsidRPr="00733D61">
        <w:t xml:space="preserve"> осуществляет</w:t>
      </w:r>
      <w:r w:rsidR="00B83F99">
        <w:t>ся</w:t>
      </w:r>
      <w:r w:rsidRPr="00733D61">
        <w:t xml:space="preserve"> ряд проверок:</w:t>
      </w:r>
    </w:p>
    <w:p w14:paraId="207A0F68" w14:textId="77777777" w:rsidR="00733D61" w:rsidRPr="00733D61" w:rsidRDefault="00500B9C" w:rsidP="004B2AF1">
      <w:pPr>
        <w:pStyle w:val="phlistitemized2"/>
      </w:pPr>
      <w:r w:rsidRPr="00733D61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="004C0E3D">
        <w:t>отображается соответствующее системное сообщение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_Ref175214472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26</w:t>
      </w:r>
      <w:r w:rsidR="002E2F94">
        <w:fldChar w:fldCharType="end"/>
      </w:r>
      <w:r w:rsidR="002E2F94">
        <w:t>)</w:t>
      </w:r>
      <w:r w:rsidR="004C0E3D">
        <w:t xml:space="preserve">, и процесс </w:t>
      </w:r>
      <w:r w:rsidRPr="00733D61">
        <w:t>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14:paraId="05ADDE47" w14:textId="77777777" w:rsidR="00500B9C" w:rsidRDefault="00500B9C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1756FAA8" wp14:editId="7EDAC097">
            <wp:extent cx="4581525" cy="1095375"/>
            <wp:effectExtent l="19050" t="19050" r="28575" b="28575"/>
            <wp:docPr id="100224" name="Рисунок 100224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92187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3506EE" w14:textId="77777777" w:rsidR="0004604B" w:rsidRPr="00733D61" w:rsidRDefault="001C04A2" w:rsidP="0004604B">
      <w:pPr>
        <w:pStyle w:val="phfiguretitle"/>
      </w:pPr>
      <w:bookmarkStart w:id="51" w:name="_Ref175214472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26</w:t>
      </w:r>
      <w:r w:rsidR="0004604B">
        <w:fldChar w:fldCharType="end"/>
      </w:r>
      <w:bookmarkEnd w:id="51"/>
      <w:r w:rsidR="002E2F94">
        <w:t xml:space="preserve"> – </w:t>
      </w:r>
      <w:r w:rsidR="002E2F94" w:rsidRPr="003D41FB">
        <w:t>Сообщение о невозможности отправки документа</w:t>
      </w:r>
    </w:p>
    <w:p w14:paraId="5F57E10E" w14:textId="77777777" w:rsidR="00733D61" w:rsidRPr="00733D61" w:rsidRDefault="00500B9C" w:rsidP="004B2AF1">
      <w:pPr>
        <w:pStyle w:val="phlistitemized2"/>
      </w:pPr>
      <w:r w:rsidRPr="00733D61">
        <w:t>если в Системе настроено ручное подписание ЭП МО</w:t>
      </w:r>
      <w:r w:rsidR="00763653">
        <w:t>,</w:t>
      </w:r>
      <w:r w:rsidRPr="00733D61">
        <w:t xml:space="preserve"> и документ не подписан ЭП МО,</w:t>
      </w:r>
      <w:r w:rsidR="00733D61" w:rsidRPr="00733D61">
        <w:t xml:space="preserve"> </w:t>
      </w:r>
      <w:r w:rsidRPr="00733D61">
        <w:t xml:space="preserve">то </w:t>
      </w:r>
      <w:r w:rsidR="004C0E3D">
        <w:t>отображается соответствующее системное сообщение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_Ref175214505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27</w:t>
      </w:r>
      <w:r w:rsidR="002E2F94">
        <w:fldChar w:fldCharType="end"/>
      </w:r>
      <w:r w:rsidR="002E2F94">
        <w:t>)</w:t>
      </w:r>
      <w:r w:rsidR="004C0E3D">
        <w:t xml:space="preserve">, и процесс </w:t>
      </w:r>
      <w:r w:rsidRPr="00733D61">
        <w:t>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14:paraId="4961B505" w14:textId="77777777" w:rsidR="00500B9C" w:rsidRDefault="00500B9C" w:rsidP="00C547F8">
      <w:pPr>
        <w:pStyle w:val="phfigure"/>
      </w:pPr>
      <w:r w:rsidRPr="00733D61">
        <w:rPr>
          <w:noProof/>
        </w:rPr>
        <w:drawing>
          <wp:inline distT="0" distB="0" distL="0" distR="0" wp14:anchorId="291B5E96" wp14:editId="1A08728B">
            <wp:extent cx="4905375" cy="1247775"/>
            <wp:effectExtent l="19050" t="19050" r="28575" b="28575"/>
            <wp:docPr id="100225" name="Рисунок 100225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867236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6A5FFA" w14:textId="77777777" w:rsidR="0004604B" w:rsidRPr="00733D61" w:rsidRDefault="001C04A2" w:rsidP="002E2F94">
      <w:pPr>
        <w:pStyle w:val="phfiguretitle"/>
      </w:pPr>
      <w:bookmarkStart w:id="52" w:name="_Ref175214505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27</w:t>
      </w:r>
      <w:r w:rsidR="0004604B">
        <w:fldChar w:fldCharType="end"/>
      </w:r>
      <w:bookmarkEnd w:id="52"/>
      <w:r w:rsidR="002E2F94">
        <w:t xml:space="preserve"> – </w:t>
      </w:r>
      <w:r w:rsidR="002E2F94" w:rsidRPr="003D41FB">
        <w:t>Окно подтверждения подписания документа перед отправкой в РЭМД</w:t>
      </w:r>
    </w:p>
    <w:p w14:paraId="3FF0C785" w14:textId="77777777" w:rsidR="00500B9C" w:rsidRPr="00733D61" w:rsidRDefault="00500B9C" w:rsidP="004B2AF1">
      <w:pPr>
        <w:pStyle w:val="phlistitemized2"/>
      </w:pPr>
      <w:r w:rsidRPr="00733D61">
        <w:t>если все проверки пройдены, то</w:t>
      </w:r>
      <w:r w:rsidR="00733D61" w:rsidRPr="00733D61">
        <w:t xml:space="preserve"> </w:t>
      </w:r>
      <w:r w:rsidRPr="00733D61">
        <w:t>отображается сообщение</w:t>
      </w:r>
      <w:r w:rsidR="00733D61" w:rsidRPr="00733D61">
        <w:t xml:space="preserve"> </w:t>
      </w:r>
      <w:r w:rsidRPr="00733D61">
        <w:t>об успешной отправке документа в РЭМД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_Ref175214529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28</w:t>
      </w:r>
      <w:r w:rsidR="002E2F94">
        <w:fldChar w:fldCharType="end"/>
      </w:r>
      <w:r w:rsidR="002E2F94">
        <w:t>)</w:t>
      </w:r>
      <w:r w:rsidR="00237BA1">
        <w:t>.</w:t>
      </w:r>
    </w:p>
    <w:p w14:paraId="13232105" w14:textId="77777777" w:rsidR="00500B9C" w:rsidRPr="00733D61" w:rsidRDefault="00500B9C" w:rsidP="00C547F8">
      <w:pPr>
        <w:pStyle w:val="phfigure"/>
      </w:pPr>
      <w:r w:rsidRPr="00733D61">
        <w:rPr>
          <w:noProof/>
        </w:rPr>
        <w:drawing>
          <wp:inline distT="0" distB="0" distL="0" distR="0" wp14:anchorId="511EEE00" wp14:editId="2A9D55FC">
            <wp:extent cx="4610100" cy="1190625"/>
            <wp:effectExtent l="19050" t="19050" r="19050" b="28575"/>
            <wp:docPr id="100226" name="Рисунок 100226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5049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B67F47" w14:textId="77777777" w:rsidR="0097592D" w:rsidRDefault="001C04A2" w:rsidP="00A64520">
      <w:pPr>
        <w:pStyle w:val="phfiguretitle"/>
      </w:pPr>
      <w:bookmarkStart w:id="53" w:name="_Ref175214529"/>
      <w:r>
        <w:t>Рисунок </w:t>
      </w:r>
      <w:r w:rsidR="00500B9C" w:rsidRPr="00733D61">
        <w:fldChar w:fldCharType="begin"/>
      </w:r>
      <w:r w:rsidR="00500B9C" w:rsidRPr="00733D61">
        <w:instrText>SEQ Рисунок \* ARABIC</w:instrText>
      </w:r>
      <w:r w:rsidR="00500B9C" w:rsidRPr="00733D61">
        <w:fldChar w:fldCharType="separate"/>
      </w:r>
      <w:r w:rsidR="00DF05AE">
        <w:rPr>
          <w:noProof/>
        </w:rPr>
        <w:t>28</w:t>
      </w:r>
      <w:r w:rsidR="00500B9C" w:rsidRPr="00733D61">
        <w:fldChar w:fldCharType="end"/>
      </w:r>
      <w:bookmarkEnd w:id="53"/>
      <w:r w:rsidR="00500B9C" w:rsidRPr="00733D61">
        <w:t xml:space="preserve"> </w:t>
      </w:r>
      <w:r w:rsidR="002E2F94">
        <w:t xml:space="preserve">– </w:t>
      </w:r>
      <w:r w:rsidR="00500B9C" w:rsidRPr="00733D61">
        <w:t>Сообщение об успешной отправке документа на регистрацию в РЭМД</w:t>
      </w:r>
    </w:p>
    <w:p w14:paraId="053DA50F" w14:textId="77777777" w:rsidR="00500B9C" w:rsidRPr="00733D61" w:rsidRDefault="00500B9C" w:rsidP="00957B55">
      <w:pPr>
        <w:pStyle w:val="phnormal"/>
      </w:pPr>
      <w:r w:rsidRPr="00733D61">
        <w:t xml:space="preserve">После того как документ успешно отправлен на регистрацию в РЭМД, ему присваивается статус </w:t>
      </w:r>
      <w:r w:rsidR="00733D61" w:rsidRPr="00733D61">
        <w:t>«</w:t>
      </w:r>
      <w:r w:rsidRPr="00733D61">
        <w:t>Отправлен на регистрацию в РЭМД</w:t>
      </w:r>
      <w:r w:rsidR="00733D61" w:rsidRPr="00733D61">
        <w:t>»</w:t>
      </w:r>
      <w:r w:rsidRPr="00733D61">
        <w:t>.</w:t>
      </w:r>
      <w:r w:rsidR="00733D61" w:rsidRPr="00733D61">
        <w:t xml:space="preserve"> </w:t>
      </w:r>
      <w:r w:rsidRPr="00733D61">
        <w:t xml:space="preserve">РЭМД направляет результат обработки документа ответным сообщением. Результат выводится в столбце </w:t>
      </w:r>
      <w:r w:rsidR="00733D61" w:rsidRPr="00733D61">
        <w:t>«</w:t>
      </w:r>
      <w:r w:rsidRPr="00733D61">
        <w:t>Статус документа</w:t>
      </w:r>
      <w:r w:rsidR="00733D61" w:rsidRPr="00733D61">
        <w:t>»</w:t>
      </w:r>
      <w:r w:rsidRPr="00733D61">
        <w:t xml:space="preserve"> (</w:t>
      </w:r>
      <w:r w:rsidR="002E2F94">
        <w:t xml:space="preserve">п. </w:t>
      </w:r>
      <w:r w:rsidR="002E2F94">
        <w:fldChar w:fldCharType="begin"/>
      </w:r>
      <w:r w:rsidR="002E2F94">
        <w:instrText xml:space="preserve"> REF _Ref175214737 \r \h </w:instrText>
      </w:r>
      <w:r w:rsidR="002E2F94">
        <w:fldChar w:fldCharType="separate"/>
      </w:r>
      <w:r w:rsidR="00DF05AE">
        <w:t>7.3</w:t>
      </w:r>
      <w:r w:rsidR="002E2F94">
        <w:fldChar w:fldCharType="end"/>
      </w:r>
      <w:r w:rsidRPr="00733D61">
        <w:t>).</w:t>
      </w:r>
    </w:p>
    <w:p w14:paraId="28F1D0E5" w14:textId="77777777" w:rsidR="001C61B7" w:rsidRDefault="00773E05" w:rsidP="00773E05">
      <w:pPr>
        <w:pStyle w:val="10"/>
      </w:pPr>
      <w:bookmarkStart w:id="54" w:name="_Toc175319826"/>
      <w:r w:rsidRPr="00733D61">
        <w:lastRenderedPageBreak/>
        <w:t>СЭМД «</w:t>
      </w:r>
      <w:r w:rsidR="00F944C8" w:rsidRPr="00733D61">
        <w:t>Медицинское заключение о принадлежности несовершеннолетнего к медицинской группе для занятий физической культурой</w:t>
      </w:r>
      <w:r w:rsidRPr="00733D61">
        <w:t>»</w:t>
      </w:r>
      <w:bookmarkEnd w:id="54"/>
    </w:p>
    <w:p w14:paraId="5FE7AD9E" w14:textId="77777777" w:rsidR="00AB7B39" w:rsidRPr="00AB7B39" w:rsidRDefault="00AB7B39" w:rsidP="00AB7B39">
      <w:pPr>
        <w:pStyle w:val="phnormal"/>
      </w:pPr>
      <w:r w:rsidRPr="00AB7B39">
        <w:t xml:space="preserve">СЭМД </w:t>
      </w:r>
      <w:r>
        <w:t>«</w:t>
      </w:r>
      <w:r w:rsidRPr="00AB7B39">
        <w:t>Медицинское заключение о принадлежности несовершеннолетнего к медицинской группе для занятий физической культурой</w:t>
      </w:r>
      <w:r>
        <w:t>»</w:t>
      </w:r>
      <w:r w:rsidRPr="00AB7B39">
        <w:t xml:space="preserve"> включает данные о медицинской группе для занятий физической культурой и наличии или отсутствии допуска к занятиям.</w:t>
      </w:r>
    </w:p>
    <w:p w14:paraId="55FC6ABA" w14:textId="77777777" w:rsidR="001C61B7" w:rsidRPr="00733D61" w:rsidRDefault="001C61B7" w:rsidP="001C61B7">
      <w:pPr>
        <w:pStyle w:val="2"/>
      </w:pPr>
      <w:bookmarkStart w:id="55" w:name="_Toc175319827"/>
      <w:r w:rsidRPr="00733D61">
        <w:t>Формирование СЭМД</w:t>
      </w:r>
      <w:bookmarkEnd w:id="55"/>
    </w:p>
    <w:p w14:paraId="4F9743BA" w14:textId="77777777" w:rsidR="001C61B7" w:rsidRPr="00733D61" w:rsidRDefault="001C61B7" w:rsidP="0097592D">
      <w:pPr>
        <w:pStyle w:val="phnormal"/>
      </w:pPr>
      <w:r w:rsidRPr="00733D61">
        <w:t>СЭМД</w:t>
      </w:r>
      <w:r w:rsidR="00733D61" w:rsidRPr="00733D61">
        <w:t xml:space="preserve"> </w:t>
      </w:r>
      <w:r w:rsidRPr="00733D61">
        <w:t xml:space="preserve">формируется на основании оказанной пациенту услуги, в рамках которой </w:t>
      </w:r>
      <w:r w:rsidR="00733D61">
        <w:t>отображается</w:t>
      </w:r>
      <w:r w:rsidRPr="00733D61">
        <w:t xml:space="preserve"> заключение о принадлежности несовершеннолетнего к медицинской группе для занятий физической культурой, и только в том случае, если</w:t>
      </w:r>
      <w:r w:rsidR="00733D61" w:rsidRPr="00733D61">
        <w:t xml:space="preserve"> </w:t>
      </w:r>
      <w:r w:rsidRPr="00733D61">
        <w:t xml:space="preserve">при оказании услуги заполнено поле </w:t>
      </w:r>
      <w:r w:rsidR="00733D61" w:rsidRPr="00733D61">
        <w:t>«</w:t>
      </w:r>
      <w:r w:rsidRPr="00733D61">
        <w:t>Медицинское заключение о принадлежности несовершеннолетнего к медицинской группе для занятий физической культурой</w:t>
      </w:r>
      <w:r w:rsidR="00733D61" w:rsidRPr="00733D61">
        <w:t>»</w:t>
      </w:r>
      <w:r w:rsidRPr="00733D61">
        <w:t>.</w:t>
      </w:r>
      <w:r w:rsidR="00733D61" w:rsidRPr="00733D61">
        <w:t xml:space="preserve"> </w:t>
      </w:r>
    </w:p>
    <w:p w14:paraId="790E0E75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Шаблон оказания услуги, в рамках которой </w:t>
      </w:r>
      <w:r>
        <w:t>отображается</w:t>
      </w:r>
      <w:r w:rsidRPr="00733D61">
        <w:t xml:space="preserve"> заключение о принадлежности несовершеннолетнего к медицинской группе для занятий физической культурой, должен быть предварительно настроен согласно </w:t>
      </w:r>
      <w:r w:rsidR="001C04A2" w:rsidRPr="00733D61">
        <w:t xml:space="preserve">руководству </w:t>
      </w:r>
      <w:r w:rsidRPr="00733D61">
        <w:t>администратора СЭМД «Медицинское заключение о принадлежности несовершеннолетнего к медицинской группе для занятий физиче</w:t>
      </w:r>
      <w:r w:rsidR="002E2F94">
        <w:t>ской культурой»</w:t>
      </w:r>
      <w:r w:rsidRPr="00733D61">
        <w:t>.</w:t>
      </w:r>
    </w:p>
    <w:p w14:paraId="2B4DA12E" w14:textId="77777777" w:rsidR="001C61B7" w:rsidRPr="00733D61" w:rsidRDefault="001C61B7" w:rsidP="00237BA1">
      <w:pPr>
        <w:pStyle w:val="phlistitemizedtitle"/>
      </w:pPr>
      <w:r w:rsidRPr="00733D61">
        <w:t xml:space="preserve">Чтобы сформировать СЭМД </w:t>
      </w:r>
      <w:r w:rsidR="00733D61" w:rsidRPr="00733D61">
        <w:t>«</w:t>
      </w:r>
      <w:r w:rsidRPr="00733D61">
        <w:t>Медицинское заключение о принадлежности несовершеннолетнего к медицинской группе для занятий физической культурой</w:t>
      </w:r>
      <w:r w:rsidR="00733D61" w:rsidRPr="00733D61">
        <w:t>»</w:t>
      </w:r>
      <w:r w:rsidRPr="00733D61">
        <w:t>, выполните следующие действия:</w:t>
      </w:r>
    </w:p>
    <w:p w14:paraId="5C2D3328" w14:textId="77777777" w:rsidR="001C61B7" w:rsidRPr="00733D61" w:rsidRDefault="001C61B7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 Откроется основное рабочее место врача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_Ref175214945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29</w:t>
      </w:r>
      <w:r w:rsidR="002E2F94">
        <w:fldChar w:fldCharType="end"/>
      </w:r>
      <w:r w:rsidR="002E2F94">
        <w:t>)</w:t>
      </w:r>
      <w:r w:rsidRPr="00733D61">
        <w:t>;</w:t>
      </w:r>
    </w:p>
    <w:p w14:paraId="4D107061" w14:textId="77777777" w:rsidR="001C61B7" w:rsidRPr="00733D61" w:rsidRDefault="001C61B7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70F8722C" wp14:editId="0640E2B8">
            <wp:extent cx="5917253" cy="2275028"/>
            <wp:effectExtent l="19050" t="19050" r="26670" b="114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729" t="1819" r="678" b="3054"/>
                    <a:stretch/>
                  </pic:blipFill>
                  <pic:spPr bwMode="auto">
                    <a:xfrm>
                      <a:off x="0" y="0"/>
                      <a:ext cx="5862266" cy="225388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B413D5" w14:textId="77777777" w:rsidR="0004604B" w:rsidRDefault="001C04A2" w:rsidP="00A64520">
      <w:pPr>
        <w:pStyle w:val="phfiguretitle"/>
      </w:pPr>
      <w:bookmarkStart w:id="56" w:name="_Ref175214945"/>
      <w:r>
        <w:t>Рисунок </w:t>
      </w:r>
      <w:r w:rsidR="001C61B7" w:rsidRPr="00733D61">
        <w:fldChar w:fldCharType="begin"/>
      </w:r>
      <w:r w:rsidR="001C61B7" w:rsidRPr="00733D61">
        <w:instrText>SEQ Рисунок \* ARABIC</w:instrText>
      </w:r>
      <w:r w:rsidR="001C61B7" w:rsidRPr="00733D61">
        <w:fldChar w:fldCharType="separate"/>
      </w:r>
      <w:r w:rsidR="00DF05AE">
        <w:rPr>
          <w:noProof/>
        </w:rPr>
        <w:t>29</w:t>
      </w:r>
      <w:r w:rsidR="001C61B7" w:rsidRPr="00733D61">
        <w:fldChar w:fldCharType="end"/>
      </w:r>
      <w:bookmarkEnd w:id="56"/>
      <w:r w:rsidR="001C61B7" w:rsidRPr="00733D61">
        <w:t xml:space="preserve"> </w:t>
      </w:r>
      <w:bookmarkStart w:id="57" w:name="_Ref175214937"/>
      <w:r w:rsidR="002E2F94">
        <w:t xml:space="preserve">– </w:t>
      </w:r>
      <w:bookmarkEnd w:id="57"/>
      <w:r w:rsidR="000376ED">
        <w:t>О</w:t>
      </w:r>
      <w:r w:rsidR="000376ED" w:rsidRPr="00733D61">
        <w:t>сновное рабочее место врача</w:t>
      </w:r>
    </w:p>
    <w:p w14:paraId="396976A5" w14:textId="77777777" w:rsidR="001C61B7" w:rsidRPr="00733D61" w:rsidRDefault="001C61B7" w:rsidP="00237BA1">
      <w:pPr>
        <w:pStyle w:val="phlistitemized1"/>
      </w:pPr>
      <w:r w:rsidRPr="00733D61">
        <w:t xml:space="preserve">выберите в дневнике назначенную пациенту услугу, в рамках которой </w:t>
      </w:r>
      <w:r w:rsidR="00733D61">
        <w:t>отображается</w:t>
      </w:r>
      <w:r w:rsidRPr="00733D61">
        <w:t xml:space="preserve"> заключение о принадлежности несовершеннолетнего к медицинской группе для занятий физической культурой, и нажмите на ссылку </w:t>
      </w:r>
      <w:r w:rsidR="00733D61" w:rsidRPr="00733D61">
        <w:t>«</w:t>
      </w:r>
      <w:r w:rsidRPr="00733D61">
        <w:t>Оказать</w:t>
      </w:r>
      <w:r w:rsidR="00733D61" w:rsidRPr="00733D61">
        <w:t>»</w:t>
      </w:r>
      <w:r w:rsidRPr="00733D61">
        <w:t>. Откроется окно оказания при</w:t>
      </w:r>
      <w:r w:rsidR="00FC7994">
        <w:t>е</w:t>
      </w:r>
      <w:r w:rsidRPr="00733D61">
        <w:t>ма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_Ref175214988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30</w:t>
      </w:r>
      <w:r w:rsidR="002E2F94">
        <w:fldChar w:fldCharType="end"/>
      </w:r>
      <w:r w:rsidR="002E2F94">
        <w:t>)</w:t>
      </w:r>
      <w:r w:rsidRPr="00733D61">
        <w:t>;</w:t>
      </w:r>
    </w:p>
    <w:p w14:paraId="1DF96E7C" w14:textId="77777777" w:rsidR="001C61B7" w:rsidRPr="00733D61" w:rsidRDefault="001C61B7" w:rsidP="00C547F8">
      <w:pPr>
        <w:pStyle w:val="phfigure"/>
      </w:pPr>
      <w:r w:rsidRPr="00733D61">
        <w:rPr>
          <w:noProof/>
        </w:rPr>
        <w:drawing>
          <wp:inline distT="0" distB="0" distL="0" distR="0" wp14:anchorId="02467381" wp14:editId="63C9DA5A">
            <wp:extent cx="5641070" cy="3840480"/>
            <wp:effectExtent l="19050" t="19050" r="17145" b="26670"/>
            <wp:docPr id="100150" name="Рисунок 100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635" t="1110" r="1142" b="1299"/>
                    <a:stretch/>
                  </pic:blipFill>
                  <pic:spPr bwMode="auto">
                    <a:xfrm>
                      <a:off x="0" y="0"/>
                      <a:ext cx="5702283" cy="38821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05D06" w14:textId="77777777" w:rsidR="0004604B" w:rsidRDefault="001C04A2" w:rsidP="00A64520">
      <w:pPr>
        <w:pStyle w:val="phfiguretitle"/>
      </w:pPr>
      <w:bookmarkStart w:id="58" w:name="_Ref175214988"/>
      <w:r>
        <w:t>Рисунок </w:t>
      </w:r>
      <w:r w:rsidR="001C61B7" w:rsidRPr="00733D61">
        <w:fldChar w:fldCharType="begin"/>
      </w:r>
      <w:r w:rsidR="001C61B7" w:rsidRPr="00733D61">
        <w:instrText>SEQ Рисунок \* ARABIC</w:instrText>
      </w:r>
      <w:r w:rsidR="001C61B7" w:rsidRPr="00733D61">
        <w:fldChar w:fldCharType="separate"/>
      </w:r>
      <w:r w:rsidR="00DF05AE">
        <w:rPr>
          <w:noProof/>
        </w:rPr>
        <w:t>30</w:t>
      </w:r>
      <w:r w:rsidR="001C61B7" w:rsidRPr="00733D61">
        <w:fldChar w:fldCharType="end"/>
      </w:r>
      <w:bookmarkEnd w:id="58"/>
      <w:r w:rsidR="001C61B7" w:rsidRPr="00733D61">
        <w:t xml:space="preserve"> </w:t>
      </w:r>
      <w:r w:rsidR="002E2F94">
        <w:t xml:space="preserve">– </w:t>
      </w:r>
      <w:r w:rsidR="001C61B7" w:rsidRPr="00733D61">
        <w:t>Окно оказания при</w:t>
      </w:r>
      <w:r w:rsidR="00430EE4">
        <w:t>е</w:t>
      </w:r>
      <w:r w:rsidR="001C61B7" w:rsidRPr="00733D61">
        <w:t>ма</w:t>
      </w:r>
    </w:p>
    <w:p w14:paraId="5FCD57B7" w14:textId="77777777" w:rsidR="001C61B7" w:rsidRPr="00733D61" w:rsidRDefault="001C61B7" w:rsidP="00237BA1">
      <w:pPr>
        <w:pStyle w:val="phlistitemized1"/>
      </w:pPr>
      <w:r w:rsidRPr="00733D61">
        <w:t>заполните все обязательные (выделенные цветом) поля в окне оказания при</w:t>
      </w:r>
      <w:r w:rsidR="00FC7994">
        <w:t>е</w:t>
      </w:r>
      <w:r w:rsidRPr="00733D61">
        <w:t>ма.</w:t>
      </w:r>
      <w:r w:rsidR="00733D61" w:rsidRPr="00733D61">
        <w:t xml:space="preserve"> </w:t>
      </w:r>
      <w:r w:rsidRPr="00733D61">
        <w:t>Также заполните следующие поля для формирования СЭМД:</w:t>
      </w:r>
    </w:p>
    <w:p w14:paraId="63AAEB95" w14:textId="77777777" w:rsidR="001C61B7" w:rsidRPr="00733D61" w:rsidRDefault="001C61B7" w:rsidP="004B2AF1">
      <w:pPr>
        <w:pStyle w:val="phlistitemized2"/>
      </w:pPr>
      <w:r w:rsidRPr="00733D61">
        <w:t>поля, данные которых в обязательном порядке включаются в СЭМД:</w:t>
      </w:r>
    </w:p>
    <w:p w14:paraId="2F1CA6BF" w14:textId="77777777" w:rsidR="001C61B7" w:rsidRPr="00733D61" w:rsidRDefault="00733D61" w:rsidP="00237BA1">
      <w:pPr>
        <w:pStyle w:val="phlistitemized3"/>
      </w:pPr>
      <w:r w:rsidRPr="00733D61">
        <w:lastRenderedPageBreak/>
        <w:t>«</w:t>
      </w:r>
      <w:r w:rsidR="001C61B7" w:rsidRPr="00733D61">
        <w:t>Медицинское заключение о принадлежности несовершеннолетнего к медицинской группе для занятий физической культурой</w:t>
      </w:r>
      <w:r w:rsidRPr="00733D61">
        <w:t>»</w:t>
      </w:r>
      <w:r w:rsidR="004B2AF1" w:rsidRPr="004B2AF1">
        <w:t xml:space="preserve"> – </w:t>
      </w:r>
      <w:r w:rsidR="001C61B7" w:rsidRPr="00733D61">
        <w:t>выберите, допущен или не допущен пациент к занятиям физической культурой. Заполнение данного поля является обязательным условием для последующего формирования СЭМД;</w:t>
      </w:r>
    </w:p>
    <w:p w14:paraId="7935AB46" w14:textId="77777777" w:rsidR="001C61B7" w:rsidRPr="00733D61" w:rsidRDefault="00733D61" w:rsidP="00237BA1">
      <w:pPr>
        <w:pStyle w:val="phlistitemized3"/>
      </w:pPr>
      <w:r w:rsidRPr="00733D61">
        <w:t>«</w:t>
      </w:r>
      <w:r w:rsidR="001C61B7" w:rsidRPr="00733D61">
        <w:t>Медицинская группа для занятий физической культурой</w:t>
      </w:r>
      <w:r w:rsidRPr="00733D61">
        <w:t>»</w:t>
      </w:r>
      <w:r w:rsidR="004B2AF1" w:rsidRPr="004B2AF1">
        <w:t xml:space="preserve"> – </w:t>
      </w:r>
      <w:r w:rsidR="001C61B7" w:rsidRPr="00733D61">
        <w:t>укажите принадлежность пациента к медицинской группе для занятий физической культурой</w:t>
      </w:r>
      <w:r w:rsidR="00237BA1">
        <w:t>.</w:t>
      </w:r>
    </w:p>
    <w:p w14:paraId="1AF89DFC" w14:textId="77777777" w:rsidR="001C61B7" w:rsidRPr="00733D61" w:rsidRDefault="001C61B7" w:rsidP="004B2AF1">
      <w:pPr>
        <w:pStyle w:val="phlistitemized2"/>
      </w:pPr>
      <w:r w:rsidRPr="00733D61">
        <w:t>поля, данные которых могут быть включены в СЭМД, в случае их наличия:</w:t>
      </w:r>
    </w:p>
    <w:p w14:paraId="4ED18245" w14:textId="77777777" w:rsidR="001C61B7" w:rsidRPr="00733D61" w:rsidRDefault="00733D61" w:rsidP="00237BA1">
      <w:pPr>
        <w:pStyle w:val="phlistitemized3"/>
      </w:pPr>
      <w:r w:rsidRPr="00733D61">
        <w:t>«</w:t>
      </w:r>
      <w:r w:rsidR="001C61B7" w:rsidRPr="00733D61">
        <w:t>Заключение</w:t>
      </w:r>
      <w:r w:rsidRPr="00733D61">
        <w:t>»</w:t>
      </w:r>
      <w:r w:rsidR="004B2AF1" w:rsidRPr="004B2AF1">
        <w:t xml:space="preserve"> – </w:t>
      </w:r>
      <w:r w:rsidR="001C61B7" w:rsidRPr="00733D61">
        <w:t>произвольный комментарий врача, выдавшего медицинское заключение</w:t>
      </w:r>
      <w:r w:rsidR="00237BA1">
        <w:t>.</w:t>
      </w:r>
    </w:p>
    <w:p w14:paraId="567F73F9" w14:textId="77777777" w:rsidR="001C61B7" w:rsidRPr="00733D61" w:rsidRDefault="001C61B7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Применить</w:t>
      </w:r>
      <w:r w:rsidR="00733D61" w:rsidRPr="00733D61">
        <w:t>»</w:t>
      </w:r>
      <w:r w:rsidRPr="00733D61">
        <w:t xml:space="preserve"> для сохранения внесенных в при</w:t>
      </w:r>
      <w:r w:rsidR="00FC7994">
        <w:t>е</w:t>
      </w:r>
      <w:r w:rsidRPr="00733D61">
        <w:t>м данных;</w:t>
      </w:r>
    </w:p>
    <w:p w14:paraId="7290E84D" w14:textId="77777777" w:rsidR="001C61B7" w:rsidRPr="00733D61" w:rsidRDefault="001C61B7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 xml:space="preserve"> и</w:t>
      </w:r>
      <w:r w:rsidR="00733D61" w:rsidRPr="00733D61">
        <w:t xml:space="preserve"> </w:t>
      </w:r>
      <w:r w:rsidRPr="00733D61">
        <w:t xml:space="preserve">нажмите на кнопку </w:t>
      </w:r>
      <w:r w:rsidR="00733D61" w:rsidRPr="00733D61">
        <w:t>«</w:t>
      </w:r>
      <w:r w:rsidRPr="00733D61">
        <w:t>Сформировать и подписать документы (СЭМД)</w:t>
      </w:r>
      <w:r w:rsidR="00733D61" w:rsidRPr="00733D61">
        <w:t>»</w:t>
      </w:r>
      <w:r w:rsidRPr="00733D61">
        <w:t>. При нажатии на кнопку выполняется ряд проверок:</w:t>
      </w:r>
    </w:p>
    <w:p w14:paraId="3C2CD1CD" w14:textId="77777777" w:rsidR="001C61B7" w:rsidRPr="00733D61" w:rsidRDefault="001C61B7" w:rsidP="004B2AF1">
      <w:pPr>
        <w:pStyle w:val="phlistitemized2"/>
      </w:pPr>
      <w:r w:rsidRPr="00733D61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733D61">
        <w:t>отображается</w:t>
      </w:r>
      <w:r w:rsidRPr="00733D61">
        <w:t xml:space="preserve"> соответствующее системное сообщение;</w:t>
      </w:r>
    </w:p>
    <w:p w14:paraId="1E797AD1" w14:textId="77777777" w:rsidR="001C61B7" w:rsidRPr="00733D61" w:rsidRDefault="001C61B7" w:rsidP="004B2AF1">
      <w:pPr>
        <w:pStyle w:val="phlistitemized2"/>
      </w:pPr>
      <w:r w:rsidRPr="00733D61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3569797F" w14:textId="77777777" w:rsidR="001C61B7" w:rsidRPr="00733D61" w:rsidRDefault="001C61B7" w:rsidP="00237BA1">
      <w:pPr>
        <w:pStyle w:val="phlistitemized3"/>
      </w:pPr>
      <w:r w:rsidRPr="00733D61">
        <w:t xml:space="preserve">если создание новой версии СЭМД запрещено, то </w:t>
      </w:r>
      <w:r w:rsidR="00733D61">
        <w:t>отображается</w:t>
      </w:r>
      <w:r w:rsidRPr="00733D61">
        <w:t xml:space="preserve"> системное сообщение вида: </w:t>
      </w:r>
      <w:r w:rsidR="00733D61" w:rsidRPr="00733D61">
        <w:t>«</w:t>
      </w:r>
      <w:r w:rsidRPr="00733D61">
        <w:t>Формирование новой версии запрещено</w:t>
      </w:r>
      <w:r w:rsidR="00733D61" w:rsidRPr="00733D61">
        <w:t>»</w:t>
      </w:r>
      <w:r w:rsidRPr="00733D61">
        <w:t>;</w:t>
      </w:r>
    </w:p>
    <w:p w14:paraId="2A66C140" w14:textId="77777777" w:rsidR="001C61B7" w:rsidRPr="00733D61" w:rsidRDefault="001C61B7" w:rsidP="00237BA1">
      <w:pPr>
        <w:pStyle w:val="phlistitemized3"/>
      </w:pPr>
      <w:r w:rsidRPr="00733D61">
        <w:t xml:space="preserve">если настроено предупреждение перед созданием новой версии СЭМД, то </w:t>
      </w:r>
      <w:r w:rsidR="00733D61">
        <w:t>отображается</w:t>
      </w:r>
      <w:r w:rsidRPr="00733D61">
        <w:t xml:space="preserve"> системное предупреждение с возможностью выбора пользователем: создавать далее новую версию или нет;</w:t>
      </w:r>
    </w:p>
    <w:p w14:paraId="43106BFF" w14:textId="77777777" w:rsidR="001C61B7" w:rsidRPr="00733D61" w:rsidRDefault="001C61B7" w:rsidP="00237BA1">
      <w:pPr>
        <w:pStyle w:val="phlistitemized3"/>
      </w:pPr>
      <w:r w:rsidRPr="00733D61">
        <w:t xml:space="preserve">если создание новой версии СЭМД запрещено, если предыдущая версия подписана не всеми участниками подписания, то </w:t>
      </w:r>
      <w:r w:rsidR="00733D61">
        <w:t>отображается</w:t>
      </w:r>
      <w:r w:rsidRPr="00733D61">
        <w:t xml:space="preserve"> системное сообщение вида: </w:t>
      </w:r>
      <w:r w:rsidR="00733D61" w:rsidRPr="00733D61">
        <w:t>«</w:t>
      </w:r>
      <w:r w:rsidRPr="00733D61">
        <w:t>Предыдущая версия документа подписана не всеми участниками, формирование новой версии запрещено</w:t>
      </w:r>
      <w:r w:rsidR="00733D61" w:rsidRPr="00733D61">
        <w:t>»</w:t>
      </w:r>
      <w:r w:rsidRPr="00733D61">
        <w:t>;</w:t>
      </w:r>
    </w:p>
    <w:p w14:paraId="680BF4DE" w14:textId="77777777" w:rsidR="001C61B7" w:rsidRPr="00733D61" w:rsidRDefault="001C61B7" w:rsidP="00237BA1">
      <w:pPr>
        <w:pStyle w:val="phlistitemized3"/>
      </w:pPr>
      <w:r w:rsidRPr="00733D61">
        <w:t>если создание новой версии СЭМД разрешено, то открывается окно</w:t>
      </w:r>
      <w:r w:rsidR="00733D61" w:rsidRPr="00733D61">
        <w:t xml:space="preserve"> </w:t>
      </w:r>
      <w:r w:rsidRPr="00733D61">
        <w:t>подписания формируемого электронного медицинского документа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_Ref175215088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31</w:t>
      </w:r>
      <w:r w:rsidR="002E2F94">
        <w:fldChar w:fldCharType="end"/>
      </w:r>
      <w:r w:rsidR="002E2F94">
        <w:t>)</w:t>
      </w:r>
      <w:r w:rsidR="00237BA1">
        <w:t>.</w:t>
      </w:r>
    </w:p>
    <w:p w14:paraId="2DBDE3AF" w14:textId="77777777" w:rsidR="001C61B7" w:rsidRPr="00733D61" w:rsidRDefault="001C61B7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51CA9B45" wp14:editId="64B3781C">
            <wp:extent cx="5248604" cy="2531059"/>
            <wp:effectExtent l="19050" t="19050" r="9525" b="22225"/>
            <wp:docPr id="100151" name="Рисунок 100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056" t="2397" r="1210" b="3846"/>
                    <a:stretch/>
                  </pic:blipFill>
                  <pic:spPr bwMode="auto">
                    <a:xfrm>
                      <a:off x="0" y="0"/>
                      <a:ext cx="5216642" cy="25156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D46DCA" w14:textId="77777777" w:rsidR="0004604B" w:rsidRDefault="001C04A2" w:rsidP="00A64520">
      <w:pPr>
        <w:pStyle w:val="phfiguretitle"/>
      </w:pPr>
      <w:bookmarkStart w:id="59" w:name="_Ref175215088"/>
      <w:r>
        <w:t>Рисунок </w:t>
      </w:r>
      <w:r w:rsidR="001C61B7" w:rsidRPr="00733D61">
        <w:fldChar w:fldCharType="begin"/>
      </w:r>
      <w:r w:rsidR="001C61B7" w:rsidRPr="00733D61">
        <w:instrText>SEQ Рисунок \* ARABIC</w:instrText>
      </w:r>
      <w:r w:rsidR="001C61B7" w:rsidRPr="00733D61">
        <w:fldChar w:fldCharType="separate"/>
      </w:r>
      <w:r w:rsidR="00DF05AE">
        <w:rPr>
          <w:noProof/>
        </w:rPr>
        <w:t>31</w:t>
      </w:r>
      <w:r w:rsidR="001C61B7" w:rsidRPr="00733D61">
        <w:fldChar w:fldCharType="end"/>
      </w:r>
      <w:bookmarkEnd w:id="59"/>
      <w:r w:rsidR="002E2F94">
        <w:t xml:space="preserve"> – </w:t>
      </w:r>
      <w:r w:rsidR="001C61B7" w:rsidRPr="00733D61">
        <w:t>Окно подписания электронного медицинского документа</w:t>
      </w:r>
    </w:p>
    <w:p w14:paraId="3884C795" w14:textId="77777777" w:rsidR="001C61B7" w:rsidRPr="00733D61" w:rsidRDefault="001C61B7" w:rsidP="00237BA1">
      <w:pPr>
        <w:pStyle w:val="phlistitemized1"/>
      </w:pPr>
      <w:r w:rsidRPr="00733D61">
        <w:t xml:space="preserve">укажите сертификат ЭП автора документа, выбрав его в выпадающем списке </w:t>
      </w:r>
      <w:r w:rsidR="00FC7994">
        <w:t xml:space="preserve">поля </w:t>
      </w:r>
      <w:r w:rsidR="00733D61" w:rsidRPr="00733D61">
        <w:t>«</w:t>
      </w:r>
      <w:r w:rsidRPr="00733D61">
        <w:t>Выберите сертификат</w:t>
      </w:r>
      <w:r w:rsidR="00733D61" w:rsidRPr="00733D61">
        <w:t>»</w:t>
      </w:r>
      <w:r w:rsidRPr="00733D61">
        <w:t>;</w:t>
      </w:r>
    </w:p>
    <w:p w14:paraId="58E979DE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>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14:paraId="0FF51238" w14:textId="77777777" w:rsidR="001C61B7" w:rsidRPr="00733D61" w:rsidRDefault="001C61B7" w:rsidP="00237BA1">
      <w:pPr>
        <w:pStyle w:val="phlistitemized1"/>
      </w:pPr>
      <w:r w:rsidRPr="00733D61">
        <w:t>укажите других участников подписания документа:</w:t>
      </w:r>
    </w:p>
    <w:p w14:paraId="47C89648" w14:textId="77777777" w:rsidR="001C61B7" w:rsidRPr="00733D61" w:rsidRDefault="00321A74" w:rsidP="004B2AF1">
      <w:pPr>
        <w:pStyle w:val="phlistitemized2"/>
      </w:pPr>
      <w:r>
        <w:t>«</w:t>
      </w:r>
      <w:r w:rsidR="001C61B7" w:rsidRPr="00733D61">
        <w:t>ЭП МО</w:t>
      </w:r>
      <w:r>
        <w:t>»</w:t>
      </w:r>
      <w:r w:rsidR="004B2AF1" w:rsidRPr="004B2AF1">
        <w:t xml:space="preserve"> – </w:t>
      </w:r>
      <w:r w:rsidR="001C61B7" w:rsidRPr="00733D61">
        <w:t xml:space="preserve">указывается сотрудник МО, ответственный за подписание документов ЭП МО. Поле для указания участника подписания </w:t>
      </w:r>
      <w:r w:rsidR="00733D61" w:rsidRPr="00733D61">
        <w:t>«</w:t>
      </w:r>
      <w:r w:rsidR="001C61B7" w:rsidRPr="00733D61">
        <w:t>ЭП МО</w:t>
      </w:r>
      <w:r w:rsidR="00733D61" w:rsidRPr="00733D61">
        <w:t>»</w:t>
      </w:r>
      <w:r w:rsidR="001C61B7" w:rsidRPr="00733D61">
        <w:t xml:space="preserve"> не отображается, если в Системе настроено автоматическое подписание документов ЭП МО</w:t>
      </w:r>
      <w:r w:rsidR="00237BA1">
        <w:t>.</w:t>
      </w:r>
    </w:p>
    <w:p w14:paraId="753A1AE0" w14:textId="77777777" w:rsidR="001C61B7" w:rsidRPr="00733D61" w:rsidRDefault="001C61B7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Подписать</w:t>
      </w:r>
      <w:r w:rsidR="00733D61" w:rsidRPr="00733D61">
        <w:t>»</w:t>
      </w:r>
      <w:r w:rsidRPr="00733D61">
        <w:t>. Произойдет формирование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Медицинское заключение о принадлежности несовершеннолетнего к медицинской группе для занятий физической культурой</w:t>
      </w:r>
      <w:r w:rsidR="00733D61" w:rsidRPr="00733D61">
        <w:t>»</w:t>
      </w:r>
      <w:r w:rsidRPr="00733D61">
        <w:t xml:space="preserve">, сформированный документ отобразится на вкладке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>.</w:t>
      </w:r>
    </w:p>
    <w:p w14:paraId="5125F198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>Прежде чем отправить сформированный СЭМД «Медицинское заключение о принадлежности несовершеннолетнего к медицинской группе для занятий физической культурой», необходимо дождаться его подписания другими участниками.</w:t>
      </w:r>
    </w:p>
    <w:p w14:paraId="37B2358D" w14:textId="77777777" w:rsidR="001C61B7" w:rsidRPr="00733D61" w:rsidRDefault="001C61B7" w:rsidP="001C61B7">
      <w:pPr>
        <w:pStyle w:val="2"/>
      </w:pPr>
      <w:bookmarkStart w:id="60" w:name="_Toc256000007"/>
      <w:bookmarkStart w:id="61" w:name="_Toc175319828"/>
      <w:r w:rsidRPr="00733D61">
        <w:t>Передача СЭМД в РЭМД</w:t>
      </w:r>
      <w:bookmarkEnd w:id="60"/>
      <w:bookmarkEnd w:id="61"/>
    </w:p>
    <w:p w14:paraId="4ABD3A30" w14:textId="77777777" w:rsidR="001C61B7" w:rsidRPr="00733D61" w:rsidRDefault="001C61B7" w:rsidP="00957B55">
      <w:pPr>
        <w:pStyle w:val="phnormal"/>
      </w:pPr>
      <w:r w:rsidRPr="00733D61">
        <w:t xml:space="preserve">После того как документ </w:t>
      </w:r>
      <w:r w:rsidR="00733D61" w:rsidRPr="00733D61">
        <w:t>«</w:t>
      </w:r>
      <w:r w:rsidRPr="00733D61">
        <w:t>Медицинское заключение о принадлежности несовершеннолетнего к медицинской группе для занятий физической культурой</w:t>
      </w:r>
      <w:r w:rsidR="00733D61" w:rsidRPr="00733D61">
        <w:t>»</w:t>
      </w:r>
      <w:r w:rsidRPr="00733D61">
        <w:t xml:space="preserve"> будет подписан всеми участниками подписания, его можно отправить на регистрацию в РЭМД.</w:t>
      </w:r>
    </w:p>
    <w:p w14:paraId="586E26B7" w14:textId="77777777" w:rsidR="001C61B7" w:rsidRPr="00733D61" w:rsidRDefault="001C61B7" w:rsidP="001C61B7">
      <w:pPr>
        <w:pStyle w:val="3"/>
        <w:spacing w:before="360"/>
        <w:ind w:right="0"/>
      </w:pPr>
      <w:bookmarkStart w:id="62" w:name="_Toc175319829"/>
      <w:r w:rsidRPr="00733D61">
        <w:lastRenderedPageBreak/>
        <w:t>Отправка СЭМД на регистрацию в РЭМД автором документа</w:t>
      </w:r>
      <w:bookmarkEnd w:id="62"/>
    </w:p>
    <w:p w14:paraId="14D02E2C" w14:textId="77777777" w:rsidR="001C61B7" w:rsidRPr="00733D61" w:rsidRDefault="001C61B7" w:rsidP="00237BA1">
      <w:pPr>
        <w:pStyle w:val="phlistitemizedtitle"/>
      </w:pPr>
      <w:r w:rsidRPr="00733D61">
        <w:t>Чтобы передать в РЭМД подписанный СЭМД</w:t>
      </w:r>
      <w:r w:rsidR="00733D61" w:rsidRPr="00733D61">
        <w:t xml:space="preserve"> «</w:t>
      </w:r>
      <w:r w:rsidRPr="00733D61">
        <w:t>Медицинское заключение о принадлежности несовершеннолетнего к медицинской группе для занятий физической культурой</w:t>
      </w:r>
      <w:r w:rsidR="00733D61" w:rsidRPr="00733D61">
        <w:t>»</w:t>
      </w:r>
      <w:r w:rsidRPr="00733D61">
        <w:t>, выполните следующие действия:</w:t>
      </w:r>
    </w:p>
    <w:p w14:paraId="118812D9" w14:textId="77777777" w:rsidR="001C61B7" w:rsidRPr="00733D61" w:rsidRDefault="001C61B7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 Откроется основное рабочее место врача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_Ref175215144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32</w:t>
      </w:r>
      <w:r w:rsidR="002E2F94">
        <w:fldChar w:fldCharType="end"/>
      </w:r>
      <w:r w:rsidR="002E2F94">
        <w:t>)</w:t>
      </w:r>
      <w:r w:rsidRPr="00733D61">
        <w:t>;</w:t>
      </w:r>
    </w:p>
    <w:p w14:paraId="2C47BF89" w14:textId="77777777" w:rsidR="001C61B7" w:rsidRPr="00733D61" w:rsidRDefault="001C61B7" w:rsidP="00C547F8">
      <w:pPr>
        <w:pStyle w:val="phfigure"/>
      </w:pPr>
      <w:r w:rsidRPr="00733D61">
        <w:rPr>
          <w:noProof/>
        </w:rPr>
        <w:drawing>
          <wp:inline distT="0" distB="0" distL="0" distR="0" wp14:anchorId="5413C667" wp14:editId="15AF3D67">
            <wp:extent cx="5680100" cy="2209191"/>
            <wp:effectExtent l="19050" t="19050" r="15875" b="196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754" t="2210" r="1007" b="1905"/>
                    <a:stretch/>
                  </pic:blipFill>
                  <pic:spPr bwMode="auto">
                    <a:xfrm>
                      <a:off x="0" y="0"/>
                      <a:ext cx="5721886" cy="22254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BC728" w14:textId="77777777" w:rsidR="0004604B" w:rsidRDefault="001C04A2" w:rsidP="00A64520">
      <w:pPr>
        <w:pStyle w:val="phfiguretitle"/>
      </w:pPr>
      <w:bookmarkStart w:id="63" w:name="_Ref175215144"/>
      <w:r>
        <w:t>Рисунок </w:t>
      </w:r>
      <w:r w:rsidR="001C61B7" w:rsidRPr="00733D61">
        <w:fldChar w:fldCharType="begin"/>
      </w:r>
      <w:r w:rsidR="001C61B7" w:rsidRPr="00733D61">
        <w:instrText>SEQ Рисунок \* ARABIC</w:instrText>
      </w:r>
      <w:r w:rsidR="001C61B7" w:rsidRPr="00733D61">
        <w:fldChar w:fldCharType="separate"/>
      </w:r>
      <w:r w:rsidR="00DF05AE">
        <w:rPr>
          <w:noProof/>
        </w:rPr>
        <w:t>32</w:t>
      </w:r>
      <w:r w:rsidR="001C61B7" w:rsidRPr="00733D61">
        <w:fldChar w:fldCharType="end"/>
      </w:r>
      <w:bookmarkEnd w:id="63"/>
      <w:r w:rsidR="001C61B7" w:rsidRPr="00733D61">
        <w:t xml:space="preserve"> </w:t>
      </w:r>
      <w:r w:rsidR="002E2F94">
        <w:t xml:space="preserve">– </w:t>
      </w:r>
      <w:r w:rsidR="000376ED">
        <w:t>О</w:t>
      </w:r>
      <w:r w:rsidR="000376ED" w:rsidRPr="00733D61">
        <w:t>сновное рабочее место врача</w:t>
      </w:r>
    </w:p>
    <w:p w14:paraId="286421F3" w14:textId="77777777" w:rsidR="001C61B7" w:rsidRPr="00733D61" w:rsidRDefault="001C61B7" w:rsidP="00237BA1">
      <w:pPr>
        <w:pStyle w:val="phlistitemized1"/>
      </w:pPr>
      <w:r w:rsidRPr="00733D61">
        <w:t xml:space="preserve">выберите в дневнике оказанную пациенту услугу, в рамках которой </w:t>
      </w:r>
      <w:r w:rsidR="00733D61">
        <w:t>отображается</w:t>
      </w:r>
      <w:r w:rsidRPr="00733D61">
        <w:t xml:space="preserve"> заключение о принадлежности несовершеннолетнего к медицинской группе для занятий физической культурой,</w:t>
      </w:r>
      <w:r w:rsidR="00733D61" w:rsidRPr="00733D61">
        <w:t xml:space="preserve"> </w:t>
      </w:r>
      <w:r w:rsidRPr="00733D61">
        <w:t xml:space="preserve">и нажмите на ссылку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Pr="00733D61">
        <w:t>. Откроется окно редактирования при</w:t>
      </w:r>
      <w:r w:rsidR="00FC7994">
        <w:t>е</w:t>
      </w:r>
      <w:r w:rsidRPr="00733D61">
        <w:t>ма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_Ref175215256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33</w:t>
      </w:r>
      <w:r w:rsidR="002E2F94">
        <w:fldChar w:fldCharType="end"/>
      </w:r>
      <w:r w:rsidR="002E2F94">
        <w:t>)</w:t>
      </w:r>
      <w:r w:rsidRPr="00733D61">
        <w:t>;</w:t>
      </w:r>
    </w:p>
    <w:p w14:paraId="247727A5" w14:textId="77777777" w:rsidR="001C61B7" w:rsidRPr="00733D61" w:rsidRDefault="002E2F94" w:rsidP="00C547F8">
      <w:pPr>
        <w:pStyle w:val="phfigure"/>
      </w:pPr>
      <w:r>
        <w:rPr>
          <w:noProof/>
        </w:rPr>
        <w:lastRenderedPageBreak/>
        <w:drawing>
          <wp:inline distT="0" distB="0" distL="0" distR="0" wp14:anchorId="7ED3660A" wp14:editId="0EFE94BB">
            <wp:extent cx="6056985" cy="3868173"/>
            <wp:effectExtent l="19050" t="19050" r="20320" b="184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595" t="1306" r="834" b="-1"/>
                    <a:stretch/>
                  </pic:blipFill>
                  <pic:spPr bwMode="auto">
                    <a:xfrm>
                      <a:off x="0" y="0"/>
                      <a:ext cx="6064621" cy="3873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3D61">
        <w:rPr>
          <w:noProof/>
        </w:rPr>
        <w:t xml:space="preserve"> </w:t>
      </w:r>
    </w:p>
    <w:p w14:paraId="0A38998B" w14:textId="77777777" w:rsidR="0004604B" w:rsidRDefault="001C04A2" w:rsidP="00A64520">
      <w:pPr>
        <w:pStyle w:val="phfiguretitle"/>
      </w:pPr>
      <w:bookmarkStart w:id="64" w:name="_Ref175215256"/>
      <w:r>
        <w:t>Рисунок </w:t>
      </w:r>
      <w:r w:rsidR="001C61B7" w:rsidRPr="00733D61">
        <w:fldChar w:fldCharType="begin"/>
      </w:r>
      <w:r w:rsidR="001C61B7" w:rsidRPr="00733D61">
        <w:instrText>SEQ Рисунок \* ARABIC</w:instrText>
      </w:r>
      <w:r w:rsidR="001C61B7" w:rsidRPr="00733D61">
        <w:fldChar w:fldCharType="separate"/>
      </w:r>
      <w:r w:rsidR="00DF05AE">
        <w:rPr>
          <w:noProof/>
        </w:rPr>
        <w:t>33</w:t>
      </w:r>
      <w:r w:rsidR="001C61B7" w:rsidRPr="00733D61">
        <w:fldChar w:fldCharType="end"/>
      </w:r>
      <w:bookmarkEnd w:id="64"/>
      <w:r w:rsidR="001C61B7" w:rsidRPr="00733D61">
        <w:t xml:space="preserve"> </w:t>
      </w:r>
      <w:r w:rsidR="002E2F94">
        <w:t xml:space="preserve">– </w:t>
      </w:r>
      <w:r w:rsidR="001C61B7" w:rsidRPr="00733D61">
        <w:t>Окно редактирования при</w:t>
      </w:r>
      <w:r w:rsidR="00430EE4">
        <w:t>е</w:t>
      </w:r>
      <w:r w:rsidR="001C61B7" w:rsidRPr="00733D61">
        <w:t>ма</w:t>
      </w:r>
    </w:p>
    <w:p w14:paraId="3867309B" w14:textId="77777777" w:rsidR="001C61B7" w:rsidRPr="00733D61" w:rsidRDefault="001C61B7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 xml:space="preserve"> и</w:t>
      </w:r>
      <w:r w:rsidR="00733D61" w:rsidRPr="00733D61">
        <w:t xml:space="preserve"> </w:t>
      </w:r>
      <w:r w:rsidRPr="00733D61">
        <w:t xml:space="preserve">выберите подписанный документ </w:t>
      </w:r>
      <w:r w:rsidR="00733D61" w:rsidRPr="00733D61">
        <w:t>«</w:t>
      </w:r>
      <w:r w:rsidRPr="00733D61">
        <w:t>Медицинское заключение о принадлежности несовершеннолетнего к медицинской группе для занятий физической культурой</w:t>
      </w:r>
      <w:r w:rsidR="00733D61" w:rsidRPr="00733D61">
        <w:t>»</w:t>
      </w:r>
      <w:r w:rsidRPr="00733D61">
        <w:t>;</w:t>
      </w:r>
    </w:p>
    <w:p w14:paraId="69C06C3E" w14:textId="77777777" w:rsidR="001C61B7" w:rsidRPr="00733D61" w:rsidRDefault="00FC7994" w:rsidP="00237BA1">
      <w:pPr>
        <w:pStyle w:val="phlistitemized1"/>
      </w:pPr>
      <w:r>
        <w:t>выберите пункт контекстного меню</w:t>
      </w:r>
      <w:r w:rsidR="001C61B7" w:rsidRPr="00733D61">
        <w:t xml:space="preserve"> </w:t>
      </w:r>
      <w:r w:rsidR="00733D61" w:rsidRPr="00733D61">
        <w:t>«</w:t>
      </w:r>
      <w:r w:rsidR="001C61B7" w:rsidRPr="00733D61">
        <w:t>Зарегистрировать в РЭМД</w:t>
      </w:r>
      <w:r w:rsidR="00733D61" w:rsidRPr="00733D61">
        <w:t>»</w:t>
      </w:r>
      <w:r w:rsidR="001C61B7" w:rsidRPr="00733D61">
        <w:t>.</w:t>
      </w:r>
      <w:r w:rsidR="00733D61" w:rsidRPr="00733D61">
        <w:t xml:space="preserve"> </w:t>
      </w:r>
      <w:r w:rsidR="001C61B7" w:rsidRPr="00733D61">
        <w:t>Перед отправкой выбранного документа на регистрацию в РЭМД</w:t>
      </w:r>
      <w:r w:rsidR="00733D61" w:rsidRPr="00733D61">
        <w:t xml:space="preserve"> </w:t>
      </w:r>
      <w:r w:rsidR="00321A74">
        <w:t xml:space="preserve">в </w:t>
      </w:r>
      <w:r w:rsidR="001C61B7" w:rsidRPr="00733D61">
        <w:t>Систем</w:t>
      </w:r>
      <w:r w:rsidR="00321A74">
        <w:t>е</w:t>
      </w:r>
      <w:r w:rsidR="001C61B7" w:rsidRPr="00733D61">
        <w:t xml:space="preserve"> осуществляет</w:t>
      </w:r>
      <w:r w:rsidR="00321A74">
        <w:t>ся</w:t>
      </w:r>
      <w:r w:rsidR="001C61B7" w:rsidRPr="00733D61">
        <w:t xml:space="preserve"> ряд проверок:</w:t>
      </w:r>
    </w:p>
    <w:p w14:paraId="160580BC" w14:textId="77777777" w:rsidR="0004604B" w:rsidRDefault="001C61B7" w:rsidP="004B2AF1">
      <w:pPr>
        <w:pStyle w:val="phlistitemized2"/>
      </w:pPr>
      <w:r w:rsidRPr="00733D61">
        <w:t>если для документа настроено подписание не только автором, но и другими участниками подписания, и документ подписан не всеми участниками, то отображается соответствующее предупреждающее сообщение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_Ref175215293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34</w:t>
      </w:r>
      <w:r w:rsidR="002E2F94">
        <w:fldChar w:fldCharType="end"/>
      </w:r>
      <w:r w:rsidR="002E2F94">
        <w:t>)</w:t>
      </w:r>
      <w:r w:rsidRPr="00733D61">
        <w:t>. В данном случае дождитесь подписания документа всеми участниками подписания и повторите отправку документа;</w:t>
      </w:r>
    </w:p>
    <w:p w14:paraId="6C286996" w14:textId="77777777" w:rsidR="001C61B7" w:rsidRDefault="001C61B7" w:rsidP="00C547F8">
      <w:pPr>
        <w:pStyle w:val="phfigure"/>
      </w:pPr>
      <w:r w:rsidRPr="00733D61">
        <w:rPr>
          <w:noProof/>
        </w:rPr>
        <w:drawing>
          <wp:inline distT="0" distB="0" distL="0" distR="0" wp14:anchorId="579C9097" wp14:editId="2C63D5B6">
            <wp:extent cx="4762500" cy="1124812"/>
            <wp:effectExtent l="19050" t="19050" r="19050" b="18415"/>
            <wp:docPr id="100162" name="Рисунок 100162" descr="_scroll_external/attachments/image2022-9-14_10-55-37-3136b29bc1d03e5e777297d857c9c8c4756f8f3215f868e1a0bf446f3321a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506485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124812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678FA8" w14:textId="77777777" w:rsidR="0004604B" w:rsidRPr="00733D61" w:rsidRDefault="001C04A2" w:rsidP="0004604B">
      <w:pPr>
        <w:pStyle w:val="phfiguretitle"/>
      </w:pPr>
      <w:bookmarkStart w:id="65" w:name="_Ref175215293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34</w:t>
      </w:r>
      <w:r w:rsidR="0004604B">
        <w:fldChar w:fldCharType="end"/>
      </w:r>
      <w:bookmarkEnd w:id="65"/>
      <w:r w:rsidR="002E2F94">
        <w:t xml:space="preserve"> – </w:t>
      </w:r>
      <w:r w:rsidR="002E2F94" w:rsidRPr="003D41FB">
        <w:t>Сообщение о невозможности отправки документа</w:t>
      </w:r>
    </w:p>
    <w:p w14:paraId="50FF1D16" w14:textId="77777777" w:rsidR="0004604B" w:rsidRDefault="001C61B7" w:rsidP="004B2AF1">
      <w:pPr>
        <w:pStyle w:val="phlistitemized2"/>
      </w:pPr>
      <w:r w:rsidRPr="00733D61">
        <w:lastRenderedPageBreak/>
        <w:t>если в Системе настроено ручное подписание ЭП МО</w:t>
      </w:r>
      <w:r w:rsidR="00763653">
        <w:t>,</w:t>
      </w:r>
      <w:r w:rsidRPr="00733D61">
        <w:t xml:space="preserve"> и документ не подписан ЭП МО,</w:t>
      </w:r>
      <w:r w:rsidR="00733D61" w:rsidRPr="00733D61">
        <w:t xml:space="preserve"> </w:t>
      </w:r>
      <w:r w:rsidRPr="00733D61">
        <w:t>то отображается соответствующее предупреждающее сообщение</w:t>
      </w:r>
      <w:r w:rsidR="002E2F94">
        <w:t xml:space="preserve"> (</w:t>
      </w:r>
      <w:r w:rsidR="002E2F94">
        <w:fldChar w:fldCharType="begin"/>
      </w:r>
      <w:r w:rsidR="002E2F94">
        <w:instrText xml:space="preserve"> REF _Ref175215370 \h </w:instrText>
      </w:r>
      <w:r w:rsidR="002E2F94">
        <w:fldChar w:fldCharType="separate"/>
      </w:r>
      <w:r w:rsidR="00DF05AE">
        <w:t>Рисунок </w:t>
      </w:r>
      <w:r w:rsidR="00DF05AE">
        <w:rPr>
          <w:noProof/>
        </w:rPr>
        <w:t>35</w:t>
      </w:r>
      <w:r w:rsidR="002E2F94">
        <w:fldChar w:fldCharType="end"/>
      </w:r>
      <w:r w:rsidR="002E2F94">
        <w:t>)</w:t>
      </w:r>
      <w:r w:rsidRPr="00733D61">
        <w:t>. В этом случае необходимо дождаться подписания документа сотрудником, обладающим правом подписания от лица МО;</w:t>
      </w:r>
    </w:p>
    <w:p w14:paraId="660BB4E6" w14:textId="77777777" w:rsidR="001C61B7" w:rsidRDefault="001C61B7" w:rsidP="00C547F8">
      <w:pPr>
        <w:pStyle w:val="phfigure"/>
      </w:pPr>
      <w:r w:rsidRPr="00733D61">
        <w:rPr>
          <w:noProof/>
        </w:rPr>
        <w:drawing>
          <wp:inline distT="0" distB="0" distL="0" distR="0" wp14:anchorId="0D0A6D54" wp14:editId="6410EA8F">
            <wp:extent cx="4762500" cy="1203627"/>
            <wp:effectExtent l="19050" t="19050" r="19050" b="15875"/>
            <wp:docPr id="100169" name="Рисунок 100169" descr="_scroll_external/attachments/image2022-9-14_10-56-26-003e4051b5a01ecf6c548bcf751a5ff68ef425cf41a70b57d33e029490ac0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819041" name="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0362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3D61" w:rsidRPr="00733D61">
        <w:t xml:space="preserve"> </w:t>
      </w:r>
    </w:p>
    <w:p w14:paraId="6A27C893" w14:textId="77777777" w:rsidR="0004604B" w:rsidRPr="00733D61" w:rsidRDefault="001C04A2" w:rsidP="0004604B">
      <w:pPr>
        <w:pStyle w:val="phfiguretitle"/>
      </w:pPr>
      <w:bookmarkStart w:id="66" w:name="_Ref175215370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35</w:t>
      </w:r>
      <w:r w:rsidR="0004604B">
        <w:fldChar w:fldCharType="end"/>
      </w:r>
      <w:bookmarkEnd w:id="66"/>
      <w:r w:rsidR="002E2F94">
        <w:t xml:space="preserve"> – </w:t>
      </w:r>
      <w:r w:rsidR="002E2F94" w:rsidRPr="003D41FB">
        <w:t>Окно подтверждения подписания документа перед отправкой в РЭМД</w:t>
      </w:r>
    </w:p>
    <w:p w14:paraId="13469442" w14:textId="77777777" w:rsidR="001C61B7" w:rsidRPr="00733D61" w:rsidRDefault="001C61B7" w:rsidP="004B2AF1">
      <w:pPr>
        <w:pStyle w:val="phlistitemized2"/>
      </w:pPr>
      <w:r w:rsidRPr="00733D61">
        <w:t>если все проверки пройдены, то</w:t>
      </w:r>
      <w:r w:rsidR="00733D61" w:rsidRPr="00733D61">
        <w:t xml:space="preserve"> </w:t>
      </w:r>
      <w:r w:rsidRPr="00733D61">
        <w:t>отображается сообщение</w:t>
      </w:r>
      <w:r w:rsidR="00733D61" w:rsidRPr="00733D61">
        <w:t xml:space="preserve"> </w:t>
      </w:r>
      <w:r w:rsidRPr="00733D61">
        <w:t>об успешной отправке документа в РЭМД</w:t>
      </w:r>
      <w:r w:rsidR="00872DED">
        <w:t xml:space="preserve"> (</w:t>
      </w:r>
      <w:r w:rsidR="00872DED">
        <w:fldChar w:fldCharType="begin"/>
      </w:r>
      <w:r w:rsidR="00872DED">
        <w:instrText xml:space="preserve"> REF _Ref175215409 \h </w:instrText>
      </w:r>
      <w:r w:rsidR="00872DED">
        <w:fldChar w:fldCharType="separate"/>
      </w:r>
      <w:r w:rsidR="00DF05AE">
        <w:t>Рисунок </w:t>
      </w:r>
      <w:r w:rsidR="00DF05AE">
        <w:rPr>
          <w:noProof/>
        </w:rPr>
        <w:t>36</w:t>
      </w:r>
      <w:r w:rsidR="00872DED">
        <w:fldChar w:fldCharType="end"/>
      </w:r>
      <w:r w:rsidR="00872DED">
        <w:t>)</w:t>
      </w:r>
      <w:r w:rsidRPr="00733D61">
        <w:t>.</w:t>
      </w:r>
    </w:p>
    <w:p w14:paraId="15B26E30" w14:textId="77777777" w:rsidR="001C61B7" w:rsidRPr="00733D61" w:rsidRDefault="001C61B7" w:rsidP="00C547F8">
      <w:pPr>
        <w:pStyle w:val="phfigure"/>
      </w:pPr>
      <w:r w:rsidRPr="00733D61">
        <w:rPr>
          <w:noProof/>
        </w:rPr>
        <w:drawing>
          <wp:inline distT="0" distB="0" distL="0" distR="0" wp14:anchorId="78034EE1" wp14:editId="31F61343">
            <wp:extent cx="4762500" cy="1216465"/>
            <wp:effectExtent l="19050" t="19050" r="19050" b="22225"/>
            <wp:docPr id="100175" name="Рисунок 100175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749444" name="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121646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39E27A" w14:textId="77777777" w:rsidR="0097592D" w:rsidRDefault="001C04A2" w:rsidP="00A64520">
      <w:pPr>
        <w:pStyle w:val="phfiguretitle"/>
      </w:pPr>
      <w:bookmarkStart w:id="67" w:name="_Ref175215409"/>
      <w:r>
        <w:t>Рисунок </w:t>
      </w:r>
      <w:r w:rsidR="001C61B7" w:rsidRPr="00733D61">
        <w:fldChar w:fldCharType="begin"/>
      </w:r>
      <w:r w:rsidR="001C61B7" w:rsidRPr="00733D61">
        <w:instrText>SEQ Рисунок \* ARABIC</w:instrText>
      </w:r>
      <w:r w:rsidR="001C61B7" w:rsidRPr="00733D61">
        <w:fldChar w:fldCharType="separate"/>
      </w:r>
      <w:r w:rsidR="00DF05AE">
        <w:rPr>
          <w:noProof/>
        </w:rPr>
        <w:t>36</w:t>
      </w:r>
      <w:r w:rsidR="001C61B7" w:rsidRPr="00733D61">
        <w:fldChar w:fldCharType="end"/>
      </w:r>
      <w:bookmarkEnd w:id="67"/>
      <w:r w:rsidR="001C61B7" w:rsidRPr="00733D61">
        <w:t xml:space="preserve"> </w:t>
      </w:r>
      <w:r w:rsidR="00872DED">
        <w:t xml:space="preserve">– </w:t>
      </w:r>
      <w:r w:rsidR="001C61B7" w:rsidRPr="00733D61">
        <w:t>Сообщение об успешной отправке документа на регистрацию в РЭМД</w:t>
      </w:r>
    </w:p>
    <w:p w14:paraId="3CB2679E" w14:textId="77777777" w:rsidR="001C61B7" w:rsidRPr="00733D61" w:rsidRDefault="001C61B7" w:rsidP="00957B55">
      <w:pPr>
        <w:pStyle w:val="phnormal"/>
      </w:pPr>
      <w:r w:rsidRPr="00733D61">
        <w:t xml:space="preserve">После того как документ успешно отправлен на регистрацию в РЭМД, ему присваивается статус </w:t>
      </w:r>
      <w:r w:rsidR="00733D61" w:rsidRPr="00733D61">
        <w:t>«</w:t>
      </w:r>
      <w:r w:rsidRPr="00733D61">
        <w:t>Отправлен на регистрацию в РЭМД</w:t>
      </w:r>
      <w:r w:rsidR="00733D61" w:rsidRPr="00733D61">
        <w:t>»</w:t>
      </w:r>
      <w:r w:rsidRPr="00733D61">
        <w:t xml:space="preserve">. Ответ от РЭМД о регистрации документа поступает не сразу. Поступление ответа от РЭМД и его обработка Системой осуществляется в фоновом режиме. Результат регистрации СЭМД выводится в столбце </w:t>
      </w:r>
      <w:r w:rsidR="00733D61" w:rsidRPr="00733D61">
        <w:t>«</w:t>
      </w:r>
      <w:r w:rsidRPr="00733D61">
        <w:t>Статус документа</w:t>
      </w:r>
      <w:r w:rsidR="00733D61" w:rsidRPr="00733D61">
        <w:t xml:space="preserve">» </w:t>
      </w:r>
      <w:r w:rsidR="00872DED" w:rsidRPr="00733D61">
        <w:t>(</w:t>
      </w:r>
      <w:r w:rsidR="00872DED">
        <w:t xml:space="preserve">п. </w:t>
      </w:r>
      <w:r w:rsidR="00872DED">
        <w:fldChar w:fldCharType="begin"/>
      </w:r>
      <w:r w:rsidR="00872DED">
        <w:instrText xml:space="preserve"> REF _Ref175214737 \r \h </w:instrText>
      </w:r>
      <w:r w:rsidR="00872DED">
        <w:fldChar w:fldCharType="separate"/>
      </w:r>
      <w:r w:rsidR="00DF05AE">
        <w:t>7.3</w:t>
      </w:r>
      <w:r w:rsidR="00872DED">
        <w:fldChar w:fldCharType="end"/>
      </w:r>
      <w:r w:rsidR="00872DED" w:rsidRPr="00733D61">
        <w:t>).</w:t>
      </w:r>
    </w:p>
    <w:p w14:paraId="233DF7A2" w14:textId="77777777" w:rsidR="00F944C8" w:rsidRPr="00733D61" w:rsidRDefault="00F944C8" w:rsidP="00375B77">
      <w:pPr>
        <w:pStyle w:val="10"/>
      </w:pPr>
      <w:bookmarkStart w:id="68" w:name="_Toc175319830"/>
      <w:bookmarkStart w:id="69" w:name="_Toc151048111"/>
      <w:r w:rsidRPr="00733D61">
        <w:lastRenderedPageBreak/>
        <w:t>СЭМД «Медицинское заключение об отсутствии противопоказаний к занятию определенными видами спорта»</w:t>
      </w:r>
      <w:bookmarkEnd w:id="68"/>
    </w:p>
    <w:p w14:paraId="1B51D686" w14:textId="77777777" w:rsidR="00DF261C" w:rsidRPr="00733D61" w:rsidRDefault="00DF261C" w:rsidP="00957B55">
      <w:pPr>
        <w:pStyle w:val="phnormal"/>
      </w:pPr>
      <w:r w:rsidRPr="00733D61">
        <w:t xml:space="preserve">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</w:t>
      </w:r>
      <w:r w:rsidR="00733D61" w:rsidRPr="00733D61">
        <w:t xml:space="preserve"> </w:t>
      </w:r>
      <w:r w:rsidRPr="00733D61">
        <w:t>определенными видами спорта</w:t>
      </w:r>
      <w:r w:rsidR="00733D61" w:rsidRPr="00733D61">
        <w:t>»</w:t>
      </w:r>
      <w:r w:rsidRPr="00733D61">
        <w:t xml:space="preserve"> включает данные о наличии</w:t>
      </w:r>
      <w:r w:rsidR="00733D61" w:rsidRPr="00733D61">
        <w:t xml:space="preserve"> </w:t>
      </w:r>
      <w:r w:rsidRPr="00733D61">
        <w:t>или отсутствии противопоказаний к занятиям определенными видами спорта.</w:t>
      </w:r>
    </w:p>
    <w:p w14:paraId="2D9F8FE6" w14:textId="77777777" w:rsidR="00DF261C" w:rsidRPr="00733D61" w:rsidRDefault="00DF261C" w:rsidP="00DF261C">
      <w:pPr>
        <w:pStyle w:val="2"/>
      </w:pPr>
      <w:bookmarkStart w:id="70" w:name="_Toc256000002"/>
      <w:bookmarkStart w:id="71" w:name="_Ref175217229"/>
      <w:bookmarkStart w:id="72" w:name="_Toc175319831"/>
      <w:r w:rsidRPr="00733D61">
        <w:t>Проверка данных, включаемых в СЭМД</w:t>
      </w:r>
      <w:bookmarkEnd w:id="70"/>
      <w:bookmarkEnd w:id="71"/>
      <w:bookmarkEnd w:id="72"/>
    </w:p>
    <w:p w14:paraId="5D602D64" w14:textId="77777777" w:rsidR="00DF261C" w:rsidRDefault="00DF261C" w:rsidP="00957B55">
      <w:pPr>
        <w:pStyle w:val="phnormal"/>
      </w:pPr>
      <w:r w:rsidRPr="00733D61">
        <w:t xml:space="preserve">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помимо данных о самом медицинском заключении включает в себя множество других данных:</w:t>
      </w:r>
      <w:r w:rsidR="00733D61" w:rsidRPr="00733D61">
        <w:t xml:space="preserve"> </w:t>
      </w:r>
      <w:r w:rsidRPr="00733D61">
        <w:t>о</w:t>
      </w:r>
      <w:r w:rsidR="00733D61" w:rsidRPr="00733D61">
        <w:t xml:space="preserve"> </w:t>
      </w:r>
      <w:r w:rsidRPr="00733D61">
        <w:t>пациенте, о сотрудниках (авторе документа, участниках подписания документа), о МО (владельце документа) и пр. Часть этих данных является обязательной для СЭМД, а часть</w:t>
      </w:r>
      <w:r w:rsidR="004B2AF1" w:rsidRPr="004B2AF1">
        <w:t xml:space="preserve"> – </w:t>
      </w:r>
      <w:r w:rsidRPr="00733D61">
        <w:t>необязательной.</w:t>
      </w:r>
    </w:p>
    <w:p w14:paraId="4DBA3011" w14:textId="77777777" w:rsidR="00957B55" w:rsidRPr="00957B55" w:rsidRDefault="00957B55" w:rsidP="00957B55">
      <w:pPr>
        <w:pStyle w:val="phnormal"/>
        <w:rPr>
          <w:b/>
        </w:rPr>
      </w:pPr>
      <w:r w:rsidRPr="00957B55">
        <w:rPr>
          <w:b/>
        </w:rPr>
        <w:t>Примечания</w:t>
      </w:r>
    </w:p>
    <w:p w14:paraId="7AD2D4BD" w14:textId="77777777" w:rsidR="00957B55" w:rsidRPr="00957B55" w:rsidRDefault="00957B55" w:rsidP="00957B55">
      <w:pPr>
        <w:pStyle w:val="phnormal"/>
      </w:pPr>
      <w:r w:rsidRPr="00957B55">
        <w:t>1 Обязательные для СЭМД данные</w:t>
      </w:r>
      <w:r w:rsidR="004B2AF1" w:rsidRPr="004B2AF1">
        <w:t xml:space="preserve"> – </w:t>
      </w:r>
      <w:r w:rsidRPr="00957B55">
        <w:t>это те данные, которые в обязательном порядке должны быть внесены в Систему для последующего включения в СЭМД при его формировании. Без этих данных СЭМД не может быть сформирован и передан в РЭМД.</w:t>
      </w:r>
    </w:p>
    <w:p w14:paraId="05384B54" w14:textId="77777777" w:rsidR="00DF261C" w:rsidRPr="00957B55" w:rsidRDefault="00957B55" w:rsidP="00957B55">
      <w:pPr>
        <w:pStyle w:val="phnormal"/>
      </w:pPr>
      <w:r w:rsidRPr="00957B55">
        <w:t>2 Необязательные для СЭМД данные</w:t>
      </w:r>
      <w:r w:rsidR="004B2AF1" w:rsidRPr="004B2AF1">
        <w:t xml:space="preserve"> – </w:t>
      </w:r>
      <w:r w:rsidRPr="00957B55">
        <w:t>это те данные, которые включаются в СЭМД только в случае их наличия в Системе. Без этих данных СЭМД может быть сформирован и передан в РЭМД.</w:t>
      </w:r>
    </w:p>
    <w:p w14:paraId="5BAE81F2" w14:textId="77777777" w:rsidR="00DF261C" w:rsidRPr="00957B55" w:rsidRDefault="00DF261C" w:rsidP="00957B55">
      <w:pPr>
        <w:pStyle w:val="phnormal"/>
      </w:pPr>
      <w:r w:rsidRPr="00957B55">
        <w:t>Прежде чем оформлять пациенту медицинское заключение и формировать на его основании СЭМД, необходимо убедиться, что в Систему внесена вся необходимая информация для корректного формирования СЭМД</w:t>
      </w:r>
      <w:r w:rsidR="00733D61" w:rsidRPr="00957B55">
        <w:t xml:space="preserve"> «</w:t>
      </w:r>
      <w:r w:rsidRPr="00957B55">
        <w:t>Медицинское заключение об отсутствии противопоказаний к занятию определенными видами спорта</w:t>
      </w:r>
      <w:r w:rsidR="00733D61" w:rsidRPr="00957B55">
        <w:t>»</w:t>
      </w:r>
      <w:r w:rsidRPr="00957B55">
        <w:t>.</w:t>
      </w:r>
    </w:p>
    <w:p w14:paraId="50BC161A" w14:textId="77777777" w:rsidR="00DF261C" w:rsidRPr="00733D61" w:rsidRDefault="00DF261C" w:rsidP="00DF261C">
      <w:pPr>
        <w:pStyle w:val="3"/>
        <w:spacing w:before="360"/>
        <w:ind w:right="0"/>
      </w:pPr>
      <w:bookmarkStart w:id="73" w:name="_Toc256000003"/>
      <w:bookmarkStart w:id="74" w:name="_Toc175319832"/>
      <w:r w:rsidRPr="00733D61">
        <w:t>Данные МО</w:t>
      </w:r>
      <w:bookmarkEnd w:id="73"/>
      <w:bookmarkEnd w:id="74"/>
    </w:p>
    <w:p w14:paraId="5AA8C094" w14:textId="77777777" w:rsidR="00DF261C" w:rsidRPr="00733D61" w:rsidRDefault="00DF261C" w:rsidP="00957B55">
      <w:pPr>
        <w:pStyle w:val="phnormal"/>
      </w:pPr>
      <w:r w:rsidRPr="00733D61">
        <w:t>Данные о медицинской организации, являющейся владельцем документа, включаются в заголовок документа (</w:t>
      </w:r>
      <w:r w:rsidR="003F7126">
        <w:fldChar w:fldCharType="begin"/>
      </w:r>
      <w:r w:rsidR="003F7126">
        <w:instrText xml:space="preserve"> REF _Ref175215533 \h </w:instrText>
      </w:r>
      <w:r w:rsidR="003F7126">
        <w:fldChar w:fldCharType="separate"/>
      </w:r>
      <w:r w:rsidR="00DF05AE">
        <w:t>Рисунок </w:t>
      </w:r>
      <w:r w:rsidR="00DF05AE">
        <w:rPr>
          <w:noProof/>
        </w:rPr>
        <w:t>37</w:t>
      </w:r>
      <w:r w:rsidR="003F7126">
        <w:fldChar w:fldCharType="end"/>
      </w:r>
      <w:r w:rsidRPr="00733D61">
        <w:t>).</w:t>
      </w:r>
    </w:p>
    <w:p w14:paraId="16F0E581" w14:textId="77777777" w:rsidR="00DF261C" w:rsidRPr="00733D61" w:rsidRDefault="003F7126" w:rsidP="00C547F8">
      <w:pPr>
        <w:pStyle w:val="phfigure"/>
      </w:pPr>
      <w:r>
        <w:rPr>
          <w:noProof/>
        </w:rPr>
        <w:drawing>
          <wp:inline distT="0" distB="0" distL="0" distR="0" wp14:anchorId="484DBF31" wp14:editId="69AC8A13">
            <wp:extent cx="6152515" cy="895985"/>
            <wp:effectExtent l="19050" t="19050" r="19685" b="184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95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A14361" w14:textId="77777777" w:rsidR="0004604B" w:rsidRDefault="001C04A2" w:rsidP="00A64520">
      <w:pPr>
        <w:pStyle w:val="phfiguretitle"/>
      </w:pPr>
      <w:bookmarkStart w:id="75" w:name="_Ref175215533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37</w:t>
      </w:r>
      <w:r w:rsidR="00DF261C" w:rsidRPr="00733D61">
        <w:fldChar w:fldCharType="end"/>
      </w:r>
      <w:bookmarkEnd w:id="75"/>
      <w:r w:rsidR="00DF261C" w:rsidRPr="00733D61">
        <w:t xml:space="preserve"> </w:t>
      </w:r>
      <w:r w:rsidR="003F7126">
        <w:t xml:space="preserve">– </w:t>
      </w:r>
      <w:r w:rsidR="00DF261C" w:rsidRPr="00733D61">
        <w:t>Пример заголовка СЭМД (данные МО)</w:t>
      </w:r>
    </w:p>
    <w:p w14:paraId="6FA2BEF2" w14:textId="77777777" w:rsidR="00DF261C" w:rsidRPr="00733D61" w:rsidRDefault="00DF261C" w:rsidP="00957B55">
      <w:pPr>
        <w:pStyle w:val="phnormal"/>
      </w:pPr>
      <w:r w:rsidRPr="00733D61">
        <w:lastRenderedPageBreak/>
        <w:t>Для корректного формирования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необходимо обеспечить наличие в Системе данных МО, в рамках которой происходит формирование СЭМД.</w:t>
      </w:r>
    </w:p>
    <w:p w14:paraId="51843A88" w14:textId="77777777" w:rsidR="00DF261C" w:rsidRPr="00733D61" w:rsidRDefault="00DF261C" w:rsidP="00237BA1">
      <w:pPr>
        <w:pStyle w:val="phlistitemizedtitle"/>
      </w:pPr>
      <w:r w:rsidRPr="00733D61">
        <w:t>Проверка наличия и ввод недостающих данных МО выполняются в нескольких окнах Системы:</w:t>
      </w:r>
    </w:p>
    <w:p w14:paraId="58C64D8B" w14:textId="77777777" w:rsidR="0004604B" w:rsidRDefault="00DF261C" w:rsidP="00237BA1">
      <w:pPr>
        <w:pStyle w:val="phlistitemized1"/>
      </w:pPr>
      <w:r w:rsidRPr="00733D61">
        <w:t xml:space="preserve">окно </w:t>
      </w:r>
      <w:r w:rsidR="00733D61" w:rsidRPr="00733D61">
        <w:t>«</w:t>
      </w:r>
      <w:r w:rsidRPr="00733D61">
        <w:t>Реквизиты ЛПУ</w:t>
      </w:r>
      <w:r w:rsidR="00733D61" w:rsidRPr="00733D61">
        <w:t>»</w:t>
      </w:r>
      <w:r w:rsidR="003F7126">
        <w:t xml:space="preserve"> (</w:t>
      </w:r>
      <w:r w:rsidR="003F7126">
        <w:fldChar w:fldCharType="begin"/>
      </w:r>
      <w:r w:rsidR="003F7126">
        <w:instrText xml:space="preserve"> REF _Ref175215706 \h </w:instrText>
      </w:r>
      <w:r w:rsidR="003F7126">
        <w:fldChar w:fldCharType="separate"/>
      </w:r>
      <w:r w:rsidR="00DF05AE">
        <w:t>Рисунок </w:t>
      </w:r>
      <w:r w:rsidR="00DF05AE">
        <w:rPr>
          <w:noProof/>
        </w:rPr>
        <w:t>38</w:t>
      </w:r>
      <w:r w:rsidR="003F7126">
        <w:fldChar w:fldCharType="end"/>
      </w:r>
      <w:r w:rsidR="003F7126">
        <w:t>)</w:t>
      </w:r>
      <w:r w:rsidRPr="00733D61">
        <w:t xml:space="preserve">, в котором представлены основные реквизиты текущей МО. Окно доступно по пути </w:t>
      </w:r>
      <w:r w:rsidR="00733D61" w:rsidRPr="00733D61">
        <w:t>«</w:t>
      </w:r>
      <w:r w:rsidRPr="00733D61">
        <w:t>Настройки</w:t>
      </w:r>
      <w:r w:rsidR="00763653">
        <w:t xml:space="preserve">/ </w:t>
      </w:r>
      <w:r w:rsidRPr="00733D61">
        <w:t>Настройка структуры ЛПУ</w:t>
      </w:r>
      <w:r w:rsidR="00763653">
        <w:t xml:space="preserve">/ </w:t>
      </w:r>
      <w:r w:rsidRPr="00733D61">
        <w:t>ЛПУ: реквизиты</w:t>
      </w:r>
      <w:r w:rsidR="00733D61" w:rsidRPr="00733D61">
        <w:t>»</w:t>
      </w:r>
      <w:r w:rsidRPr="00733D61">
        <w:t>;</w:t>
      </w:r>
    </w:p>
    <w:p w14:paraId="4A99BB0A" w14:textId="77777777" w:rsidR="00DF261C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1B39DB7D" wp14:editId="15A6030F">
            <wp:extent cx="4659783" cy="1877928"/>
            <wp:effectExtent l="19050" t="19050" r="26670" b="27305"/>
            <wp:docPr id="99986" name="Рисунок 99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t="3387"/>
                    <a:stretch/>
                  </pic:blipFill>
                  <pic:spPr bwMode="auto">
                    <a:xfrm>
                      <a:off x="0" y="0"/>
                      <a:ext cx="4683037" cy="18873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95DE8" w14:textId="77777777" w:rsidR="0004604B" w:rsidRPr="00733D61" w:rsidRDefault="001C04A2" w:rsidP="0004604B">
      <w:pPr>
        <w:pStyle w:val="phfiguretitle"/>
      </w:pPr>
      <w:bookmarkStart w:id="76" w:name="_Ref175215706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38</w:t>
      </w:r>
      <w:r w:rsidR="0004604B">
        <w:fldChar w:fldCharType="end"/>
      </w:r>
      <w:bookmarkEnd w:id="76"/>
      <w:r w:rsidR="003F7126">
        <w:t xml:space="preserve"> – О</w:t>
      </w:r>
      <w:r w:rsidR="003F7126" w:rsidRPr="00733D61">
        <w:t>кно «Реквизиты ЛПУ»</w:t>
      </w:r>
    </w:p>
    <w:p w14:paraId="2A8436A5" w14:textId="77777777" w:rsidR="00DF261C" w:rsidRPr="00733D61" w:rsidRDefault="00DF261C" w:rsidP="00237BA1">
      <w:pPr>
        <w:pStyle w:val="phlistitemized1"/>
      </w:pPr>
      <w:r w:rsidRPr="00733D61">
        <w:t xml:space="preserve">окно </w:t>
      </w:r>
      <w:r w:rsidR="00733D61" w:rsidRPr="00733D61">
        <w:t>«</w:t>
      </w:r>
      <w:r w:rsidRPr="00733D61">
        <w:t>Список ЛПУ: редактирование</w:t>
      </w:r>
      <w:r w:rsidR="00733D61" w:rsidRPr="00733D61">
        <w:t>»</w:t>
      </w:r>
      <w:r w:rsidR="003F7126">
        <w:t xml:space="preserve"> (</w:t>
      </w:r>
      <w:r w:rsidR="003F7126">
        <w:fldChar w:fldCharType="begin"/>
      </w:r>
      <w:r w:rsidR="003F7126">
        <w:instrText xml:space="preserve"> REF _Ref175215796 \h </w:instrText>
      </w:r>
      <w:r w:rsidR="003F7126">
        <w:fldChar w:fldCharType="separate"/>
      </w:r>
      <w:r w:rsidR="00DF05AE">
        <w:t>Рисунок </w:t>
      </w:r>
      <w:r w:rsidR="00DF05AE">
        <w:rPr>
          <w:noProof/>
        </w:rPr>
        <w:t>39</w:t>
      </w:r>
      <w:r w:rsidR="003F7126">
        <w:fldChar w:fldCharType="end"/>
      </w:r>
      <w:r w:rsidR="003F7126">
        <w:t>)</w:t>
      </w:r>
      <w:r w:rsidRPr="00733D61">
        <w:t>, в котором представлена основная и дополнительная информация о текущей МО из реестра МО.</w:t>
      </w:r>
      <w:r w:rsidR="00733D61" w:rsidRPr="00733D61">
        <w:t xml:space="preserve"> </w:t>
      </w:r>
      <w:r w:rsidRPr="00733D61">
        <w:t xml:space="preserve">К данному окну можно перейти из окна </w:t>
      </w:r>
      <w:r w:rsidR="00733D61" w:rsidRPr="00733D61">
        <w:t>«</w:t>
      </w:r>
      <w:r w:rsidRPr="00733D61">
        <w:t>Реквизиты ЛПУ</w:t>
      </w:r>
      <w:r w:rsidR="00733D61" w:rsidRPr="00733D61">
        <w:t>»</w:t>
      </w:r>
      <w:r w:rsidRPr="00733D61">
        <w:t xml:space="preserve"> по следующему пути: вкладка </w:t>
      </w:r>
      <w:r w:rsidR="00733D61" w:rsidRPr="00733D61">
        <w:t>«</w:t>
      </w:r>
      <w:r w:rsidRPr="00733D61">
        <w:t>Информация об ЛПУ</w:t>
      </w:r>
      <w:r w:rsidR="00733D61" w:rsidRPr="00733D61">
        <w:t>»</w:t>
      </w:r>
      <w:r w:rsidR="00441DD1">
        <w:t xml:space="preserve">, </w:t>
      </w:r>
      <w:r w:rsidRPr="00733D61">
        <w:t xml:space="preserve">поле </w:t>
      </w:r>
      <w:r w:rsidR="00733D61" w:rsidRPr="00733D61">
        <w:t>«</w:t>
      </w:r>
      <w:r w:rsidRPr="00733D61">
        <w:t>ЛПУ из реестра МО</w:t>
      </w:r>
      <w:r w:rsidR="00733D61" w:rsidRPr="00733D61">
        <w:t>»</w:t>
      </w:r>
      <w:r w:rsidR="00441DD1">
        <w:t xml:space="preserve">, </w:t>
      </w:r>
      <w:r w:rsidRPr="00733D61">
        <w:t>кнопка</w:t>
      </w:r>
      <w:r w:rsidR="00733D61" w:rsidRPr="00733D61">
        <w:t xml:space="preserve"> </w:t>
      </w:r>
      <w:r w:rsidRPr="00733D61">
        <w:rPr>
          <w:noProof/>
          <w:lang w:eastAsia="ru-RU"/>
        </w:rPr>
        <w:drawing>
          <wp:inline distT="0" distB="0" distL="0" distR="0" wp14:anchorId="1CD01637" wp14:editId="75F1058F">
            <wp:extent cx="175275" cy="205758"/>
            <wp:effectExtent l="19050" t="19050" r="15240" b="22860"/>
            <wp:docPr id="99987" name="Рисунок 99987" descr="_scroll_external/attachments/image2023-8-2_17-23-7-80f54c980a3d5fe67e79ee8da6bb03922bc712b85d0d174c690cb2e1d87115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352603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3653">
        <w:t xml:space="preserve">, на выделенной МО выберите пункт контекстного меню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Pr="00733D61">
        <w:t>;</w:t>
      </w:r>
    </w:p>
    <w:p w14:paraId="2D31159C" w14:textId="77777777" w:rsidR="00DF261C" w:rsidRDefault="00DF261C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3A6F2706" wp14:editId="5538F68F">
            <wp:extent cx="4878955" cy="4162349"/>
            <wp:effectExtent l="19050" t="19050" r="17145" b="10160"/>
            <wp:docPr id="99988" name="Рисунок 99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1022" t="2063" r="1606"/>
                    <a:stretch/>
                  </pic:blipFill>
                  <pic:spPr bwMode="auto">
                    <a:xfrm>
                      <a:off x="0" y="0"/>
                      <a:ext cx="4887768" cy="41698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16C7F4" w14:textId="77777777" w:rsidR="0004604B" w:rsidRPr="0004604B" w:rsidRDefault="001C04A2" w:rsidP="0004604B">
      <w:pPr>
        <w:pStyle w:val="phfiguretitle"/>
      </w:pPr>
      <w:bookmarkStart w:id="77" w:name="_Ref175215796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39</w:t>
      </w:r>
      <w:r w:rsidR="0004604B">
        <w:fldChar w:fldCharType="end"/>
      </w:r>
      <w:bookmarkEnd w:id="77"/>
      <w:r w:rsidR="004B2AF1" w:rsidRPr="004B2AF1">
        <w:t xml:space="preserve"> – </w:t>
      </w:r>
      <w:r w:rsidR="00237BA1" w:rsidRPr="00733D61">
        <w:t>Окно редактирования МО из реестра МО</w:t>
      </w:r>
    </w:p>
    <w:p w14:paraId="3801C404" w14:textId="77777777" w:rsidR="0004604B" w:rsidRDefault="00DF261C" w:rsidP="00237BA1">
      <w:pPr>
        <w:pStyle w:val="phlistitemized1"/>
      </w:pPr>
      <w:r w:rsidRPr="00733D61">
        <w:t xml:space="preserve">окно </w:t>
      </w:r>
      <w:r w:rsidR="00733D61" w:rsidRPr="00733D61">
        <w:t>«</w:t>
      </w:r>
      <w:r w:rsidRPr="00733D61">
        <w:t>Контрагенты: Редактирование</w:t>
      </w:r>
      <w:r w:rsidR="00733D61" w:rsidRPr="00733D61">
        <w:t>»</w:t>
      </w:r>
      <w:r w:rsidR="003F7126">
        <w:t xml:space="preserve"> (</w:t>
      </w:r>
      <w:r w:rsidR="003F7126">
        <w:fldChar w:fldCharType="begin"/>
      </w:r>
      <w:r w:rsidR="003F7126">
        <w:instrText xml:space="preserve"> REF _Ref175215839 \h </w:instrText>
      </w:r>
      <w:r w:rsidR="003F7126">
        <w:fldChar w:fldCharType="separate"/>
      </w:r>
      <w:r w:rsidR="00DF05AE">
        <w:t>Рисунок </w:t>
      </w:r>
      <w:r w:rsidR="00DF05AE">
        <w:rPr>
          <w:noProof/>
        </w:rPr>
        <w:t>40</w:t>
      </w:r>
      <w:r w:rsidR="003F7126">
        <w:fldChar w:fldCharType="end"/>
      </w:r>
      <w:r w:rsidR="003F7126">
        <w:t>)</w:t>
      </w:r>
      <w:r w:rsidRPr="00733D61">
        <w:t>, в котором представлена основная и дополнительная информация о контрагенте, связанном с текущей МО.</w:t>
      </w:r>
      <w:r w:rsidR="00733D61" w:rsidRPr="00733D61">
        <w:t xml:space="preserve"> </w:t>
      </w:r>
      <w:r w:rsidRPr="00733D61">
        <w:t>К данному окну можно перейти из окна</w:t>
      </w:r>
      <w:r w:rsidR="00733D61" w:rsidRPr="00733D61">
        <w:t xml:space="preserve"> «</w:t>
      </w:r>
      <w:r w:rsidRPr="00733D61">
        <w:t>Список ЛПУ: редактирование</w:t>
      </w:r>
      <w:r w:rsidR="00733D61" w:rsidRPr="00733D61">
        <w:t xml:space="preserve">» </w:t>
      </w:r>
      <w:r w:rsidRPr="00733D61">
        <w:t>по следующему пути:</w:t>
      </w:r>
      <w:r w:rsidR="00733D61" w:rsidRPr="00733D61">
        <w:t xml:space="preserve"> </w:t>
      </w:r>
      <w:r w:rsidRPr="00733D61">
        <w:t xml:space="preserve">вкладка </w:t>
      </w:r>
      <w:r w:rsidR="00733D61" w:rsidRPr="00733D61">
        <w:t>«</w:t>
      </w:r>
      <w:r w:rsidRPr="00733D61">
        <w:t>Главная</w:t>
      </w:r>
      <w:r w:rsidR="00733D61" w:rsidRPr="00733D61">
        <w:t>»</w:t>
      </w:r>
      <w:r w:rsidR="00441DD1">
        <w:t xml:space="preserve">, </w:t>
      </w:r>
      <w:r w:rsidRPr="00733D61">
        <w:t xml:space="preserve">поле </w:t>
      </w:r>
      <w:r w:rsidR="00733D61" w:rsidRPr="00733D61">
        <w:t>«</w:t>
      </w:r>
      <w:r w:rsidRPr="00733D61">
        <w:t>Контрагент</w:t>
      </w:r>
      <w:r w:rsidR="00733D61" w:rsidRPr="00733D61">
        <w:t>»</w:t>
      </w:r>
      <w:r w:rsidR="00441DD1">
        <w:t xml:space="preserve">, </w:t>
      </w:r>
      <w:r w:rsidRPr="00733D61">
        <w:t>кнопка</w:t>
      </w:r>
      <w:r w:rsidR="00733D61" w:rsidRPr="00733D61">
        <w:t xml:space="preserve"> </w:t>
      </w:r>
      <w:r w:rsidRPr="00733D61">
        <w:rPr>
          <w:noProof/>
          <w:lang w:eastAsia="ru-RU"/>
        </w:rPr>
        <w:drawing>
          <wp:inline distT="0" distB="0" distL="0" distR="0" wp14:anchorId="05579C93" wp14:editId="0D1E77F7">
            <wp:extent cx="175275" cy="205758"/>
            <wp:effectExtent l="19050" t="19050" r="15240" b="22860"/>
            <wp:docPr id="99989" name="Рисунок 99989" descr="_scroll_external/attachments/image2023-8-2_17-23-7-80f54c980a3d5fe67e79ee8da6bb03922bc712b85d0d174c690cb2e1d87115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505447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5275" cy="205758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63653">
        <w:t xml:space="preserve">, на выделенном контрагенте выберите пункт контекстного меню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Pr="00733D61">
        <w:t>.</w:t>
      </w:r>
    </w:p>
    <w:p w14:paraId="36C9A844" w14:textId="77777777" w:rsidR="00DF261C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64ECF9EC" wp14:editId="723CBF9A">
            <wp:extent cx="5552237" cy="2253081"/>
            <wp:effectExtent l="19050" t="19050" r="10795" b="13970"/>
            <wp:docPr id="99990" name="Рисунок 99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897" t="2839" r="1667"/>
                    <a:stretch/>
                  </pic:blipFill>
                  <pic:spPr bwMode="auto">
                    <a:xfrm>
                      <a:off x="0" y="0"/>
                      <a:ext cx="5562927" cy="225741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9183C" w14:textId="77777777" w:rsidR="0004604B" w:rsidRPr="00733D61" w:rsidRDefault="001C04A2" w:rsidP="0004604B">
      <w:pPr>
        <w:pStyle w:val="phfiguretitle"/>
      </w:pPr>
      <w:bookmarkStart w:id="78" w:name="_Ref175215839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40</w:t>
      </w:r>
      <w:r w:rsidR="0004604B">
        <w:fldChar w:fldCharType="end"/>
      </w:r>
      <w:bookmarkEnd w:id="78"/>
      <w:r w:rsidR="003F7126">
        <w:t xml:space="preserve"> – О</w:t>
      </w:r>
      <w:r w:rsidR="003F7126" w:rsidRPr="00733D61">
        <w:t>кно «Контрагенты: Редактирование»</w:t>
      </w:r>
    </w:p>
    <w:p w14:paraId="1C33A657" w14:textId="77777777" w:rsidR="00DF261C" w:rsidRPr="00733D61" w:rsidRDefault="00DF261C" w:rsidP="00CF3127">
      <w:pPr>
        <w:pStyle w:val="phlistitemizedtitle"/>
      </w:pPr>
      <w:r w:rsidRPr="00733D61">
        <w:lastRenderedPageBreak/>
        <w:t>В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включаются следующие данные МО:</w:t>
      </w:r>
    </w:p>
    <w:p w14:paraId="04812ADB" w14:textId="77777777" w:rsidR="00DF261C" w:rsidRPr="00733D61" w:rsidRDefault="00DF261C" w:rsidP="00237BA1">
      <w:pPr>
        <w:pStyle w:val="phlistitemized1"/>
      </w:pPr>
      <w:r w:rsidRPr="00733D61">
        <w:t>обязательные данные:</w:t>
      </w:r>
    </w:p>
    <w:p w14:paraId="6A55BF77" w14:textId="77777777" w:rsidR="00DF261C" w:rsidRPr="003F7126" w:rsidRDefault="00DF261C" w:rsidP="003F7126">
      <w:pPr>
        <w:pStyle w:val="phlistitemized2"/>
      </w:pPr>
      <w:r w:rsidRPr="003F7126">
        <w:t xml:space="preserve">наименование медицинской организации. Наименование МО берется из окна </w:t>
      </w:r>
      <w:r w:rsidR="00733D61" w:rsidRPr="003F7126">
        <w:t>«</w:t>
      </w:r>
      <w:r w:rsidRPr="003F7126">
        <w:t>Список ЛПУ: редактирование</w:t>
      </w:r>
      <w:r w:rsidR="00733D61" w:rsidRPr="003F7126">
        <w:t>»</w:t>
      </w:r>
      <w:r w:rsidR="00441DD1" w:rsidRPr="003F7126">
        <w:t xml:space="preserve">, </w:t>
      </w:r>
      <w:r w:rsidRPr="003F7126">
        <w:t>вкладка</w:t>
      </w:r>
      <w:r w:rsidR="00733D61" w:rsidRPr="003F7126">
        <w:t xml:space="preserve"> «</w:t>
      </w:r>
      <w:r w:rsidRPr="003F7126">
        <w:t>Главная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поле </w:t>
      </w:r>
      <w:r w:rsidR="00733D61" w:rsidRPr="003F7126">
        <w:t>«</w:t>
      </w:r>
      <w:r w:rsidRPr="003F7126">
        <w:t>Полное наименование</w:t>
      </w:r>
      <w:r w:rsidR="00733D61" w:rsidRPr="003F7126">
        <w:t>»</w:t>
      </w:r>
      <w:r w:rsidRPr="003F7126">
        <w:t>;</w:t>
      </w:r>
    </w:p>
    <w:p w14:paraId="769F2300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В СЭМД включается наименование МО по справочнику ФРНСИ «Реестр медицинских организаций Российской Федерации» (OID «1.2.643.5.1.13.13.11.1461»). Сопоставление наименования МО, указанного в </w:t>
      </w:r>
      <w:r>
        <w:t>Системе</w:t>
      </w:r>
      <w:r w:rsidRPr="00733D61">
        <w:t xml:space="preserve">, со значением справочника ФРНСИ осуществляется </w:t>
      </w:r>
      <w:r>
        <w:t>администратор</w:t>
      </w:r>
      <w:r w:rsidRPr="00733D61">
        <w:t>ом Системы.</w:t>
      </w:r>
    </w:p>
    <w:p w14:paraId="520EB0FC" w14:textId="77777777" w:rsidR="00DF261C" w:rsidRPr="003F7126" w:rsidRDefault="00DF261C" w:rsidP="003F7126">
      <w:pPr>
        <w:pStyle w:val="phlistitemized2"/>
      </w:pPr>
      <w:r w:rsidRPr="003F7126">
        <w:t>адрес медицинской организации. Адресные данные берутся из</w:t>
      </w:r>
      <w:r w:rsidR="00733D61" w:rsidRPr="003F7126">
        <w:t xml:space="preserve"> </w:t>
      </w:r>
      <w:r w:rsidRPr="003F7126">
        <w:t>окна</w:t>
      </w:r>
      <w:r w:rsidR="00733D61" w:rsidRPr="003F7126">
        <w:t xml:space="preserve"> «</w:t>
      </w:r>
      <w:r w:rsidRPr="003F7126">
        <w:t>Контрагенты: Редактирование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вкладка </w:t>
      </w:r>
      <w:r w:rsidR="00733D61" w:rsidRPr="003F7126">
        <w:t>«</w:t>
      </w:r>
      <w:r w:rsidRPr="003F7126">
        <w:t>Адреса</w:t>
      </w:r>
      <w:r w:rsidR="00733D61" w:rsidRPr="003F7126">
        <w:t>»</w:t>
      </w:r>
      <w:r w:rsidRPr="003F7126">
        <w:t>. При этом на вкладке отбирается действующий фактический адрес</w:t>
      </w:r>
      <w:r w:rsidR="00237BA1" w:rsidRPr="003F7126">
        <w:t>.</w:t>
      </w:r>
    </w:p>
    <w:p w14:paraId="18A8824D" w14:textId="77777777" w:rsidR="00DF261C" w:rsidRPr="00733D61" w:rsidRDefault="00DF261C" w:rsidP="00237BA1">
      <w:pPr>
        <w:pStyle w:val="phlistitemized1"/>
      </w:pPr>
      <w:r w:rsidRPr="00733D61">
        <w:t>необязательные данные:</w:t>
      </w:r>
    </w:p>
    <w:p w14:paraId="139B73C8" w14:textId="77777777" w:rsidR="00DF261C" w:rsidRPr="003F7126" w:rsidRDefault="00DF261C" w:rsidP="003F7126">
      <w:pPr>
        <w:pStyle w:val="phlistitemized2"/>
      </w:pPr>
      <w:r w:rsidRPr="003F7126">
        <w:t xml:space="preserve">код ОГРН медицинской организации. Код ОГРН берется из окна </w:t>
      </w:r>
      <w:r w:rsidR="00733D61" w:rsidRPr="003F7126">
        <w:t>«</w:t>
      </w:r>
      <w:r w:rsidRPr="003F7126">
        <w:t>Реквизиты ЛПУ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вкладка </w:t>
      </w:r>
      <w:r w:rsidR="00733D61" w:rsidRPr="003F7126">
        <w:t>«</w:t>
      </w:r>
      <w:r w:rsidRPr="003F7126">
        <w:t>Информация об ЛПУ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поле </w:t>
      </w:r>
      <w:r w:rsidR="00733D61" w:rsidRPr="003F7126">
        <w:t>«</w:t>
      </w:r>
      <w:r w:rsidRPr="003F7126">
        <w:t>Код ЛПУ по ОГРН</w:t>
      </w:r>
      <w:r w:rsidR="00733D61" w:rsidRPr="003F7126">
        <w:t>»</w:t>
      </w:r>
      <w:r w:rsidRPr="003F7126">
        <w:t>. Если данное поле не заполнено, то код ОГРН</w:t>
      </w:r>
      <w:r w:rsidR="00733D61" w:rsidRPr="003F7126">
        <w:t xml:space="preserve"> </w:t>
      </w:r>
      <w:r w:rsidRPr="003F7126">
        <w:t xml:space="preserve">берется из окна </w:t>
      </w:r>
      <w:r w:rsidR="00733D61" w:rsidRPr="003F7126">
        <w:t>«</w:t>
      </w:r>
      <w:r w:rsidRPr="003F7126">
        <w:t>Контрагенты: Редактирование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вкладка </w:t>
      </w:r>
      <w:r w:rsidR="00733D61" w:rsidRPr="003F7126">
        <w:t>«</w:t>
      </w:r>
      <w:r w:rsidRPr="003F7126">
        <w:t>Главная</w:t>
      </w:r>
      <w:r w:rsidR="00733D61" w:rsidRPr="003F7126">
        <w:t>»</w:t>
      </w:r>
      <w:r w:rsidR="00441DD1" w:rsidRPr="003F7126">
        <w:t xml:space="preserve">, </w:t>
      </w:r>
      <w:r w:rsidRPr="003F7126">
        <w:t>поле</w:t>
      </w:r>
      <w:r w:rsidR="00733D61" w:rsidRPr="003F7126">
        <w:t xml:space="preserve"> «</w:t>
      </w:r>
      <w:r w:rsidRPr="003F7126">
        <w:t>ОГРН</w:t>
      </w:r>
      <w:r w:rsidR="00733D61" w:rsidRPr="003F7126">
        <w:t>»</w:t>
      </w:r>
      <w:r w:rsidRPr="003F7126">
        <w:t>;</w:t>
      </w:r>
    </w:p>
    <w:p w14:paraId="4DB56EC9" w14:textId="77777777" w:rsidR="00DF261C" w:rsidRPr="003F7126" w:rsidRDefault="00DF261C" w:rsidP="003F7126">
      <w:pPr>
        <w:pStyle w:val="phlistitemized2"/>
      </w:pPr>
      <w:r w:rsidRPr="003F7126">
        <w:t>код ОКАТО</w:t>
      </w:r>
      <w:r w:rsidR="00733D61" w:rsidRPr="003F7126">
        <w:t xml:space="preserve"> </w:t>
      </w:r>
      <w:r w:rsidRPr="003F7126">
        <w:t>медицинской организации. Код ОКАТО берется из окна</w:t>
      </w:r>
      <w:r w:rsidR="00733D61" w:rsidRPr="003F7126">
        <w:t xml:space="preserve"> «</w:t>
      </w:r>
      <w:r w:rsidRPr="003F7126">
        <w:t>Реквизиты ЛПУ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вкладка </w:t>
      </w:r>
      <w:r w:rsidR="00733D61" w:rsidRPr="003F7126">
        <w:t>«</w:t>
      </w:r>
      <w:r w:rsidRPr="003F7126">
        <w:t>Информация об ЛПУ</w:t>
      </w:r>
      <w:r w:rsidR="00733D61" w:rsidRPr="003F7126">
        <w:t>»</w:t>
      </w:r>
      <w:r w:rsidR="00441DD1" w:rsidRPr="003F7126">
        <w:t xml:space="preserve">, </w:t>
      </w:r>
      <w:r w:rsidRPr="003F7126">
        <w:t>поле</w:t>
      </w:r>
      <w:r w:rsidR="00733D61" w:rsidRPr="003F7126">
        <w:t xml:space="preserve"> «</w:t>
      </w:r>
      <w:r w:rsidRPr="003F7126">
        <w:t>Код ЛПУ по ОКАТО</w:t>
      </w:r>
      <w:r w:rsidR="00733D61" w:rsidRPr="003F7126">
        <w:t>»</w:t>
      </w:r>
      <w:r w:rsidRPr="003F7126">
        <w:t>;</w:t>
      </w:r>
    </w:p>
    <w:p w14:paraId="4467F886" w14:textId="77777777" w:rsidR="00DF261C" w:rsidRPr="003F7126" w:rsidRDefault="00DF261C" w:rsidP="003F7126">
      <w:pPr>
        <w:pStyle w:val="phlistitemized2"/>
      </w:pPr>
      <w:r w:rsidRPr="003F7126">
        <w:t xml:space="preserve">код ОКПО медицинской организации. Код ОКПО берется из </w:t>
      </w:r>
      <w:r w:rsidR="00247F3E">
        <w:t xml:space="preserve">окна </w:t>
      </w:r>
      <w:r w:rsidR="00733D61" w:rsidRPr="003F7126">
        <w:t>«</w:t>
      </w:r>
      <w:r w:rsidRPr="003F7126">
        <w:t>Реквизиты ЛПУ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вкладка </w:t>
      </w:r>
      <w:r w:rsidR="00733D61" w:rsidRPr="003F7126">
        <w:t>«</w:t>
      </w:r>
      <w:r w:rsidRPr="003F7126">
        <w:t>Информация об ЛПУ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поле </w:t>
      </w:r>
      <w:r w:rsidR="00733D61" w:rsidRPr="003F7126">
        <w:t>«</w:t>
      </w:r>
      <w:r w:rsidRPr="003F7126">
        <w:t>Код ЛПУ по ОКПО</w:t>
      </w:r>
      <w:r w:rsidR="00733D61" w:rsidRPr="003F7126">
        <w:t>»</w:t>
      </w:r>
      <w:r w:rsidRPr="003F7126">
        <w:t>.</w:t>
      </w:r>
      <w:r w:rsidR="00733D61" w:rsidRPr="003F7126">
        <w:t xml:space="preserve"> </w:t>
      </w:r>
      <w:r w:rsidRPr="003F7126">
        <w:t>Если данное поле не заполнено, то код ОГРН</w:t>
      </w:r>
      <w:r w:rsidR="00733D61" w:rsidRPr="003F7126">
        <w:t xml:space="preserve"> </w:t>
      </w:r>
      <w:r w:rsidRPr="003F7126">
        <w:t xml:space="preserve">берется из окна </w:t>
      </w:r>
      <w:r w:rsidR="00733D61" w:rsidRPr="003F7126">
        <w:t>«</w:t>
      </w:r>
      <w:r w:rsidRPr="003F7126">
        <w:t>Контрагенты: Редактирование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вкладка </w:t>
      </w:r>
      <w:r w:rsidR="00733D61" w:rsidRPr="003F7126">
        <w:t>«</w:t>
      </w:r>
      <w:r w:rsidRPr="003F7126">
        <w:t>Главная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поле </w:t>
      </w:r>
      <w:r w:rsidR="00733D61" w:rsidRPr="003F7126">
        <w:t>«</w:t>
      </w:r>
      <w:r w:rsidRPr="003F7126">
        <w:t>ОКПО</w:t>
      </w:r>
      <w:r w:rsidR="00733D61" w:rsidRPr="003F7126">
        <w:t>»</w:t>
      </w:r>
      <w:r w:rsidRPr="003F7126">
        <w:t>;</w:t>
      </w:r>
    </w:p>
    <w:p w14:paraId="63B60EE9" w14:textId="77777777" w:rsidR="00DF261C" w:rsidRPr="003F7126" w:rsidRDefault="00DF261C" w:rsidP="003F7126">
      <w:pPr>
        <w:pStyle w:val="phlistitemized2"/>
      </w:pPr>
      <w:r w:rsidRPr="003F7126">
        <w:t>контакты медицинской организации. В качестве контактов МО берутся следующие данные:</w:t>
      </w:r>
    </w:p>
    <w:p w14:paraId="5A66DF81" w14:textId="77777777" w:rsidR="00DF261C" w:rsidRPr="00733D61" w:rsidRDefault="00DF261C" w:rsidP="00237BA1">
      <w:pPr>
        <w:pStyle w:val="phlistitemized3"/>
      </w:pPr>
      <w:r w:rsidRPr="00733D61">
        <w:t xml:space="preserve">телефонные номера, указанные в окне </w:t>
      </w:r>
      <w:r w:rsidR="00733D61" w:rsidRPr="00733D61">
        <w:t>«</w:t>
      </w:r>
      <w:r w:rsidRPr="00733D61">
        <w:t>Реквизиты ЛПУ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Информация об ЛПУ</w:t>
      </w:r>
      <w:r w:rsidR="00733D61" w:rsidRPr="00733D61">
        <w:t>»</w:t>
      </w:r>
      <w:r w:rsidR="00441DD1">
        <w:t xml:space="preserve">, </w:t>
      </w:r>
      <w:r w:rsidRPr="00733D61">
        <w:t xml:space="preserve">поле </w:t>
      </w:r>
      <w:r w:rsidR="00733D61" w:rsidRPr="00733D61">
        <w:t>«</w:t>
      </w:r>
      <w:r w:rsidRPr="00733D61">
        <w:t>Телефоны ЛПУ</w:t>
      </w:r>
      <w:r w:rsidR="00733D61" w:rsidRPr="00733D61">
        <w:t>»</w:t>
      </w:r>
      <w:r w:rsidRPr="00733D61">
        <w:t>;</w:t>
      </w:r>
    </w:p>
    <w:p w14:paraId="3799300E" w14:textId="77777777" w:rsidR="0004604B" w:rsidRDefault="00DF261C" w:rsidP="00237BA1">
      <w:pPr>
        <w:pStyle w:val="phlistitemized3"/>
      </w:pPr>
      <w:r w:rsidRPr="00733D61">
        <w:t>телефонные номера и адреса электронной почты, указанные в окне</w:t>
      </w:r>
      <w:r w:rsidR="00733D61" w:rsidRPr="00733D61">
        <w:t xml:space="preserve"> «</w:t>
      </w:r>
      <w:r w:rsidRPr="00733D61">
        <w:t>Контрагенты: Редактирование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Контакты</w:t>
      </w:r>
      <w:r w:rsidR="00733D61" w:rsidRPr="00733D61">
        <w:t>»</w:t>
      </w:r>
      <w:r w:rsidR="00237BA1">
        <w:t>.</w:t>
      </w:r>
    </w:p>
    <w:p w14:paraId="0AD55AE9" w14:textId="77777777" w:rsidR="00DF261C" w:rsidRPr="00733D61" w:rsidRDefault="00DF261C" w:rsidP="004B2AF1">
      <w:pPr>
        <w:pStyle w:val="phlistitemized2"/>
      </w:pPr>
      <w:r w:rsidRPr="003F7126">
        <w:t xml:space="preserve">лицензия медицинской организации. Данные о лицензии МО берутся из окна </w:t>
      </w:r>
      <w:r w:rsidR="00733D61" w:rsidRPr="003F7126">
        <w:t>«</w:t>
      </w:r>
      <w:r w:rsidRPr="003F7126">
        <w:t>Список ЛПУ: редактирование</w:t>
      </w:r>
      <w:r w:rsidR="00733D61" w:rsidRPr="003F7126">
        <w:t>»</w:t>
      </w:r>
      <w:r w:rsidR="00441DD1" w:rsidRPr="003F7126">
        <w:t xml:space="preserve">, </w:t>
      </w:r>
      <w:r w:rsidRPr="003F7126">
        <w:t xml:space="preserve">вкладка </w:t>
      </w:r>
      <w:r w:rsidR="00733D61" w:rsidRPr="003F7126">
        <w:t>«</w:t>
      </w:r>
      <w:r w:rsidRPr="003F7126">
        <w:t>Дополнительно</w:t>
      </w:r>
      <w:r w:rsidR="00733D61" w:rsidRPr="003F7126">
        <w:t>»</w:t>
      </w:r>
      <w:r w:rsidRPr="003F7126">
        <w:t>.</w:t>
      </w:r>
      <w:r w:rsidR="00733D61" w:rsidRPr="003F7126">
        <w:t xml:space="preserve"> </w:t>
      </w:r>
      <w:r w:rsidRPr="003F7126">
        <w:t>При этом данные о лицензии включаются в</w:t>
      </w:r>
      <w:r w:rsidR="00733D61" w:rsidRPr="003F7126">
        <w:t xml:space="preserve"> </w:t>
      </w:r>
      <w:r w:rsidRPr="003F7126">
        <w:t>СЭМД только в том случае, если следующие поля заполнены одновременно</w:t>
      </w:r>
      <w:r w:rsidRPr="00733D61">
        <w:t>:</w:t>
      </w:r>
    </w:p>
    <w:p w14:paraId="360D5D9C" w14:textId="77777777" w:rsidR="00DF261C" w:rsidRPr="00733D61" w:rsidRDefault="00733D61" w:rsidP="00237BA1">
      <w:pPr>
        <w:pStyle w:val="phlistitemized3"/>
      </w:pPr>
      <w:r w:rsidRPr="00733D61">
        <w:lastRenderedPageBreak/>
        <w:t>«</w:t>
      </w:r>
      <w:r w:rsidR="00DF261C" w:rsidRPr="00733D61">
        <w:t>Лицензия ЛПУ</w:t>
      </w:r>
      <w:r w:rsidRPr="00733D61">
        <w:t>»</w:t>
      </w:r>
      <w:r w:rsidR="004B2AF1" w:rsidRPr="004B2AF1">
        <w:t xml:space="preserve"> – </w:t>
      </w:r>
      <w:r w:rsidR="00DF261C" w:rsidRPr="00733D61">
        <w:t>номер лицензии на осуществление медицинской деятельности;</w:t>
      </w:r>
    </w:p>
    <w:p w14:paraId="39CCEFA8" w14:textId="77777777" w:rsidR="00DF261C" w:rsidRPr="00733D61" w:rsidRDefault="00733D61" w:rsidP="00237BA1">
      <w:pPr>
        <w:pStyle w:val="phlistitemized3"/>
      </w:pPr>
      <w:r w:rsidRPr="00733D61">
        <w:t>«</w:t>
      </w:r>
      <w:r w:rsidR="00DF261C" w:rsidRPr="00733D61">
        <w:t>Дата регистрации лицензии</w:t>
      </w:r>
      <w:r w:rsidRPr="00733D61">
        <w:t>»</w:t>
      </w:r>
      <w:r w:rsidR="004B2AF1" w:rsidRPr="004B2AF1">
        <w:t xml:space="preserve"> – </w:t>
      </w:r>
      <w:r w:rsidR="00DF261C" w:rsidRPr="00733D61">
        <w:t>дата регистрации лицензии на осуществление медицинской деятельности;</w:t>
      </w:r>
    </w:p>
    <w:p w14:paraId="0612CC89" w14:textId="77777777" w:rsidR="00DF261C" w:rsidRPr="00733D61" w:rsidRDefault="00733D61" w:rsidP="00237BA1">
      <w:pPr>
        <w:pStyle w:val="phlistitemized3"/>
      </w:pPr>
      <w:r w:rsidRPr="00733D61">
        <w:t>«</w:t>
      </w:r>
      <w:r w:rsidR="00DF261C" w:rsidRPr="00733D61">
        <w:t>Организация, выдавшая лицензию</w:t>
      </w:r>
      <w:r w:rsidRPr="00733D61">
        <w:t>»</w:t>
      </w:r>
      <w:r w:rsidR="004B2AF1" w:rsidRPr="004B2AF1">
        <w:t xml:space="preserve"> – </w:t>
      </w:r>
      <w:r w:rsidR="00DF261C" w:rsidRPr="00733D61">
        <w:t>наименование организации, выдавшей лицензию на осуществление медицинской деятельности.</w:t>
      </w:r>
    </w:p>
    <w:p w14:paraId="1A3D68B5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Поля для ввода данных о лицензии МО настраиваются по необходимости и могут отсутствовать на вкладке «Дополнительно». Настройка полей осуществляется </w:t>
      </w:r>
      <w:r>
        <w:t>администратор</w:t>
      </w:r>
      <w:r w:rsidRPr="00733D61">
        <w:t>ом Системы.</w:t>
      </w:r>
    </w:p>
    <w:p w14:paraId="40E69F6D" w14:textId="77777777" w:rsidR="00DF261C" w:rsidRPr="00733D61" w:rsidRDefault="00DF261C" w:rsidP="00DF261C">
      <w:pPr>
        <w:pStyle w:val="3"/>
        <w:spacing w:before="360"/>
        <w:ind w:right="0"/>
      </w:pPr>
      <w:bookmarkStart w:id="79" w:name="_Toc256000004"/>
      <w:bookmarkStart w:id="80" w:name="_Toc175319833"/>
      <w:r w:rsidRPr="00733D61">
        <w:t>Данные сотрудников МО</w:t>
      </w:r>
      <w:bookmarkEnd w:id="79"/>
      <w:bookmarkEnd w:id="80"/>
    </w:p>
    <w:p w14:paraId="6A7EF0DC" w14:textId="77777777" w:rsidR="00DF261C" w:rsidRPr="00733D61" w:rsidRDefault="00DF261C" w:rsidP="00957B55">
      <w:pPr>
        <w:pStyle w:val="phnormal"/>
      </w:pPr>
      <w:r w:rsidRPr="00733D61">
        <w:t>Данные о сотрудниках, участвующих в процессе формирования и подписания документа, включаются в заголовок документа (</w:t>
      </w:r>
      <w:r w:rsidR="003F7126">
        <w:fldChar w:fldCharType="begin"/>
      </w:r>
      <w:r w:rsidR="003F7126">
        <w:instrText xml:space="preserve"> REF _Ref175215902 \h </w:instrText>
      </w:r>
      <w:r w:rsidR="003F7126">
        <w:fldChar w:fldCharType="separate"/>
      </w:r>
      <w:r w:rsidR="00DF05AE">
        <w:t>Рисунок </w:t>
      </w:r>
      <w:r w:rsidR="00DF05AE">
        <w:rPr>
          <w:noProof/>
        </w:rPr>
        <w:t>41</w:t>
      </w:r>
      <w:r w:rsidR="003F7126">
        <w:fldChar w:fldCharType="end"/>
      </w:r>
      <w:r w:rsidRPr="00733D61">
        <w:t>).</w:t>
      </w:r>
    </w:p>
    <w:p w14:paraId="22EB2714" w14:textId="77777777" w:rsidR="00DF261C" w:rsidRPr="00733D61" w:rsidRDefault="003F7126" w:rsidP="00C547F8">
      <w:pPr>
        <w:pStyle w:val="phfigure"/>
      </w:pPr>
      <w:r>
        <w:rPr>
          <w:noProof/>
        </w:rPr>
        <w:drawing>
          <wp:inline distT="0" distB="0" distL="0" distR="0" wp14:anchorId="1F8F743A" wp14:editId="5D6AA385">
            <wp:extent cx="6152515" cy="1593850"/>
            <wp:effectExtent l="19050" t="19050" r="19685" b="2540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593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46E71C" w14:textId="77777777" w:rsidR="00DF261C" w:rsidRPr="00733D61" w:rsidRDefault="001C04A2" w:rsidP="00A64520">
      <w:pPr>
        <w:pStyle w:val="phfiguretitle"/>
      </w:pPr>
      <w:bookmarkStart w:id="81" w:name="_Ref175215902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41</w:t>
      </w:r>
      <w:r w:rsidR="00DF261C" w:rsidRPr="00733D61">
        <w:fldChar w:fldCharType="end"/>
      </w:r>
      <w:bookmarkEnd w:id="81"/>
      <w:r w:rsidR="00DF261C" w:rsidRPr="00733D61">
        <w:t xml:space="preserve"> </w:t>
      </w:r>
      <w:r w:rsidR="003F7126">
        <w:t xml:space="preserve">– </w:t>
      </w:r>
      <w:r w:rsidR="00DF261C" w:rsidRPr="00733D61">
        <w:t>Пример заголовка СЭМД (данные сотрудников МО)</w:t>
      </w:r>
    </w:p>
    <w:p w14:paraId="651CE387" w14:textId="77777777" w:rsidR="00DF261C" w:rsidRPr="00733D61" w:rsidRDefault="00DF261C" w:rsidP="00957B55">
      <w:pPr>
        <w:pStyle w:val="phnormal"/>
      </w:pPr>
      <w:r w:rsidRPr="00733D61">
        <w:t>Для корректного формирования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необходимо обеспечить наличие в Системе данных всех задействованных в данном процессе сотрудников МО.</w:t>
      </w:r>
    </w:p>
    <w:p w14:paraId="2051A163" w14:textId="77777777" w:rsidR="00DF261C" w:rsidRPr="00733D61" w:rsidRDefault="00DF261C" w:rsidP="00237BA1">
      <w:pPr>
        <w:pStyle w:val="phlistitemizedtitle"/>
      </w:pPr>
      <w:r w:rsidRPr="00733D61">
        <w:t>Проверка наличия и ввод недостающих данных сотрудника МО выполняются в нескольких окнах Системы:</w:t>
      </w:r>
    </w:p>
    <w:p w14:paraId="76A929A7" w14:textId="77777777" w:rsidR="0004604B" w:rsidRDefault="00DF261C" w:rsidP="00237BA1">
      <w:pPr>
        <w:pStyle w:val="phlistitemized1"/>
      </w:pPr>
      <w:r w:rsidRPr="00733D61">
        <w:t xml:space="preserve">окно </w:t>
      </w:r>
      <w:r w:rsidR="00733D61" w:rsidRPr="00733D61">
        <w:t>«</w:t>
      </w:r>
      <w:r w:rsidRPr="00733D61">
        <w:t>Персонал: Редактирование</w:t>
      </w:r>
      <w:r w:rsidR="00733D61" w:rsidRPr="00733D61">
        <w:t>»</w:t>
      </w:r>
      <w:r w:rsidR="003F7126">
        <w:t xml:space="preserve"> (</w:t>
      </w:r>
      <w:r w:rsidR="003F7126">
        <w:fldChar w:fldCharType="begin"/>
      </w:r>
      <w:r w:rsidR="003F7126">
        <w:instrText xml:space="preserve"> REF _Ref175216096 \h </w:instrText>
      </w:r>
      <w:r w:rsidR="003F7126">
        <w:fldChar w:fldCharType="separate"/>
      </w:r>
      <w:r w:rsidR="00DF05AE">
        <w:t>Рисунок </w:t>
      </w:r>
      <w:r w:rsidR="00DF05AE">
        <w:rPr>
          <w:noProof/>
        </w:rPr>
        <w:t>42</w:t>
      </w:r>
      <w:r w:rsidR="003F7126">
        <w:fldChar w:fldCharType="end"/>
      </w:r>
      <w:r w:rsidR="003F7126">
        <w:t>)</w:t>
      </w:r>
      <w:r w:rsidRPr="00733D61">
        <w:t xml:space="preserve">, в котором представлены основные реквизиты сотрудника МО. Окно доступно по пути </w:t>
      </w:r>
      <w:r w:rsidR="00733D61" w:rsidRPr="00733D61">
        <w:t>«</w:t>
      </w:r>
      <w:r w:rsidRPr="00733D61">
        <w:t>Настройки</w:t>
      </w:r>
      <w:r w:rsidR="00763653">
        <w:t xml:space="preserve">/ </w:t>
      </w:r>
      <w:r w:rsidRPr="00733D61">
        <w:t>Настройка персонала</w:t>
      </w:r>
      <w:r w:rsidR="00763653">
        <w:t xml:space="preserve">/ </w:t>
      </w:r>
      <w:r w:rsidRPr="00733D61">
        <w:t>Персонал</w:t>
      </w:r>
      <w:r w:rsidR="00733D61" w:rsidRPr="00733D61">
        <w:t>»</w:t>
      </w:r>
      <w:r w:rsidR="00441DD1">
        <w:t xml:space="preserve"> и в отобразившемся списке нажмите на ФИО сотрудника</w:t>
      </w:r>
      <w:r w:rsidRPr="00733D61">
        <w:t>;</w:t>
      </w:r>
    </w:p>
    <w:p w14:paraId="52AFF1F0" w14:textId="77777777" w:rsidR="00DF261C" w:rsidRDefault="003F7126" w:rsidP="00C547F8">
      <w:pPr>
        <w:pStyle w:val="phfigure"/>
      </w:pPr>
      <w:r>
        <w:rPr>
          <w:noProof/>
        </w:rPr>
        <w:lastRenderedPageBreak/>
        <w:drawing>
          <wp:inline distT="0" distB="0" distL="0" distR="0" wp14:anchorId="5F1005F9" wp14:editId="04C20770">
            <wp:extent cx="6152515" cy="2733040"/>
            <wp:effectExtent l="19050" t="19050" r="19685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33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E17135" w14:textId="77777777" w:rsidR="0004604B" w:rsidRPr="00733D61" w:rsidRDefault="001C04A2" w:rsidP="0004604B">
      <w:pPr>
        <w:pStyle w:val="phfiguretitle"/>
      </w:pPr>
      <w:bookmarkStart w:id="82" w:name="_Ref175216096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42</w:t>
      </w:r>
      <w:r w:rsidR="0004604B">
        <w:fldChar w:fldCharType="end"/>
      </w:r>
      <w:bookmarkEnd w:id="82"/>
      <w:r w:rsidR="003F7126">
        <w:t xml:space="preserve"> – О</w:t>
      </w:r>
      <w:r w:rsidR="003F7126" w:rsidRPr="00733D61">
        <w:t>кно «Персонал: Редактирование»</w:t>
      </w:r>
    </w:p>
    <w:p w14:paraId="5DC0E31B" w14:textId="77777777" w:rsidR="00DF261C" w:rsidRPr="00733D61" w:rsidRDefault="00DF261C" w:rsidP="00237BA1">
      <w:pPr>
        <w:pStyle w:val="phlistitemized1"/>
      </w:pPr>
      <w:r w:rsidRPr="00733D61">
        <w:t xml:space="preserve">окно </w:t>
      </w:r>
      <w:r w:rsidR="00733D61" w:rsidRPr="00733D61">
        <w:t>«</w:t>
      </w:r>
      <w:r w:rsidRPr="00733D61">
        <w:t>Контрагенты: Редактирование</w:t>
      </w:r>
      <w:r w:rsidR="00733D61" w:rsidRPr="00733D61">
        <w:t>»</w:t>
      </w:r>
      <w:r w:rsidR="003F7126">
        <w:t xml:space="preserve"> (</w:t>
      </w:r>
      <w:r w:rsidR="003F7126">
        <w:fldChar w:fldCharType="begin"/>
      </w:r>
      <w:r w:rsidR="003F7126">
        <w:instrText xml:space="preserve"> REF _Ref175216156 \h </w:instrText>
      </w:r>
      <w:r w:rsidR="003F7126">
        <w:fldChar w:fldCharType="separate"/>
      </w:r>
      <w:r w:rsidR="00DF05AE">
        <w:t>Рисунок </w:t>
      </w:r>
      <w:r w:rsidR="00DF05AE">
        <w:rPr>
          <w:noProof/>
        </w:rPr>
        <w:t>43</w:t>
      </w:r>
      <w:r w:rsidR="003F7126">
        <w:fldChar w:fldCharType="end"/>
      </w:r>
      <w:r w:rsidR="003F7126">
        <w:t>)</w:t>
      </w:r>
      <w:r w:rsidRPr="00733D61">
        <w:t>, в котором представлена основная и дополнительная информация о контрагенте, связанном с сотрудником МО.</w:t>
      </w:r>
      <w:r w:rsidR="00733D61" w:rsidRPr="00733D61">
        <w:t xml:space="preserve"> </w:t>
      </w:r>
      <w:r w:rsidRPr="00733D61">
        <w:t>К данному окну можно перейти из окна</w:t>
      </w:r>
      <w:r w:rsidR="00733D61" w:rsidRPr="00733D61">
        <w:t xml:space="preserve"> «</w:t>
      </w:r>
      <w:r w:rsidRPr="00733D61">
        <w:t>Персонал: Редактирование</w:t>
      </w:r>
      <w:r w:rsidR="00733D61" w:rsidRPr="00733D61">
        <w:t xml:space="preserve">» </w:t>
      </w:r>
      <w:r w:rsidRPr="00733D61">
        <w:t>по следующему пути:</w:t>
      </w:r>
      <w:r w:rsidR="00733D61" w:rsidRPr="00733D61">
        <w:t xml:space="preserve"> </w:t>
      </w:r>
      <w:r w:rsidRPr="00733D61">
        <w:t xml:space="preserve">вкладка </w:t>
      </w:r>
      <w:r w:rsidR="00733D61" w:rsidRPr="00733D61">
        <w:t>«</w:t>
      </w:r>
      <w:r w:rsidRPr="00733D61">
        <w:t>Главная</w:t>
      </w:r>
      <w:r w:rsidR="00733D61" w:rsidRPr="00733D61">
        <w:t>»</w:t>
      </w:r>
      <w:r w:rsidR="00441DD1">
        <w:t xml:space="preserve">, </w:t>
      </w:r>
      <w:r w:rsidRPr="00733D61">
        <w:t xml:space="preserve">поле </w:t>
      </w:r>
      <w:r w:rsidR="00733D61" w:rsidRPr="00733D61">
        <w:t>«</w:t>
      </w:r>
      <w:r w:rsidRPr="00733D61">
        <w:t>Контрагент</w:t>
      </w:r>
      <w:r w:rsidR="00733D61" w:rsidRPr="00733D61">
        <w:t>»</w:t>
      </w:r>
      <w:r w:rsidR="00441DD1">
        <w:t xml:space="preserve">, </w:t>
      </w:r>
      <w:r w:rsidRPr="00733D61">
        <w:t>кнопки</w:t>
      </w:r>
      <w:r w:rsidR="00733D61" w:rsidRPr="00733D61">
        <w:t xml:space="preserve"> </w:t>
      </w:r>
      <w:r w:rsidRPr="00733D61">
        <w:rPr>
          <w:noProof/>
          <w:lang w:eastAsia="ru-RU"/>
        </w:rPr>
        <w:drawing>
          <wp:inline distT="0" distB="0" distL="0" distR="0" wp14:anchorId="22A40F55" wp14:editId="0AECF9D6">
            <wp:extent cx="219075" cy="190500"/>
            <wp:effectExtent l="19050" t="19050" r="28575" b="19050"/>
            <wp:docPr id="99993" name="Рисунок 99993" descr="_scroll_external/attachments/image2023-4-4_17-44-23-cb92bc6961fb1b88b0cc01c532d68ae8125c9a011f1e0110c988074497c776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3300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33D61">
        <w:t>.</w:t>
      </w:r>
    </w:p>
    <w:p w14:paraId="4BD56F61" w14:textId="77777777" w:rsidR="00DF261C" w:rsidRPr="00733D61" w:rsidRDefault="003F7126" w:rsidP="00C547F8">
      <w:pPr>
        <w:pStyle w:val="phfigure"/>
      </w:pPr>
      <w:r>
        <w:rPr>
          <w:noProof/>
        </w:rPr>
        <w:drawing>
          <wp:inline distT="0" distB="0" distL="0" distR="0" wp14:anchorId="403944EF" wp14:editId="70165585">
            <wp:extent cx="6152515" cy="2897505"/>
            <wp:effectExtent l="19050" t="19050" r="19685" b="171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97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EBDA5" w14:textId="77777777" w:rsidR="0097592D" w:rsidRDefault="001C04A2" w:rsidP="00A64520">
      <w:pPr>
        <w:pStyle w:val="phfiguretitle"/>
      </w:pPr>
      <w:bookmarkStart w:id="83" w:name="_Ref175216156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43</w:t>
      </w:r>
      <w:r w:rsidR="00DF261C" w:rsidRPr="00733D61">
        <w:fldChar w:fldCharType="end"/>
      </w:r>
      <w:bookmarkEnd w:id="83"/>
      <w:r w:rsidR="00DF261C" w:rsidRPr="00733D61">
        <w:t xml:space="preserve"> </w:t>
      </w:r>
      <w:r w:rsidR="003F7126">
        <w:t xml:space="preserve">– </w:t>
      </w:r>
      <w:r w:rsidR="00DF261C" w:rsidRPr="00733D61">
        <w:t>Окно редактирования контрагента</w:t>
      </w:r>
    </w:p>
    <w:p w14:paraId="745E41DF" w14:textId="77777777" w:rsidR="00DF261C" w:rsidRPr="00733D61" w:rsidRDefault="00DF261C" w:rsidP="00237BA1">
      <w:pPr>
        <w:pStyle w:val="phlistitemizedtitle"/>
      </w:pPr>
      <w:r w:rsidRPr="00733D61">
        <w:t>В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включаются следующие данные о сотруднике:</w:t>
      </w:r>
    </w:p>
    <w:p w14:paraId="5F120D88" w14:textId="77777777" w:rsidR="00DF261C" w:rsidRPr="00733D61" w:rsidRDefault="00DF261C" w:rsidP="00237BA1">
      <w:pPr>
        <w:pStyle w:val="phlistitemized1"/>
      </w:pPr>
      <w:r w:rsidRPr="00733D61">
        <w:t>обязательные данные:</w:t>
      </w:r>
    </w:p>
    <w:p w14:paraId="529E0E9F" w14:textId="77777777" w:rsidR="00DF261C" w:rsidRPr="00B322DF" w:rsidRDefault="00DF261C" w:rsidP="00B322DF">
      <w:pPr>
        <w:pStyle w:val="phlistitemized2"/>
      </w:pPr>
      <w:r w:rsidRPr="00B322DF">
        <w:lastRenderedPageBreak/>
        <w:t>фамилия сотрудника.</w:t>
      </w:r>
      <w:r w:rsidR="00733D61" w:rsidRPr="00B322DF">
        <w:t xml:space="preserve"> </w:t>
      </w:r>
      <w:r w:rsidRPr="00B322DF">
        <w:t>Фамилия сотрудника берется из окна</w:t>
      </w:r>
      <w:r w:rsidR="00733D61" w:rsidRPr="00B322DF">
        <w:t xml:space="preserve"> «</w:t>
      </w:r>
      <w:r w:rsidRPr="00B322DF">
        <w:t>Персонал: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Главная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поле </w:t>
      </w:r>
      <w:r w:rsidR="00733D61" w:rsidRPr="00B322DF">
        <w:t>«</w:t>
      </w:r>
      <w:r w:rsidRPr="00B322DF">
        <w:t>Фамилия</w:t>
      </w:r>
      <w:r w:rsidR="00733D61" w:rsidRPr="00B322DF">
        <w:t>»</w:t>
      </w:r>
      <w:r w:rsidRPr="00B322DF">
        <w:t>;</w:t>
      </w:r>
    </w:p>
    <w:p w14:paraId="14A3B90A" w14:textId="77777777" w:rsidR="00DF261C" w:rsidRPr="00733D61" w:rsidRDefault="00DF261C" w:rsidP="00B322DF">
      <w:pPr>
        <w:pStyle w:val="phlistitemized2"/>
      </w:pPr>
      <w:r w:rsidRPr="00B322DF">
        <w:t>имя сотрудника.</w:t>
      </w:r>
      <w:r w:rsidR="00733D61" w:rsidRPr="00733D61">
        <w:t xml:space="preserve"> </w:t>
      </w:r>
      <w:r w:rsidRPr="00733D61">
        <w:t>Имя сотрудника берется из окна</w:t>
      </w:r>
      <w:r w:rsidR="00733D61" w:rsidRPr="00733D61">
        <w:t xml:space="preserve"> «</w:t>
      </w:r>
      <w:r w:rsidRPr="00733D61">
        <w:t>Персонал: Редактирование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Главная</w:t>
      </w:r>
      <w:r w:rsidR="00733D61" w:rsidRPr="00733D61">
        <w:t>»</w:t>
      </w:r>
      <w:r w:rsidR="00441DD1">
        <w:t xml:space="preserve">, </w:t>
      </w:r>
      <w:r w:rsidRPr="00733D61">
        <w:t>поле</w:t>
      </w:r>
      <w:r w:rsidR="00733D61" w:rsidRPr="00733D61">
        <w:t xml:space="preserve"> «</w:t>
      </w:r>
      <w:r w:rsidRPr="00733D61">
        <w:t>Имя</w:t>
      </w:r>
      <w:r w:rsidR="00733D61" w:rsidRPr="00733D61">
        <w:t>»</w:t>
      </w:r>
      <w:r w:rsidRPr="00733D61">
        <w:t>;</w:t>
      </w:r>
    </w:p>
    <w:p w14:paraId="67FE6EDA" w14:textId="77777777" w:rsidR="0097592D" w:rsidRDefault="0097592D" w:rsidP="0097592D">
      <w:pPr>
        <w:pStyle w:val="phnormal"/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При необходимости корректировка ФИО сотрудника выполняется путем редактирования ФИО связанного контрагента, переход к карточке редактирования которого осуществляется с помощью кнопки </w:t>
      </w:r>
      <w:r w:rsidRPr="00733D61">
        <w:rPr>
          <w:noProof/>
        </w:rPr>
        <w:drawing>
          <wp:inline distT="0" distB="0" distL="0" distR="0" wp14:anchorId="23DBC136" wp14:editId="408FEBB1">
            <wp:extent cx="219075" cy="190500"/>
            <wp:effectExtent l="0" t="0" r="0" b="0"/>
            <wp:docPr id="99995" name="Рисунок 99995" descr="_scroll_external/attachments/image2023-4-4_17-44-23-cb92bc6961fb1b88b0cc01c532d68ae8125c9a011f1e0110c988074497c7764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497271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 w:rsidRPr="00733D61">
        <w:t xml:space="preserve"> рядом с полем «Контрагент».</w:t>
      </w:r>
    </w:p>
    <w:p w14:paraId="26EF8035" w14:textId="77777777" w:rsidR="00DF261C" w:rsidRPr="00B322DF" w:rsidRDefault="00DF261C" w:rsidP="00B322DF">
      <w:pPr>
        <w:pStyle w:val="phlistitemized2"/>
      </w:pPr>
      <w:r w:rsidRPr="00B322DF">
        <w:t>СНИЛС сотрудника.</w:t>
      </w:r>
      <w:r w:rsidR="00733D61" w:rsidRPr="00B322DF">
        <w:t xml:space="preserve"> </w:t>
      </w:r>
      <w:r w:rsidRPr="00B322DF">
        <w:t>СНИЛС сотрудника берется</w:t>
      </w:r>
      <w:r w:rsidR="00733D61" w:rsidRPr="00B322DF">
        <w:t xml:space="preserve"> </w:t>
      </w:r>
      <w:r w:rsidRPr="00B322DF">
        <w:t>из окна</w:t>
      </w:r>
      <w:r w:rsidR="00733D61" w:rsidRPr="00B322DF">
        <w:t xml:space="preserve"> «</w:t>
      </w:r>
      <w:r w:rsidRPr="00B322DF">
        <w:t>Персонал: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Главная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поле </w:t>
      </w:r>
      <w:r w:rsidR="00733D61" w:rsidRPr="00B322DF">
        <w:t>«</w:t>
      </w:r>
      <w:r w:rsidRPr="00B322DF">
        <w:t>СНИЛС</w:t>
      </w:r>
      <w:r w:rsidR="00733D61" w:rsidRPr="00B322DF">
        <w:t>»</w:t>
      </w:r>
      <w:r w:rsidRPr="00B322DF">
        <w:t>;</w:t>
      </w:r>
    </w:p>
    <w:p w14:paraId="4D163104" w14:textId="77777777" w:rsidR="00DF261C" w:rsidRPr="00733D61" w:rsidRDefault="00DF261C" w:rsidP="00B322DF">
      <w:pPr>
        <w:pStyle w:val="phlistitemized2"/>
      </w:pPr>
      <w:r w:rsidRPr="00B322DF">
        <w:t>должность сотрудника. Должность</w:t>
      </w:r>
      <w:r w:rsidR="00733D61" w:rsidRPr="00B322DF">
        <w:t xml:space="preserve"> </w:t>
      </w:r>
      <w:r w:rsidRPr="00B322DF">
        <w:t>сотрудника берется</w:t>
      </w:r>
      <w:r w:rsidR="00733D61" w:rsidRPr="00B322DF">
        <w:t xml:space="preserve"> </w:t>
      </w:r>
      <w:r w:rsidRPr="00B322DF">
        <w:t>из окна</w:t>
      </w:r>
      <w:r w:rsidR="00733D61" w:rsidRPr="00B322DF">
        <w:t xml:space="preserve"> «</w:t>
      </w:r>
      <w:r w:rsidRPr="00B322DF">
        <w:t>Персонал: Редактирование</w:t>
      </w:r>
      <w:r w:rsidR="00733D61" w:rsidRPr="00B322DF">
        <w:t>»</w:t>
      </w:r>
      <w:r w:rsidR="00441DD1" w:rsidRPr="00B322DF">
        <w:t>,</w:t>
      </w:r>
      <w:r w:rsidR="00441DD1">
        <w:t xml:space="preserve"> </w:t>
      </w:r>
      <w:r w:rsidRPr="00733D61">
        <w:t xml:space="preserve">вкладка </w:t>
      </w:r>
      <w:r w:rsidR="00733D61" w:rsidRPr="00733D61">
        <w:t>«</w:t>
      </w:r>
      <w:r w:rsidRPr="00733D61">
        <w:t>Главная</w:t>
      </w:r>
      <w:r w:rsidR="00733D61" w:rsidRPr="00733D61">
        <w:t>»</w:t>
      </w:r>
      <w:r w:rsidR="00441DD1">
        <w:t xml:space="preserve">, </w:t>
      </w:r>
      <w:r w:rsidRPr="00733D61">
        <w:t xml:space="preserve">поле </w:t>
      </w:r>
      <w:r w:rsidR="00733D61" w:rsidRPr="00733D61">
        <w:t>«</w:t>
      </w:r>
      <w:r w:rsidRPr="00733D61">
        <w:t>Должность</w:t>
      </w:r>
      <w:r w:rsidR="00733D61" w:rsidRPr="00733D61">
        <w:t>»</w:t>
      </w:r>
      <w:r w:rsidR="00237BA1">
        <w:t>.</w:t>
      </w:r>
    </w:p>
    <w:p w14:paraId="67635665" w14:textId="77777777" w:rsidR="0097592D" w:rsidRPr="00733D61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В СЭМД включается должность по справочнику ФРНСИ «Должности медицинских и фармацевтических работников» (OID «1.2.643.5.1.13.13.11.1002»). Настройка сопоставления должности, указанной в </w:t>
      </w:r>
      <w:r>
        <w:t>Системе</w:t>
      </w:r>
      <w:r w:rsidRPr="00733D61">
        <w:t xml:space="preserve">, со значением справочника ФРНСИ осуществляется </w:t>
      </w:r>
      <w:r>
        <w:t>а</w:t>
      </w:r>
      <w:r w:rsidRPr="00733D61">
        <w:t>дминистратором Системы.</w:t>
      </w:r>
    </w:p>
    <w:p w14:paraId="68F648C4" w14:textId="77777777" w:rsidR="00DF261C" w:rsidRPr="00733D61" w:rsidRDefault="00DF261C" w:rsidP="00237BA1">
      <w:pPr>
        <w:pStyle w:val="phlistitemized1"/>
      </w:pPr>
      <w:r w:rsidRPr="00733D61">
        <w:t>необязательные данные:</w:t>
      </w:r>
    </w:p>
    <w:p w14:paraId="4B526C81" w14:textId="77777777" w:rsidR="00DF261C" w:rsidRPr="00B322DF" w:rsidRDefault="00DF261C" w:rsidP="00B322DF">
      <w:pPr>
        <w:pStyle w:val="phlistitemized2"/>
      </w:pPr>
      <w:r w:rsidRPr="00B322DF">
        <w:t>отчество сотрудника.</w:t>
      </w:r>
      <w:r w:rsidR="00733D61" w:rsidRPr="00B322DF">
        <w:t xml:space="preserve"> </w:t>
      </w:r>
      <w:r w:rsidRPr="00B322DF">
        <w:t>Отчество сотрудника берется</w:t>
      </w:r>
      <w:r w:rsidR="00733D61" w:rsidRPr="00B322DF">
        <w:t xml:space="preserve"> </w:t>
      </w:r>
      <w:r w:rsidRPr="00B322DF">
        <w:t>из окна</w:t>
      </w:r>
      <w:r w:rsidR="00733D61" w:rsidRPr="00B322DF">
        <w:t xml:space="preserve"> «</w:t>
      </w:r>
      <w:r w:rsidRPr="00B322DF">
        <w:t>Персонал: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Главная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поле </w:t>
      </w:r>
      <w:r w:rsidR="00733D61" w:rsidRPr="00B322DF">
        <w:t>«</w:t>
      </w:r>
      <w:r w:rsidRPr="00B322DF">
        <w:t>Отчество</w:t>
      </w:r>
      <w:r w:rsidR="00733D61" w:rsidRPr="00B322DF">
        <w:t>»</w:t>
      </w:r>
      <w:r w:rsidRPr="00B322DF">
        <w:t>;</w:t>
      </w:r>
    </w:p>
    <w:p w14:paraId="341980E2" w14:textId="77777777" w:rsidR="00DF261C" w:rsidRPr="00733D61" w:rsidRDefault="00DF261C" w:rsidP="00B322DF">
      <w:pPr>
        <w:pStyle w:val="phlistitemized2"/>
      </w:pPr>
      <w:r w:rsidRPr="00B322DF">
        <w:t>контакты сотрудника. В качестве контактов сотрудника берутся рабочие (служебные)</w:t>
      </w:r>
      <w:r w:rsidR="00733D61" w:rsidRPr="00B322DF">
        <w:t xml:space="preserve"> </w:t>
      </w:r>
      <w:r w:rsidRPr="00B322DF">
        <w:t>телефонные</w:t>
      </w:r>
      <w:r w:rsidRPr="00733D61">
        <w:t xml:space="preserve"> номера и адреса рабочей электронной почты, указанные в окне </w:t>
      </w:r>
      <w:r w:rsidR="00733D61" w:rsidRPr="00733D61">
        <w:t>«</w:t>
      </w:r>
      <w:r w:rsidRPr="00733D61">
        <w:t>Контрагенты: Редактирование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Контакты</w:t>
      </w:r>
      <w:r w:rsidR="00733D61" w:rsidRPr="00733D61">
        <w:t>»</w:t>
      </w:r>
      <w:r w:rsidRPr="00733D61">
        <w:t>.</w:t>
      </w:r>
    </w:p>
    <w:p w14:paraId="517226C8" w14:textId="77777777" w:rsidR="00DF261C" w:rsidRPr="00733D61" w:rsidRDefault="00DF261C" w:rsidP="00DF261C">
      <w:pPr>
        <w:pStyle w:val="3"/>
        <w:spacing w:before="360"/>
        <w:ind w:right="0"/>
      </w:pPr>
      <w:bookmarkStart w:id="84" w:name="_Toc256000005"/>
      <w:bookmarkStart w:id="85" w:name="_Toc175319834"/>
      <w:r w:rsidRPr="00733D61">
        <w:t>Данные пациента</w:t>
      </w:r>
      <w:bookmarkEnd w:id="84"/>
      <w:bookmarkEnd w:id="85"/>
    </w:p>
    <w:p w14:paraId="2346A7D7" w14:textId="77777777" w:rsidR="00DF261C" w:rsidRPr="00733D61" w:rsidRDefault="00DF261C" w:rsidP="00957B55">
      <w:pPr>
        <w:pStyle w:val="phnormal"/>
      </w:pPr>
      <w:r w:rsidRPr="00733D61">
        <w:t>Данные по пациенту включаются в заголовок документа (</w:t>
      </w:r>
      <w:r w:rsidR="00B322DF">
        <w:fldChar w:fldCharType="begin"/>
      </w:r>
      <w:r w:rsidR="00B322DF">
        <w:instrText xml:space="preserve"> REF _Ref175216261 \h </w:instrText>
      </w:r>
      <w:r w:rsidR="00B322DF">
        <w:fldChar w:fldCharType="separate"/>
      </w:r>
      <w:r w:rsidR="00DF05AE">
        <w:t>Рисунок </w:t>
      </w:r>
      <w:r w:rsidR="00DF05AE">
        <w:rPr>
          <w:noProof/>
        </w:rPr>
        <w:t>44</w:t>
      </w:r>
      <w:r w:rsidR="00B322DF">
        <w:fldChar w:fldCharType="end"/>
      </w:r>
      <w:r w:rsidRPr="00733D61">
        <w:t>).</w:t>
      </w:r>
    </w:p>
    <w:p w14:paraId="68A1AD22" w14:textId="77777777" w:rsidR="00DF261C" w:rsidRPr="00733D61" w:rsidRDefault="00B322DF" w:rsidP="00C547F8">
      <w:pPr>
        <w:pStyle w:val="phfigure"/>
      </w:pPr>
      <w:r>
        <w:rPr>
          <w:noProof/>
        </w:rPr>
        <w:drawing>
          <wp:inline distT="0" distB="0" distL="0" distR="0" wp14:anchorId="6C51AC2E" wp14:editId="14475A79">
            <wp:extent cx="6152515" cy="2049145"/>
            <wp:effectExtent l="19050" t="19050" r="19685" b="273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049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7BDCE0" w14:textId="77777777" w:rsidR="0004604B" w:rsidRDefault="001C04A2" w:rsidP="00A64520">
      <w:pPr>
        <w:pStyle w:val="phfiguretitle"/>
      </w:pPr>
      <w:bookmarkStart w:id="86" w:name="_Ref175216261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44</w:t>
      </w:r>
      <w:r w:rsidR="00DF261C" w:rsidRPr="00733D61">
        <w:fldChar w:fldCharType="end"/>
      </w:r>
      <w:bookmarkEnd w:id="86"/>
      <w:r w:rsidR="00DF261C" w:rsidRPr="00733D61">
        <w:t xml:space="preserve"> </w:t>
      </w:r>
      <w:r w:rsidR="00B322DF">
        <w:t xml:space="preserve">– </w:t>
      </w:r>
      <w:r w:rsidR="00DF261C" w:rsidRPr="00733D61">
        <w:t>Пример заголовка СЭМД (данные пациента)</w:t>
      </w:r>
    </w:p>
    <w:p w14:paraId="33D549F4" w14:textId="77777777" w:rsidR="00DF261C" w:rsidRPr="00733D61" w:rsidRDefault="00DF261C" w:rsidP="00957B55">
      <w:pPr>
        <w:pStyle w:val="phnormal"/>
      </w:pPr>
      <w:r w:rsidRPr="00733D61">
        <w:lastRenderedPageBreak/>
        <w:t>Для корректного формирования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необходимо обеспечить наличие в Системе данных</w:t>
      </w:r>
      <w:r w:rsidR="00733D61" w:rsidRPr="00733D61">
        <w:t xml:space="preserve"> </w:t>
      </w:r>
      <w:r w:rsidRPr="00733D61">
        <w:t>пациента, по которому</w:t>
      </w:r>
      <w:r w:rsidR="00733D61" w:rsidRPr="00733D61">
        <w:t xml:space="preserve"> </w:t>
      </w:r>
      <w:r w:rsidRPr="00733D61">
        <w:t>происходит формирование СЭМД.</w:t>
      </w:r>
    </w:p>
    <w:p w14:paraId="1882E18C" w14:textId="77777777" w:rsidR="00DF261C" w:rsidRPr="00733D61" w:rsidRDefault="00DF261C" w:rsidP="00957B55">
      <w:pPr>
        <w:pStyle w:val="phnormal"/>
      </w:pPr>
      <w:r w:rsidRPr="00733D61">
        <w:t xml:space="preserve">Проверка наличия и ввод недостающих данных пациента выполняется в окне </w:t>
      </w:r>
      <w:r w:rsidR="00733D61" w:rsidRPr="00733D61">
        <w:t>«</w:t>
      </w:r>
      <w:r w:rsidRPr="00733D61">
        <w:t>Персональные медицинские карты: Редактирование</w:t>
      </w:r>
      <w:r w:rsidR="00733D61" w:rsidRPr="00733D61">
        <w:t>»</w:t>
      </w:r>
      <w:r w:rsidR="00B322DF">
        <w:t xml:space="preserve"> (</w:t>
      </w:r>
      <w:r w:rsidR="00B322DF">
        <w:fldChar w:fldCharType="begin"/>
      </w:r>
      <w:r w:rsidR="00B322DF">
        <w:instrText xml:space="preserve"> REF _Ref175216478 \h </w:instrText>
      </w:r>
      <w:r w:rsidR="00B322DF">
        <w:fldChar w:fldCharType="separate"/>
      </w:r>
      <w:r w:rsidR="00DF05AE">
        <w:t>Рисунок </w:t>
      </w:r>
      <w:r w:rsidR="00DF05AE">
        <w:rPr>
          <w:noProof/>
        </w:rPr>
        <w:t>45</w:t>
      </w:r>
      <w:r w:rsidR="00B322DF">
        <w:fldChar w:fldCharType="end"/>
      </w:r>
      <w:r w:rsidR="00B322DF">
        <w:t>)</w:t>
      </w:r>
      <w:r w:rsidRPr="00733D61">
        <w:t>. Чтобы открыть пер</w:t>
      </w:r>
      <w:r w:rsidR="00247F3E">
        <w:t xml:space="preserve">сональную карту пациента, нажмите </w:t>
      </w:r>
      <w:r w:rsidRPr="00733D61">
        <w:t>на ФИО пациента в дневнике врача (или в любом другом месте Системы).</w:t>
      </w:r>
    </w:p>
    <w:p w14:paraId="70136B68" w14:textId="77777777" w:rsidR="00DF261C" w:rsidRPr="00733D61" w:rsidRDefault="00B322DF" w:rsidP="00C547F8">
      <w:pPr>
        <w:pStyle w:val="phfigure"/>
      </w:pPr>
      <w:r>
        <w:rPr>
          <w:noProof/>
        </w:rPr>
        <w:drawing>
          <wp:inline distT="0" distB="0" distL="0" distR="0" wp14:anchorId="10668DE1" wp14:editId="495DB3E0">
            <wp:extent cx="6152515" cy="3608070"/>
            <wp:effectExtent l="19050" t="19050" r="19685" b="1143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608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0C73C9" w14:textId="77777777" w:rsidR="0004604B" w:rsidRDefault="001C04A2" w:rsidP="00A64520">
      <w:pPr>
        <w:pStyle w:val="phfiguretitle"/>
      </w:pPr>
      <w:bookmarkStart w:id="87" w:name="_Ref175216478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45</w:t>
      </w:r>
      <w:r w:rsidR="00DF261C" w:rsidRPr="00733D61">
        <w:fldChar w:fldCharType="end"/>
      </w:r>
      <w:bookmarkEnd w:id="87"/>
      <w:r w:rsidR="00DF261C" w:rsidRPr="00733D61">
        <w:t xml:space="preserve"> </w:t>
      </w:r>
      <w:r w:rsidR="00B322DF">
        <w:t xml:space="preserve">– </w:t>
      </w:r>
      <w:r w:rsidR="00DF261C" w:rsidRPr="00733D61">
        <w:t xml:space="preserve">Окно </w:t>
      </w:r>
      <w:r w:rsidR="00051528" w:rsidRPr="00733D61">
        <w:t>«Персональные медицинские карты: Редактирование»</w:t>
      </w:r>
    </w:p>
    <w:p w14:paraId="5CC2BB5D" w14:textId="77777777" w:rsidR="00DF261C" w:rsidRPr="00733D61" w:rsidRDefault="00DF261C" w:rsidP="00CF3127">
      <w:pPr>
        <w:pStyle w:val="phlistitemizedtitle"/>
      </w:pPr>
      <w:r w:rsidRPr="00733D61">
        <w:t>В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включаются следующие данные о пациенте:</w:t>
      </w:r>
    </w:p>
    <w:p w14:paraId="359AB45B" w14:textId="77777777" w:rsidR="00DF261C" w:rsidRPr="00733D61" w:rsidRDefault="00DF261C" w:rsidP="00237BA1">
      <w:pPr>
        <w:pStyle w:val="phlistitemized1"/>
      </w:pPr>
      <w:r w:rsidRPr="00733D61">
        <w:t>обязательные данные:</w:t>
      </w:r>
    </w:p>
    <w:p w14:paraId="0B05CB2C" w14:textId="77777777" w:rsidR="00DF261C" w:rsidRPr="00B322DF" w:rsidRDefault="00DF261C" w:rsidP="00B322DF">
      <w:pPr>
        <w:pStyle w:val="phlistitemized2"/>
      </w:pPr>
      <w:r w:rsidRPr="00B322DF">
        <w:t>фамилия</w:t>
      </w:r>
      <w:r w:rsidR="00733D61" w:rsidRPr="00B322DF">
        <w:t xml:space="preserve"> </w:t>
      </w:r>
      <w:r w:rsidRPr="00B322DF">
        <w:t xml:space="preserve">пациента. Фамилия пациента берется из 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Персона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поле </w:t>
      </w:r>
      <w:r w:rsidR="00733D61" w:rsidRPr="00B322DF">
        <w:t>«</w:t>
      </w:r>
      <w:r w:rsidRPr="00B322DF">
        <w:t>Фамилия</w:t>
      </w:r>
      <w:r w:rsidR="00733D61" w:rsidRPr="00B322DF">
        <w:t>»</w:t>
      </w:r>
      <w:r w:rsidRPr="00B322DF">
        <w:t>;</w:t>
      </w:r>
    </w:p>
    <w:p w14:paraId="78500EBA" w14:textId="77777777" w:rsidR="00DF261C" w:rsidRPr="00733D61" w:rsidRDefault="00DF261C" w:rsidP="00B322DF">
      <w:pPr>
        <w:pStyle w:val="phlistitemized2"/>
      </w:pPr>
      <w:r w:rsidRPr="00B322DF">
        <w:t>имя</w:t>
      </w:r>
      <w:r w:rsidR="00733D61" w:rsidRPr="00B322DF">
        <w:t xml:space="preserve"> </w:t>
      </w:r>
      <w:r w:rsidRPr="00B322DF">
        <w:t>пациента. Имя пациента берется из</w:t>
      </w:r>
      <w:r w:rsidR="00733D61" w:rsidRPr="00B322DF">
        <w:t xml:space="preserve"> </w:t>
      </w:r>
      <w:r w:rsidRPr="00B322DF">
        <w:t xml:space="preserve">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Персона</w:t>
      </w:r>
      <w:r w:rsidR="00733D61" w:rsidRPr="00733D61">
        <w:t>»</w:t>
      </w:r>
      <w:r w:rsidR="00441DD1">
        <w:t xml:space="preserve">, </w:t>
      </w:r>
      <w:r w:rsidRPr="00733D61">
        <w:t>поле</w:t>
      </w:r>
      <w:r w:rsidR="00733D61" w:rsidRPr="00733D61">
        <w:t xml:space="preserve"> «</w:t>
      </w:r>
      <w:r w:rsidRPr="00733D61">
        <w:t>Имя</w:t>
      </w:r>
      <w:r w:rsidR="00733D61" w:rsidRPr="00733D61">
        <w:t>»</w:t>
      </w:r>
      <w:r w:rsidRPr="00733D61">
        <w:t>;</w:t>
      </w:r>
    </w:p>
    <w:p w14:paraId="3251FB2B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>При необходимости корректировка ФИО пациента выполняется на вкладке «Персона</w:t>
      </w:r>
      <w:r>
        <w:t xml:space="preserve">/ </w:t>
      </w:r>
      <w:r w:rsidRPr="00733D61">
        <w:t>Имена» персональной медицинской карты пациента, путем редактирования действующей записи об именах и внесения изменений в блок полей «Именительный».</w:t>
      </w:r>
    </w:p>
    <w:p w14:paraId="0E1D755E" w14:textId="77777777" w:rsidR="00DF261C" w:rsidRPr="00B322DF" w:rsidRDefault="00DF261C" w:rsidP="00B322DF">
      <w:pPr>
        <w:pStyle w:val="phlistitemized2"/>
      </w:pPr>
      <w:r w:rsidRPr="00B322DF">
        <w:lastRenderedPageBreak/>
        <w:t xml:space="preserve">СНИЛС пациента. СНИЛС пациента берется из 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Персона</w:t>
      </w:r>
      <w:r w:rsidR="00733D61" w:rsidRPr="00B322DF">
        <w:t>»</w:t>
      </w:r>
      <w:r w:rsidR="00441DD1" w:rsidRPr="00B322DF">
        <w:t xml:space="preserve">, </w:t>
      </w:r>
      <w:r w:rsidRPr="00B322DF">
        <w:t>поле</w:t>
      </w:r>
      <w:r w:rsidR="00733D61" w:rsidRPr="00B322DF">
        <w:t xml:space="preserve"> «</w:t>
      </w:r>
      <w:r w:rsidRPr="00B322DF">
        <w:t>СНИЛС</w:t>
      </w:r>
      <w:r w:rsidR="00733D61" w:rsidRPr="00B322DF">
        <w:t>»</w:t>
      </w:r>
      <w:r w:rsidRPr="00B322DF">
        <w:t>;</w:t>
      </w:r>
    </w:p>
    <w:p w14:paraId="1B2C5B56" w14:textId="77777777" w:rsidR="00DF261C" w:rsidRPr="00733D61" w:rsidRDefault="00DF261C" w:rsidP="00B322DF">
      <w:pPr>
        <w:pStyle w:val="phlistitemized2"/>
      </w:pPr>
      <w:r w:rsidRPr="00B322DF">
        <w:t>полис ОМС (только в случае оплаты мед</w:t>
      </w:r>
      <w:r w:rsidR="00633E58">
        <w:t xml:space="preserve">ицинских услуг </w:t>
      </w:r>
      <w:r w:rsidRPr="00B322DF">
        <w:t>по полису ОМС).</w:t>
      </w:r>
      <w:r w:rsidR="00733D61" w:rsidRPr="00B322DF">
        <w:t xml:space="preserve"> </w:t>
      </w:r>
      <w:r w:rsidRPr="00B322DF">
        <w:t>Данные полиса берутся из</w:t>
      </w:r>
      <w:r w:rsidR="00733D61" w:rsidRPr="00B322DF">
        <w:t xml:space="preserve"> </w:t>
      </w:r>
      <w:r w:rsidRPr="00B322DF">
        <w:t xml:space="preserve">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>вкладка</w:t>
      </w:r>
      <w:r w:rsidR="00733D61" w:rsidRPr="00B322DF">
        <w:t xml:space="preserve"> «</w:t>
      </w:r>
      <w:r w:rsidRPr="00B322DF">
        <w:t>Персона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Общие сведения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Полисы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блок </w:t>
      </w:r>
      <w:r w:rsidR="00733D61" w:rsidRPr="00B322DF">
        <w:t>«</w:t>
      </w:r>
      <w:r w:rsidRPr="00B322DF">
        <w:t>Полис ОМС</w:t>
      </w:r>
      <w:r w:rsidR="00733D61" w:rsidRPr="00B322DF">
        <w:t>»</w:t>
      </w:r>
      <w:r w:rsidRPr="00B322DF">
        <w:t>. При этом в блоке выбирается</w:t>
      </w:r>
      <w:r w:rsidR="00733D61" w:rsidRPr="00B322DF">
        <w:t xml:space="preserve"> </w:t>
      </w:r>
      <w:r w:rsidRPr="00B322DF">
        <w:t xml:space="preserve">тот полис, период действия которого распространяется на дату оказания приема. Для включения в СЭМД у полиса ОМС должны быть заполнены следующие поля: </w:t>
      </w:r>
      <w:r w:rsidR="00733D61" w:rsidRPr="00B322DF">
        <w:t>«</w:t>
      </w:r>
      <w:r w:rsidRPr="00B322DF">
        <w:t>Вид полиса</w:t>
      </w:r>
      <w:r w:rsidR="00733D61" w:rsidRPr="00B322DF">
        <w:t>»</w:t>
      </w:r>
      <w:r w:rsidRPr="00B322DF">
        <w:t xml:space="preserve">, </w:t>
      </w:r>
      <w:r w:rsidR="00733D61" w:rsidRPr="00B322DF">
        <w:t>«</w:t>
      </w:r>
      <w:r w:rsidRPr="00B322DF">
        <w:t>Номер</w:t>
      </w:r>
      <w:r w:rsidR="00733D61" w:rsidRPr="00B322DF">
        <w:t>»</w:t>
      </w:r>
      <w:r w:rsidRPr="00B322DF">
        <w:t xml:space="preserve">, </w:t>
      </w:r>
      <w:r w:rsidR="00733D61" w:rsidRPr="00B322DF">
        <w:t>«</w:t>
      </w:r>
      <w:r w:rsidRPr="00B322DF">
        <w:t>Дата выдачи</w:t>
      </w:r>
      <w:r w:rsidR="00733D61" w:rsidRPr="00B322DF">
        <w:t>»</w:t>
      </w:r>
      <w:r w:rsidRPr="00B322DF">
        <w:t xml:space="preserve"> и </w:t>
      </w:r>
      <w:r w:rsidR="00733D61" w:rsidRPr="00B322DF">
        <w:t>«</w:t>
      </w:r>
      <w:r w:rsidRPr="00B322DF">
        <w:t>Действует с</w:t>
      </w:r>
      <w:r w:rsidR="00733D61" w:rsidRPr="00B322DF">
        <w:t>»</w:t>
      </w:r>
      <w:r w:rsidR="004B2AF1" w:rsidRPr="00B322DF">
        <w:t xml:space="preserve"> – </w:t>
      </w:r>
      <w:r w:rsidRPr="00B322DF">
        <w:t xml:space="preserve">в обязательном порядке; </w:t>
      </w:r>
      <w:r w:rsidR="00733D61" w:rsidRPr="00B322DF">
        <w:t>«</w:t>
      </w:r>
      <w:r w:rsidRPr="00B322DF">
        <w:t>Серия</w:t>
      </w:r>
      <w:r w:rsidR="00733D61" w:rsidRPr="00B322DF">
        <w:t>»</w:t>
      </w:r>
      <w:r w:rsidR="004B2AF1" w:rsidRPr="00B322DF">
        <w:t xml:space="preserve"> – </w:t>
      </w:r>
      <w:r w:rsidRPr="00B322DF">
        <w:t>при наличии</w:t>
      </w:r>
      <w:r w:rsidRPr="00733D61">
        <w:t xml:space="preserve"> информации</w:t>
      </w:r>
      <w:r w:rsidR="00237BA1">
        <w:t>.</w:t>
      </w:r>
    </w:p>
    <w:p w14:paraId="0FB8B0F6" w14:textId="77777777" w:rsidR="00DF261C" w:rsidRPr="00733D61" w:rsidRDefault="00DF261C" w:rsidP="00237BA1">
      <w:pPr>
        <w:pStyle w:val="phlistitemized1"/>
      </w:pPr>
      <w:r w:rsidRPr="00733D61">
        <w:t>необязательные данные:</w:t>
      </w:r>
    </w:p>
    <w:p w14:paraId="3B69821E" w14:textId="77777777" w:rsidR="00DF261C" w:rsidRPr="00B322DF" w:rsidRDefault="00DF261C" w:rsidP="00B322DF">
      <w:pPr>
        <w:pStyle w:val="phlistitemized2"/>
      </w:pPr>
      <w:r w:rsidRPr="00B322DF">
        <w:t>отчество</w:t>
      </w:r>
      <w:r w:rsidR="00733D61" w:rsidRPr="00B322DF">
        <w:t xml:space="preserve"> </w:t>
      </w:r>
      <w:r w:rsidRPr="00B322DF">
        <w:t>пациента. Отчество пациента берется из</w:t>
      </w:r>
      <w:r w:rsidR="00733D61" w:rsidRPr="00B322DF">
        <w:t xml:space="preserve"> </w:t>
      </w:r>
      <w:r w:rsidRPr="00B322DF">
        <w:t xml:space="preserve">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Персона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поле </w:t>
      </w:r>
      <w:r w:rsidR="00733D61" w:rsidRPr="00B322DF">
        <w:t>«</w:t>
      </w:r>
      <w:r w:rsidRPr="00B322DF">
        <w:t>Отчество</w:t>
      </w:r>
      <w:r w:rsidR="00733D61" w:rsidRPr="00B322DF">
        <w:t>»</w:t>
      </w:r>
      <w:r w:rsidRPr="00B322DF">
        <w:t>;</w:t>
      </w:r>
    </w:p>
    <w:p w14:paraId="59B18DF1" w14:textId="77777777" w:rsidR="00DF261C" w:rsidRPr="00B322DF" w:rsidRDefault="00DF261C" w:rsidP="00B322DF">
      <w:pPr>
        <w:pStyle w:val="phlistitemized2"/>
      </w:pPr>
      <w:r w:rsidRPr="00B322DF">
        <w:t xml:space="preserve">дата рождения пациента. Дата рождения пациента берется из 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Персона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поле </w:t>
      </w:r>
      <w:r w:rsidR="00733D61" w:rsidRPr="00B322DF">
        <w:t>«</w:t>
      </w:r>
      <w:r w:rsidRPr="00B322DF">
        <w:t>Дата рождения</w:t>
      </w:r>
      <w:r w:rsidR="00733D61" w:rsidRPr="00B322DF">
        <w:t>»</w:t>
      </w:r>
      <w:r w:rsidRPr="00B322DF">
        <w:t>;</w:t>
      </w:r>
    </w:p>
    <w:p w14:paraId="0B9F369D" w14:textId="77777777" w:rsidR="00DF261C" w:rsidRPr="00B322DF" w:rsidRDefault="00DF261C" w:rsidP="00B322DF">
      <w:pPr>
        <w:pStyle w:val="phlistitemized2"/>
      </w:pPr>
      <w:r w:rsidRPr="00B322DF">
        <w:t>пол пациента. Пол пациента берется из</w:t>
      </w:r>
      <w:r w:rsidR="00733D61" w:rsidRPr="00B322DF">
        <w:t xml:space="preserve"> </w:t>
      </w:r>
      <w:r w:rsidRPr="00B322DF">
        <w:t xml:space="preserve">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Персона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группа переключателей </w:t>
      </w:r>
      <w:r w:rsidR="00733D61" w:rsidRPr="00B322DF">
        <w:t>«</w:t>
      </w:r>
      <w:r w:rsidRPr="00B322DF">
        <w:t>Пол</w:t>
      </w:r>
      <w:r w:rsidR="00733D61" w:rsidRPr="00B322DF">
        <w:t>»</w:t>
      </w:r>
      <w:r w:rsidRPr="00B322DF">
        <w:t>;</w:t>
      </w:r>
    </w:p>
    <w:p w14:paraId="75FED343" w14:textId="77777777" w:rsidR="00DF261C" w:rsidRPr="00B322DF" w:rsidRDefault="00DF261C" w:rsidP="00B322DF">
      <w:pPr>
        <w:pStyle w:val="phlistitemized2"/>
      </w:pPr>
      <w:r w:rsidRPr="00B322DF">
        <w:t>документ, удостоверяющий личность пациента.</w:t>
      </w:r>
      <w:r w:rsidR="00733D61" w:rsidRPr="00B322DF">
        <w:t xml:space="preserve"> </w:t>
      </w:r>
      <w:r w:rsidRPr="00B322DF">
        <w:t xml:space="preserve">Данные документа берутся из 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Персона</w:t>
      </w:r>
      <w:r w:rsidR="00733D61" w:rsidRPr="00B322DF">
        <w:t>»</w:t>
      </w:r>
      <w:r w:rsidR="00441DD1" w:rsidRPr="00B322DF">
        <w:t xml:space="preserve">, </w:t>
      </w:r>
      <w:r w:rsidRPr="00B322DF">
        <w:t>вкладка</w:t>
      </w:r>
      <w:r w:rsidR="00733D61" w:rsidRPr="00B322DF">
        <w:t xml:space="preserve"> «</w:t>
      </w:r>
      <w:r w:rsidRPr="00B322DF">
        <w:t>Документы/Адреса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блок </w:t>
      </w:r>
      <w:r w:rsidR="00733D61" w:rsidRPr="00B322DF">
        <w:t>«</w:t>
      </w:r>
      <w:r w:rsidRPr="00B322DF">
        <w:t>Документ</w:t>
      </w:r>
      <w:r w:rsidR="00733D61" w:rsidRPr="00B322DF">
        <w:t>»</w:t>
      </w:r>
      <w:r w:rsidRPr="00B322DF">
        <w:t>. При этом в блоке выбирается</w:t>
      </w:r>
      <w:r w:rsidR="00733D61" w:rsidRPr="00B322DF">
        <w:t xml:space="preserve"> </w:t>
      </w:r>
      <w:r w:rsidRPr="00B322DF">
        <w:t xml:space="preserve">тот документ, период действия которого распространяется на дату оказания приема. Для включения в СЭМД в документе должны быть заполнены следующие поля: </w:t>
      </w:r>
      <w:r w:rsidR="00733D61" w:rsidRPr="00B322DF">
        <w:t>«</w:t>
      </w:r>
      <w:r w:rsidRPr="00B322DF">
        <w:t>Тип документа</w:t>
      </w:r>
      <w:r w:rsidR="00733D61" w:rsidRPr="00B322DF">
        <w:t>»</w:t>
      </w:r>
      <w:r w:rsidRPr="00B322DF">
        <w:t xml:space="preserve">, </w:t>
      </w:r>
      <w:r w:rsidR="00733D61" w:rsidRPr="00B322DF">
        <w:t>«</w:t>
      </w:r>
      <w:r w:rsidRPr="00B322DF">
        <w:t>Номер</w:t>
      </w:r>
      <w:r w:rsidR="00733D61" w:rsidRPr="00B322DF">
        <w:t>»</w:t>
      </w:r>
      <w:r w:rsidRPr="00B322DF">
        <w:t xml:space="preserve">, </w:t>
      </w:r>
      <w:r w:rsidR="00733D61" w:rsidRPr="00B322DF">
        <w:t>«</w:t>
      </w:r>
      <w:r w:rsidRPr="00B322DF">
        <w:t>Дата выдачи</w:t>
      </w:r>
      <w:r w:rsidR="00733D61" w:rsidRPr="00B322DF">
        <w:t>»</w:t>
      </w:r>
      <w:r w:rsidRPr="00B322DF">
        <w:t xml:space="preserve">, </w:t>
      </w:r>
      <w:r w:rsidR="00733D61" w:rsidRPr="00B322DF">
        <w:t>«</w:t>
      </w:r>
      <w:r w:rsidRPr="00B322DF">
        <w:t>Действует с</w:t>
      </w:r>
      <w:r w:rsidR="00733D61" w:rsidRPr="00B322DF">
        <w:t>»</w:t>
      </w:r>
      <w:r w:rsidR="004B2AF1" w:rsidRPr="00B322DF">
        <w:t xml:space="preserve"> – </w:t>
      </w:r>
      <w:r w:rsidRPr="00B322DF">
        <w:t xml:space="preserve">в обязательном порядке; </w:t>
      </w:r>
      <w:r w:rsidR="00733D61" w:rsidRPr="00B322DF">
        <w:t>«</w:t>
      </w:r>
      <w:r w:rsidRPr="00B322DF">
        <w:t>Серия</w:t>
      </w:r>
      <w:r w:rsidR="00733D61" w:rsidRPr="00B322DF">
        <w:t>»</w:t>
      </w:r>
      <w:r w:rsidRPr="00B322DF">
        <w:t>,</w:t>
      </w:r>
      <w:r w:rsidR="00733D61" w:rsidRPr="00B322DF">
        <w:t xml:space="preserve"> «</w:t>
      </w:r>
      <w:r w:rsidRPr="00B322DF">
        <w:t>Кем выдан</w:t>
      </w:r>
      <w:r w:rsidR="00733D61" w:rsidRPr="00B322DF">
        <w:t>»</w:t>
      </w:r>
      <w:r w:rsidRPr="00B322DF">
        <w:t xml:space="preserve">, </w:t>
      </w:r>
      <w:r w:rsidR="00733D61" w:rsidRPr="00B322DF">
        <w:t>«</w:t>
      </w:r>
      <w:r w:rsidRPr="00B322DF">
        <w:t>Код подразделения</w:t>
      </w:r>
      <w:r w:rsidR="00733D61" w:rsidRPr="00B322DF">
        <w:t>»</w:t>
      </w:r>
      <w:r w:rsidR="004B2AF1" w:rsidRPr="00B322DF">
        <w:t xml:space="preserve"> – </w:t>
      </w:r>
      <w:r w:rsidRPr="00B322DF">
        <w:t>при наличии информации;</w:t>
      </w:r>
    </w:p>
    <w:p w14:paraId="4BFBB450" w14:textId="77777777" w:rsidR="00DF261C" w:rsidRPr="00B322DF" w:rsidRDefault="00DF261C" w:rsidP="00B322DF">
      <w:pPr>
        <w:pStyle w:val="phlistitemized2"/>
      </w:pPr>
      <w:r w:rsidRPr="00B322DF">
        <w:t>адреса пациента. Адресные данные берутся</w:t>
      </w:r>
      <w:r w:rsidR="00733D61" w:rsidRPr="00B322DF">
        <w:t xml:space="preserve"> </w:t>
      </w:r>
      <w:r w:rsidRPr="00B322DF">
        <w:t xml:space="preserve">из 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Персона</w:t>
      </w:r>
      <w:r w:rsidR="00733D61" w:rsidRPr="00B322DF">
        <w:t>»</w:t>
      </w:r>
      <w:r w:rsidR="00441DD1" w:rsidRPr="00B322DF">
        <w:t xml:space="preserve">, </w:t>
      </w:r>
      <w:r w:rsidRPr="00B322DF">
        <w:t xml:space="preserve">вкладка </w:t>
      </w:r>
      <w:r w:rsidR="00733D61" w:rsidRPr="00B322DF">
        <w:t>«</w:t>
      </w:r>
      <w:r w:rsidRPr="00B322DF">
        <w:t>Документы/Адреса</w:t>
      </w:r>
      <w:r w:rsidR="00733D61" w:rsidRPr="00B322DF">
        <w:t>»</w:t>
      </w:r>
      <w:r w:rsidRPr="00B322DF">
        <w:t>. При этом на вкладке выбираются те записи с адресами, период действия которых распространяется на дату оказания приема;</w:t>
      </w:r>
    </w:p>
    <w:p w14:paraId="12414E63" w14:textId="77777777" w:rsidR="00DF261C" w:rsidRPr="00733D61" w:rsidRDefault="00DF261C" w:rsidP="00B322DF">
      <w:pPr>
        <w:pStyle w:val="phlistitemized2"/>
      </w:pPr>
      <w:r w:rsidRPr="00B322DF">
        <w:t>контакты пациента. Контактные данные (телефоны и адреса электронной почты) берутся</w:t>
      </w:r>
      <w:r w:rsidR="00733D61" w:rsidRPr="00B322DF">
        <w:t xml:space="preserve"> </w:t>
      </w:r>
      <w:r w:rsidRPr="00B322DF">
        <w:t xml:space="preserve">из окна </w:t>
      </w:r>
      <w:r w:rsidR="00733D61" w:rsidRPr="00B322DF">
        <w:t>«</w:t>
      </w:r>
      <w:r w:rsidRPr="00B322DF">
        <w:t>Персональные медицинские карты: Редактирование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Персона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Общие сведения</w:t>
      </w:r>
      <w:r w:rsidR="00733D61" w:rsidRPr="00733D61">
        <w:t>»</w:t>
      </w:r>
      <w:r w:rsidR="00441DD1">
        <w:t xml:space="preserve">, </w:t>
      </w:r>
      <w:r w:rsidRPr="00733D61">
        <w:t xml:space="preserve">вкладка </w:t>
      </w:r>
      <w:r w:rsidR="00733D61" w:rsidRPr="00733D61">
        <w:t>«</w:t>
      </w:r>
      <w:r w:rsidRPr="00733D61">
        <w:t>Контакты</w:t>
      </w:r>
      <w:r w:rsidR="00733D61" w:rsidRPr="00733D61">
        <w:t>»</w:t>
      </w:r>
      <w:r w:rsidRPr="00733D61">
        <w:t>.</w:t>
      </w:r>
    </w:p>
    <w:p w14:paraId="6E68DFF6" w14:textId="77777777" w:rsidR="00DF261C" w:rsidRPr="00733D61" w:rsidRDefault="00DF261C" w:rsidP="00DF261C">
      <w:pPr>
        <w:pStyle w:val="2"/>
      </w:pPr>
      <w:bookmarkStart w:id="88" w:name="_Ref175217186"/>
      <w:bookmarkStart w:id="89" w:name="_Toc175319835"/>
      <w:r w:rsidRPr="00733D61">
        <w:lastRenderedPageBreak/>
        <w:t>Выдача медицинского заключения</w:t>
      </w:r>
      <w:bookmarkEnd w:id="88"/>
      <w:bookmarkEnd w:id="89"/>
    </w:p>
    <w:p w14:paraId="4864E2D1" w14:textId="77777777" w:rsidR="00DF261C" w:rsidRPr="00733D61" w:rsidRDefault="00DF261C" w:rsidP="00957B55">
      <w:pPr>
        <w:pStyle w:val="phnormal"/>
      </w:pPr>
      <w:r w:rsidRPr="00733D61">
        <w:t xml:space="preserve">Медицинское заключение об отсутствии или наличии у пациента противопоказаний к занятию спортом </w:t>
      </w:r>
      <w:r w:rsidR="00733D61">
        <w:t>отображается</w:t>
      </w:r>
      <w:r w:rsidRPr="00733D61">
        <w:t xml:space="preserve"> врачом в рамках амбулаторного приема в дневнике врача.</w:t>
      </w:r>
    </w:p>
    <w:p w14:paraId="615E4EE8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Шаблон оказания услуги, в рамках которой </w:t>
      </w:r>
      <w:r>
        <w:t>отображается</w:t>
      </w:r>
      <w:r w:rsidRPr="00733D61">
        <w:t xml:space="preserve"> заключение об отсутствии или наличии противопоказаний к занятию спортом, должен быть предварительно настроен </w:t>
      </w:r>
      <w:r>
        <w:t>а</w:t>
      </w:r>
      <w:r w:rsidRPr="00733D61">
        <w:t>дминистратором Системы.</w:t>
      </w:r>
    </w:p>
    <w:p w14:paraId="7A05F218" w14:textId="77777777" w:rsidR="00DF261C" w:rsidRPr="00733D61" w:rsidRDefault="00DF261C" w:rsidP="00237BA1">
      <w:pPr>
        <w:pStyle w:val="phlistitemizedtitle"/>
      </w:pPr>
      <w:r w:rsidRPr="00733D61">
        <w:t xml:space="preserve">Чтобы оказать пациенту прием, в рамках которого </w:t>
      </w:r>
      <w:r w:rsidR="00733D61">
        <w:t>отображается</w:t>
      </w:r>
      <w:r w:rsidRPr="00733D61">
        <w:t xml:space="preserve"> медицинское заключение, выполните следующие действия:</w:t>
      </w:r>
    </w:p>
    <w:p w14:paraId="51257E6D" w14:textId="77777777" w:rsidR="00DF261C" w:rsidRPr="00733D61" w:rsidRDefault="00DF261C" w:rsidP="00237BA1">
      <w:pPr>
        <w:pStyle w:val="phlistitemized1"/>
      </w:pPr>
      <w:r w:rsidRPr="00733D61">
        <w:t>выберите пункт главного меню</w:t>
      </w:r>
      <w:r w:rsidR="00733D61" w:rsidRPr="00733D61">
        <w:t xml:space="preserve"> 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</w:t>
      </w:r>
      <w:r w:rsidR="00733D61" w:rsidRPr="00733D61">
        <w:t xml:space="preserve"> </w:t>
      </w:r>
      <w:r w:rsidRPr="00733D61">
        <w:t>Отобразится основное рабочее место врача</w:t>
      </w:r>
      <w:r w:rsidR="00D94EE4">
        <w:t xml:space="preserve"> (</w:t>
      </w:r>
      <w:r w:rsidR="00D94EE4">
        <w:fldChar w:fldCharType="begin"/>
      </w:r>
      <w:r w:rsidR="00D94EE4">
        <w:instrText xml:space="preserve"> REF _Ref175216610 \h </w:instrText>
      </w:r>
      <w:r w:rsidR="00D94EE4">
        <w:fldChar w:fldCharType="separate"/>
      </w:r>
      <w:r w:rsidR="00DF05AE">
        <w:t>Рисунок </w:t>
      </w:r>
      <w:r w:rsidR="00DF05AE">
        <w:rPr>
          <w:noProof/>
        </w:rPr>
        <w:t>46</w:t>
      </w:r>
      <w:r w:rsidR="00D94EE4">
        <w:fldChar w:fldCharType="end"/>
      </w:r>
      <w:r w:rsidR="00D94EE4">
        <w:t>)</w:t>
      </w:r>
      <w:r w:rsidRPr="00733D61">
        <w:t>;</w:t>
      </w:r>
    </w:p>
    <w:p w14:paraId="266FF13E" w14:textId="77777777" w:rsidR="00DF261C" w:rsidRPr="00733D61" w:rsidRDefault="00D94EE4" w:rsidP="00C547F8">
      <w:pPr>
        <w:pStyle w:val="phfigure"/>
      </w:pPr>
      <w:r>
        <w:rPr>
          <w:noProof/>
        </w:rPr>
        <w:drawing>
          <wp:inline distT="0" distB="0" distL="0" distR="0" wp14:anchorId="2ACA68A0" wp14:editId="321C8A35">
            <wp:extent cx="6152515" cy="2167890"/>
            <wp:effectExtent l="19050" t="19050" r="19685" b="228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167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6A29A" w14:textId="77777777" w:rsidR="0004604B" w:rsidRDefault="001C04A2" w:rsidP="00A64520">
      <w:pPr>
        <w:pStyle w:val="phfiguretitle"/>
      </w:pPr>
      <w:bookmarkStart w:id="90" w:name="_Ref175216610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46</w:t>
      </w:r>
      <w:r w:rsidR="00DF261C" w:rsidRPr="00733D61">
        <w:fldChar w:fldCharType="end"/>
      </w:r>
      <w:bookmarkEnd w:id="90"/>
      <w:r w:rsidR="00DF261C" w:rsidRPr="00733D61">
        <w:t xml:space="preserve"> </w:t>
      </w:r>
      <w:r w:rsidR="00D94EE4">
        <w:t xml:space="preserve">– </w:t>
      </w:r>
      <w:r w:rsidR="000376ED">
        <w:t>О</w:t>
      </w:r>
      <w:r w:rsidR="000376ED" w:rsidRPr="00733D61">
        <w:t>сновное рабочее место врача</w:t>
      </w:r>
    </w:p>
    <w:p w14:paraId="5B18C7EF" w14:textId="77777777" w:rsidR="00DF261C" w:rsidRPr="00733D61" w:rsidRDefault="00DF261C" w:rsidP="00237BA1">
      <w:pPr>
        <w:pStyle w:val="phlistitemized1"/>
      </w:pPr>
      <w:r w:rsidRPr="00733D61">
        <w:t>выберите в списке назначенную пациенту услугу по выдаче заключения об отсутствии или наличии противопоказаний к занятию спортом</w:t>
      </w:r>
      <w:r w:rsidR="00733D61" w:rsidRPr="00733D61">
        <w:t xml:space="preserve"> </w:t>
      </w:r>
      <w:r w:rsidRPr="00733D61">
        <w:t xml:space="preserve">и нажмите на ссылку </w:t>
      </w:r>
      <w:r w:rsidR="00733D61" w:rsidRPr="00733D61">
        <w:t>«</w:t>
      </w:r>
      <w:r w:rsidRPr="00733D61">
        <w:t>Оказать</w:t>
      </w:r>
      <w:r w:rsidR="00733D61" w:rsidRPr="00733D61">
        <w:t>»</w:t>
      </w:r>
      <w:r w:rsidRPr="00733D61">
        <w:t>. Откроется окно оказания услуги</w:t>
      </w:r>
      <w:r w:rsidR="00430EE4">
        <w:t xml:space="preserve"> (</w:t>
      </w:r>
      <w:r w:rsidR="00430EE4">
        <w:fldChar w:fldCharType="begin"/>
      </w:r>
      <w:r w:rsidR="00430EE4">
        <w:instrText xml:space="preserve"> REF _Ref175216682 \h </w:instrText>
      </w:r>
      <w:r w:rsidR="00430EE4">
        <w:fldChar w:fldCharType="separate"/>
      </w:r>
      <w:r w:rsidR="00DF05AE">
        <w:t>Рисунок </w:t>
      </w:r>
      <w:r w:rsidR="00DF05AE">
        <w:rPr>
          <w:noProof/>
        </w:rPr>
        <w:t>47</w:t>
      </w:r>
      <w:r w:rsidR="00430EE4">
        <w:fldChar w:fldCharType="end"/>
      </w:r>
      <w:r w:rsidR="00430EE4">
        <w:t>)</w:t>
      </w:r>
      <w:r w:rsidRPr="00733D61">
        <w:t>;</w:t>
      </w:r>
    </w:p>
    <w:p w14:paraId="60BAFB6E" w14:textId="77777777" w:rsidR="00DF261C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0BEEE30E" wp14:editId="668954B8">
            <wp:extent cx="6305266" cy="654429"/>
            <wp:effectExtent l="19050" t="19050" r="19685" b="12700"/>
            <wp:docPr id="99999" name="Рисунок 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738" t="8495" r="844"/>
                    <a:stretch/>
                  </pic:blipFill>
                  <pic:spPr bwMode="auto">
                    <a:xfrm>
                      <a:off x="0" y="0"/>
                      <a:ext cx="6294877" cy="65335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4CA27A" w14:textId="77777777" w:rsidR="0004604B" w:rsidRPr="00733D61" w:rsidRDefault="001C04A2" w:rsidP="0004604B">
      <w:pPr>
        <w:pStyle w:val="phfiguretitle"/>
      </w:pPr>
      <w:bookmarkStart w:id="91" w:name="_Ref175216682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47</w:t>
      </w:r>
      <w:r w:rsidR="0004604B">
        <w:fldChar w:fldCharType="end"/>
      </w:r>
      <w:bookmarkEnd w:id="91"/>
      <w:r w:rsidR="00430EE4">
        <w:t xml:space="preserve"> – О</w:t>
      </w:r>
      <w:r w:rsidR="00430EE4" w:rsidRPr="00733D61">
        <w:t>кно оказания услуги</w:t>
      </w:r>
    </w:p>
    <w:p w14:paraId="1701CAEF" w14:textId="77777777" w:rsidR="00733D61" w:rsidRDefault="00DF261C" w:rsidP="00237BA1">
      <w:pPr>
        <w:pStyle w:val="phlistitemized1"/>
      </w:pPr>
      <w:r w:rsidRPr="00733D61">
        <w:t>заполните все обязательные (выделенные цветом) поля в открывшемся окне</w:t>
      </w:r>
      <w:r w:rsidR="00430EE4">
        <w:t xml:space="preserve"> (</w:t>
      </w:r>
      <w:r w:rsidR="00430EE4">
        <w:fldChar w:fldCharType="begin"/>
      </w:r>
      <w:r w:rsidR="00430EE4">
        <w:instrText xml:space="preserve"> REF _Ref175217057 \h </w:instrText>
      </w:r>
      <w:r w:rsidR="00430EE4">
        <w:fldChar w:fldCharType="separate"/>
      </w:r>
      <w:r w:rsidR="00DF05AE">
        <w:t>Рисунок </w:t>
      </w:r>
      <w:r w:rsidR="00DF05AE">
        <w:rPr>
          <w:noProof/>
        </w:rPr>
        <w:t>48</w:t>
      </w:r>
      <w:r w:rsidR="00430EE4">
        <w:fldChar w:fldCharType="end"/>
      </w:r>
      <w:r w:rsidR="00430EE4">
        <w:t>)</w:t>
      </w:r>
      <w:r w:rsidRPr="00733D61">
        <w:t>, необходимые для сохранения услуги. Для последующего формирования СЭМД заполните поля согласно приведенной ниже таблице</w:t>
      </w:r>
      <w:r w:rsidR="00430EE4">
        <w:t xml:space="preserve"> (</w:t>
      </w:r>
      <w:r w:rsidR="00430EE4">
        <w:fldChar w:fldCharType="begin"/>
      </w:r>
      <w:r w:rsidR="00430EE4">
        <w:instrText xml:space="preserve"> REF _Ref175216839 \h </w:instrText>
      </w:r>
      <w:r w:rsidR="00430EE4">
        <w:fldChar w:fldCharType="separate"/>
      </w:r>
      <w:r w:rsidR="00DF05AE">
        <w:t>Таблица </w:t>
      </w:r>
      <w:r w:rsidR="00DF05AE">
        <w:rPr>
          <w:noProof/>
        </w:rPr>
        <w:t>4</w:t>
      </w:r>
      <w:r w:rsidR="00430EE4">
        <w:fldChar w:fldCharType="end"/>
      </w:r>
      <w:r w:rsidR="00430EE4">
        <w:t>)</w:t>
      </w:r>
      <w:r w:rsidRPr="00733D61">
        <w:t>;</w:t>
      </w:r>
    </w:p>
    <w:p w14:paraId="3AD2F789" w14:textId="77777777" w:rsidR="00430EE4" w:rsidRPr="00733D61" w:rsidRDefault="00051528" w:rsidP="00430EE4">
      <w:pPr>
        <w:pStyle w:val="phfigure"/>
      </w:pPr>
      <w:r>
        <w:rPr>
          <w:noProof/>
        </w:rPr>
        <w:lastRenderedPageBreak/>
        <w:t>я</w:t>
      </w:r>
      <w:r w:rsidR="00430EE4" w:rsidRPr="00733D61">
        <w:rPr>
          <w:noProof/>
        </w:rPr>
        <w:drawing>
          <wp:inline distT="0" distB="0" distL="0" distR="0" wp14:anchorId="3D83FF5F" wp14:editId="0BE8A1E7">
            <wp:extent cx="6496334" cy="4213074"/>
            <wp:effectExtent l="19050" t="19050" r="19050" b="16510"/>
            <wp:docPr id="100000" name="Рисунок 1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l="541" t="987" b="857"/>
                    <a:stretch/>
                  </pic:blipFill>
                  <pic:spPr bwMode="auto">
                    <a:xfrm>
                      <a:off x="0" y="0"/>
                      <a:ext cx="6560437" cy="425464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6F1A44" w14:textId="77777777" w:rsidR="00430EE4" w:rsidRPr="00733D61" w:rsidRDefault="001C04A2" w:rsidP="00430EE4">
      <w:pPr>
        <w:pStyle w:val="phfiguretitle"/>
      </w:pPr>
      <w:bookmarkStart w:id="92" w:name="_Ref175217057"/>
      <w:r>
        <w:t>Рисунок </w:t>
      </w:r>
      <w:r w:rsidR="00430EE4" w:rsidRPr="00733D61">
        <w:fldChar w:fldCharType="begin"/>
      </w:r>
      <w:r w:rsidR="00430EE4" w:rsidRPr="00733D61">
        <w:instrText>SEQ Рисунок \* ARABIC</w:instrText>
      </w:r>
      <w:r w:rsidR="00430EE4" w:rsidRPr="00733D61">
        <w:fldChar w:fldCharType="separate"/>
      </w:r>
      <w:r w:rsidR="00DF05AE">
        <w:rPr>
          <w:noProof/>
        </w:rPr>
        <w:t>48</w:t>
      </w:r>
      <w:r w:rsidR="00430EE4" w:rsidRPr="00733D61">
        <w:fldChar w:fldCharType="end"/>
      </w:r>
      <w:bookmarkEnd w:id="92"/>
      <w:r w:rsidR="00430EE4" w:rsidRPr="00733D61">
        <w:t xml:space="preserve"> </w:t>
      </w:r>
      <w:r w:rsidR="00430EE4">
        <w:t xml:space="preserve">– </w:t>
      </w:r>
      <w:r w:rsidR="00430EE4" w:rsidRPr="00733D61">
        <w:t>Окно оказания приема</w:t>
      </w:r>
    </w:p>
    <w:p w14:paraId="234F8A68" w14:textId="77777777" w:rsidR="00DF261C" w:rsidRPr="00733D61" w:rsidRDefault="001C04A2" w:rsidP="00237BA1">
      <w:pPr>
        <w:pStyle w:val="phtabletitle"/>
      </w:pPr>
      <w:bookmarkStart w:id="93" w:name="_Ref175216839"/>
      <w:r>
        <w:t>Таблица </w:t>
      </w:r>
      <w:r w:rsidR="00DF261C" w:rsidRPr="00733D61">
        <w:fldChar w:fldCharType="begin"/>
      </w:r>
      <w:r w:rsidR="00DF261C" w:rsidRPr="00733D61">
        <w:instrText>SEQ Таблица \* ARABIC</w:instrText>
      </w:r>
      <w:r w:rsidR="00DF261C" w:rsidRPr="00733D61">
        <w:fldChar w:fldCharType="separate"/>
      </w:r>
      <w:r w:rsidR="00DF05AE">
        <w:rPr>
          <w:noProof/>
        </w:rPr>
        <w:t>4</w:t>
      </w:r>
      <w:r w:rsidR="00DF261C" w:rsidRPr="00733D61">
        <w:fldChar w:fldCharType="end"/>
      </w:r>
      <w:bookmarkEnd w:id="93"/>
      <w:r w:rsidR="00DF261C" w:rsidRPr="00733D61">
        <w:t xml:space="preserve"> </w:t>
      </w:r>
      <w:r w:rsidR="00430EE4">
        <w:t xml:space="preserve">– </w:t>
      </w:r>
      <w:r w:rsidR="00DF261C" w:rsidRPr="00733D61">
        <w:t>Поля, заполняемые для формирования СЭМД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4323"/>
        <w:gridCol w:w="4008"/>
        <w:gridCol w:w="1857"/>
      </w:tblGrid>
      <w:tr w:rsidR="00733D61" w:rsidRPr="00733D61" w14:paraId="18708C72" w14:textId="77777777" w:rsidTr="00430EE4">
        <w:trPr>
          <w:tblHeader/>
        </w:trPr>
        <w:tc>
          <w:tcPr>
            <w:tcW w:w="2132" w:type="pct"/>
          </w:tcPr>
          <w:p w14:paraId="3D7D7A3E" w14:textId="77777777" w:rsidR="00DF261C" w:rsidRPr="00733D61" w:rsidRDefault="00DF261C" w:rsidP="00237BA1">
            <w:pPr>
              <w:pStyle w:val="phtablecolcaption"/>
            </w:pPr>
            <w:r w:rsidRPr="00733D61">
              <w:t>Наименование поля</w:t>
            </w:r>
          </w:p>
        </w:tc>
        <w:tc>
          <w:tcPr>
            <w:tcW w:w="1977" w:type="pct"/>
          </w:tcPr>
          <w:p w14:paraId="11C77AC9" w14:textId="77777777" w:rsidR="00DF261C" w:rsidRPr="00733D61" w:rsidRDefault="00DF261C" w:rsidP="00237BA1">
            <w:pPr>
              <w:pStyle w:val="phtablecolcaption"/>
            </w:pPr>
            <w:r w:rsidRPr="00733D61">
              <w:t>Пояснение</w:t>
            </w:r>
          </w:p>
        </w:tc>
        <w:tc>
          <w:tcPr>
            <w:tcW w:w="892" w:type="pct"/>
          </w:tcPr>
          <w:p w14:paraId="2CBE37D4" w14:textId="77777777" w:rsidR="00DF261C" w:rsidRPr="00733D61" w:rsidRDefault="00DF261C" w:rsidP="00237BA1">
            <w:pPr>
              <w:pStyle w:val="phtablecolcaption"/>
            </w:pPr>
            <w:r w:rsidRPr="00733D61">
              <w:t>Обязательность заполнения для формирования СЭМД</w:t>
            </w:r>
          </w:p>
        </w:tc>
      </w:tr>
      <w:tr w:rsidR="00733D61" w:rsidRPr="00733D61" w14:paraId="1F345802" w14:textId="77777777" w:rsidTr="00957B55">
        <w:tc>
          <w:tcPr>
            <w:tcW w:w="2132" w:type="pct"/>
          </w:tcPr>
          <w:p w14:paraId="30C8AF62" w14:textId="77777777" w:rsidR="00DF261C" w:rsidRPr="00733D61" w:rsidRDefault="00DF261C" w:rsidP="001D515D">
            <w:pPr>
              <w:pStyle w:val="phtablecellleft"/>
            </w:pPr>
            <w:r w:rsidRPr="00733D61">
              <w:t>Медицинское заключение об отсутствии противопоказаний к занятию определенными видами спорта</w:t>
            </w:r>
          </w:p>
        </w:tc>
        <w:tc>
          <w:tcPr>
            <w:tcW w:w="1977" w:type="pct"/>
          </w:tcPr>
          <w:p w14:paraId="1DFCFE66" w14:textId="77777777" w:rsidR="00DF261C" w:rsidRPr="00733D61" w:rsidRDefault="00DF261C" w:rsidP="001D515D">
            <w:pPr>
              <w:pStyle w:val="phtablecellleft"/>
            </w:pPr>
            <w:r w:rsidRPr="00733D61">
              <w:t>Выберите одно из следующих медицинских заключений по итогам осмотра пациента:</w:t>
            </w:r>
          </w:p>
          <w:p w14:paraId="0DB84096" w14:textId="77777777" w:rsidR="00DF261C" w:rsidRPr="00237BA1" w:rsidRDefault="00733D61" w:rsidP="001D515D">
            <w:pPr>
              <w:pStyle w:val="phtableitemizedlist1"/>
            </w:pPr>
            <w:r w:rsidRPr="00237BA1">
              <w:t>«</w:t>
            </w:r>
            <w:r w:rsidR="00DF261C" w:rsidRPr="00237BA1">
              <w:t>Противопоказания к занятиям определенными видами спорта</w:t>
            </w:r>
            <w:r w:rsidR="00237BA1" w:rsidRPr="00237BA1">
              <w:t xml:space="preserve"> </w:t>
            </w:r>
            <w:r w:rsidR="00DF261C" w:rsidRPr="00237BA1">
              <w:t>отсутствуют</w:t>
            </w:r>
            <w:r w:rsidRPr="00237BA1">
              <w:t>»</w:t>
            </w:r>
            <w:r w:rsidR="00DF261C" w:rsidRPr="00237BA1">
              <w:t>;</w:t>
            </w:r>
          </w:p>
          <w:p w14:paraId="70927070" w14:textId="77777777" w:rsidR="00DF261C" w:rsidRPr="00733D61" w:rsidRDefault="00733D61" w:rsidP="001D515D">
            <w:pPr>
              <w:pStyle w:val="phtableitemizedlist1"/>
            </w:pPr>
            <w:r w:rsidRPr="00237BA1">
              <w:t>«</w:t>
            </w:r>
            <w:r w:rsidR="00DF261C" w:rsidRPr="00237BA1">
              <w:t>Противопоказания к занятиям определенными видами спорта</w:t>
            </w:r>
            <w:r w:rsidR="00237BA1" w:rsidRPr="00237BA1">
              <w:t xml:space="preserve"> </w:t>
            </w:r>
            <w:r w:rsidR="00DF261C" w:rsidRPr="00237BA1">
              <w:t>имеются</w:t>
            </w:r>
            <w:r w:rsidRPr="00733D61">
              <w:t>»</w:t>
            </w:r>
          </w:p>
        </w:tc>
        <w:tc>
          <w:tcPr>
            <w:tcW w:w="892" w:type="pct"/>
          </w:tcPr>
          <w:p w14:paraId="3CF07080" w14:textId="77777777" w:rsidR="00DF261C" w:rsidRPr="00733D61" w:rsidRDefault="00DF261C" w:rsidP="001D515D">
            <w:pPr>
              <w:pStyle w:val="phtablecellleft"/>
            </w:pPr>
            <w:r w:rsidRPr="00733D61">
              <w:t>Да</w:t>
            </w:r>
          </w:p>
          <w:p w14:paraId="6F18A30F" w14:textId="77777777" w:rsidR="00DF261C" w:rsidRPr="00733D61" w:rsidRDefault="00DF261C" w:rsidP="001D515D">
            <w:pPr>
              <w:pStyle w:val="phtablecellleft"/>
            </w:pPr>
            <w:r w:rsidRPr="00733D61">
              <w:t>(также является признаком формирования СЭМД)</w:t>
            </w:r>
          </w:p>
        </w:tc>
      </w:tr>
      <w:tr w:rsidR="00733D61" w:rsidRPr="00733D61" w14:paraId="75E6E885" w14:textId="77777777" w:rsidTr="00957B55">
        <w:tc>
          <w:tcPr>
            <w:tcW w:w="2132" w:type="pct"/>
          </w:tcPr>
          <w:p w14:paraId="36210B63" w14:textId="77777777" w:rsidR="00DF261C" w:rsidRPr="00733D61" w:rsidRDefault="00DF261C" w:rsidP="001D515D">
            <w:pPr>
              <w:pStyle w:val="phtablecellleft"/>
            </w:pPr>
            <w:r w:rsidRPr="00733D61">
              <w:t>Дата окончания действия медицинского документа</w:t>
            </w:r>
          </w:p>
        </w:tc>
        <w:tc>
          <w:tcPr>
            <w:tcW w:w="1977" w:type="pct"/>
          </w:tcPr>
          <w:p w14:paraId="2CBE9375" w14:textId="77777777" w:rsidR="00DF261C" w:rsidRPr="00733D61" w:rsidRDefault="00DF261C" w:rsidP="001D515D">
            <w:pPr>
              <w:pStyle w:val="phtablecellleft"/>
            </w:pPr>
            <w:r w:rsidRPr="00733D61">
              <w:t>Укажите дату окончания действия выдаваемого медицинского заключения</w:t>
            </w:r>
          </w:p>
        </w:tc>
        <w:tc>
          <w:tcPr>
            <w:tcW w:w="892" w:type="pct"/>
          </w:tcPr>
          <w:p w14:paraId="262BB5B7" w14:textId="77777777" w:rsidR="00DF261C" w:rsidRPr="00733D61" w:rsidRDefault="00DF261C" w:rsidP="001D515D">
            <w:pPr>
              <w:pStyle w:val="phtablecellleft"/>
            </w:pPr>
            <w:r w:rsidRPr="00733D61">
              <w:t>Да</w:t>
            </w:r>
          </w:p>
        </w:tc>
      </w:tr>
      <w:tr w:rsidR="00733D61" w:rsidRPr="00733D61" w14:paraId="632FEC06" w14:textId="77777777" w:rsidTr="00957B55">
        <w:tc>
          <w:tcPr>
            <w:tcW w:w="2132" w:type="pct"/>
          </w:tcPr>
          <w:p w14:paraId="36733B9D" w14:textId="77777777" w:rsidR="00DF261C" w:rsidRPr="00733D61" w:rsidRDefault="00DF261C" w:rsidP="001D515D">
            <w:pPr>
              <w:pStyle w:val="phtablecellleft"/>
            </w:pPr>
            <w:r w:rsidRPr="00733D61">
              <w:t>Вид спорта</w:t>
            </w:r>
          </w:p>
        </w:tc>
        <w:tc>
          <w:tcPr>
            <w:tcW w:w="1977" w:type="pct"/>
          </w:tcPr>
          <w:p w14:paraId="7DC2D544" w14:textId="77777777" w:rsidR="00DF261C" w:rsidRPr="00733D61" w:rsidRDefault="00DF261C" w:rsidP="001D515D">
            <w:pPr>
              <w:pStyle w:val="phtablecellleft"/>
            </w:pPr>
            <w:r w:rsidRPr="00733D61">
              <w:t>Укажите в произвольной форме вид спорта, к занятию которым у пациента имеются/отсутствуют противопоказания</w:t>
            </w:r>
          </w:p>
        </w:tc>
        <w:tc>
          <w:tcPr>
            <w:tcW w:w="892" w:type="pct"/>
          </w:tcPr>
          <w:p w14:paraId="367C8CBC" w14:textId="77777777" w:rsidR="00DF261C" w:rsidRPr="00733D61" w:rsidRDefault="00DF261C" w:rsidP="001D515D">
            <w:pPr>
              <w:pStyle w:val="phtablecellleft"/>
            </w:pPr>
            <w:r w:rsidRPr="00733D61">
              <w:t>Да</w:t>
            </w:r>
          </w:p>
        </w:tc>
      </w:tr>
      <w:tr w:rsidR="00733D61" w:rsidRPr="00733D61" w14:paraId="67370EFA" w14:textId="77777777" w:rsidTr="00957B55">
        <w:tc>
          <w:tcPr>
            <w:tcW w:w="2132" w:type="pct"/>
          </w:tcPr>
          <w:p w14:paraId="407E9951" w14:textId="77777777" w:rsidR="00DF261C" w:rsidRPr="00733D61" w:rsidRDefault="00DF261C" w:rsidP="001D515D">
            <w:pPr>
              <w:pStyle w:val="phtablecellleft"/>
            </w:pPr>
            <w:r w:rsidRPr="00733D61">
              <w:t>Комментарий</w:t>
            </w:r>
          </w:p>
        </w:tc>
        <w:tc>
          <w:tcPr>
            <w:tcW w:w="1977" w:type="pct"/>
          </w:tcPr>
          <w:p w14:paraId="53CC8AEC" w14:textId="77777777" w:rsidR="00DF261C" w:rsidRPr="00733D61" w:rsidRDefault="00DF261C" w:rsidP="001D515D">
            <w:pPr>
              <w:pStyle w:val="phtablecellleft"/>
            </w:pPr>
            <w:r w:rsidRPr="00733D61">
              <w:t>Введите произвольный врачебный комментарий к выдаваемому медицинскому заключению</w:t>
            </w:r>
          </w:p>
        </w:tc>
        <w:tc>
          <w:tcPr>
            <w:tcW w:w="892" w:type="pct"/>
          </w:tcPr>
          <w:p w14:paraId="68FA590C" w14:textId="77777777" w:rsidR="00DF261C" w:rsidRPr="00733D61" w:rsidRDefault="00DF261C" w:rsidP="001D515D">
            <w:pPr>
              <w:pStyle w:val="phtablecellleft"/>
            </w:pPr>
            <w:r w:rsidRPr="00733D61">
              <w:t>Нет</w:t>
            </w:r>
          </w:p>
        </w:tc>
      </w:tr>
    </w:tbl>
    <w:p w14:paraId="4646830F" w14:textId="77777777" w:rsidR="00DF261C" w:rsidRPr="00733D61" w:rsidRDefault="00DF261C" w:rsidP="00237BA1">
      <w:pPr>
        <w:pStyle w:val="phnormal"/>
      </w:pPr>
    </w:p>
    <w:p w14:paraId="1A1EA20E" w14:textId="77777777" w:rsidR="00DF261C" w:rsidRPr="00733D61" w:rsidRDefault="00DF261C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Сохранить</w:t>
      </w:r>
      <w:r w:rsidR="00733D61" w:rsidRPr="00733D61">
        <w:t>»</w:t>
      </w:r>
      <w:r w:rsidRPr="00733D61">
        <w:t xml:space="preserve"> для сохранения внесенных данных оказанного приема.</w:t>
      </w:r>
    </w:p>
    <w:p w14:paraId="243BB121" w14:textId="77777777" w:rsidR="00DF261C" w:rsidRPr="00733D61" w:rsidRDefault="00DF261C" w:rsidP="00DF261C">
      <w:pPr>
        <w:pStyle w:val="2"/>
      </w:pPr>
      <w:bookmarkStart w:id="94" w:name="_Toc175319836"/>
      <w:r w:rsidRPr="00733D61">
        <w:t>Формирование СЭМД</w:t>
      </w:r>
      <w:bookmarkEnd w:id="94"/>
    </w:p>
    <w:p w14:paraId="210701C0" w14:textId="77777777" w:rsidR="00DF261C" w:rsidRPr="00733D61" w:rsidRDefault="00DF261C" w:rsidP="00957B55">
      <w:pPr>
        <w:pStyle w:val="phnormal"/>
      </w:pPr>
      <w:r w:rsidRPr="00733D61">
        <w:t>СЭМД</w:t>
      </w:r>
      <w:r w:rsidR="00733D61" w:rsidRPr="00733D61">
        <w:t xml:space="preserve"> 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формируется на основании оказанного пациенту приема, в рамках которого </w:t>
      </w:r>
      <w:r w:rsidR="00733D61">
        <w:t>отображается</w:t>
      </w:r>
      <w:r w:rsidRPr="00733D61">
        <w:t xml:space="preserve"> заключение об отсутствии или наличии противопоказаний к занятию спортом, и только в том случае, если</w:t>
      </w:r>
      <w:r w:rsidR="00733D61" w:rsidRPr="00733D61">
        <w:t xml:space="preserve"> </w:t>
      </w:r>
      <w:r w:rsidRPr="00733D61">
        <w:t xml:space="preserve">при оказании приема заполнено поле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(см.</w:t>
      </w:r>
      <w:r w:rsidR="00430EE4">
        <w:t xml:space="preserve"> п. </w:t>
      </w:r>
      <w:r w:rsidR="00430EE4">
        <w:fldChar w:fldCharType="begin"/>
      </w:r>
      <w:r w:rsidR="00430EE4">
        <w:instrText xml:space="preserve"> REF _Ref175217186 \r \h </w:instrText>
      </w:r>
      <w:r w:rsidR="00430EE4">
        <w:fldChar w:fldCharType="separate"/>
      </w:r>
      <w:r w:rsidR="00DF05AE">
        <w:t>5.2</w:t>
      </w:r>
      <w:r w:rsidR="00430EE4">
        <w:fldChar w:fldCharType="end"/>
      </w:r>
      <w:r w:rsidRPr="00733D61">
        <w:t>).</w:t>
      </w:r>
      <w:r w:rsidR="00733D61" w:rsidRPr="00733D61">
        <w:t xml:space="preserve"> </w:t>
      </w:r>
    </w:p>
    <w:p w14:paraId="24DAF686" w14:textId="77777777" w:rsidR="0097592D" w:rsidRDefault="0097592D" w:rsidP="0097592D">
      <w:pPr>
        <w:pStyle w:val="phnormal"/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Помимо оказанного приема по выдаче медицинского заключения, должно быть обеспечено наличие всей необходимой информации о пациенте, сотрудниках (авторе и участниках подписания СЭМД) и МО (владельце СЭМД). Проверка перечисленной информации описана в </w:t>
      </w:r>
      <w:r w:rsidR="00430EE4">
        <w:t xml:space="preserve">п. </w:t>
      </w:r>
      <w:r w:rsidR="00430EE4">
        <w:fldChar w:fldCharType="begin"/>
      </w:r>
      <w:r w:rsidR="00430EE4">
        <w:instrText xml:space="preserve"> REF _Ref175217229 \r \h </w:instrText>
      </w:r>
      <w:r w:rsidR="00430EE4">
        <w:fldChar w:fldCharType="separate"/>
      </w:r>
      <w:r w:rsidR="00DF05AE">
        <w:t>5.1</w:t>
      </w:r>
      <w:r w:rsidR="00430EE4">
        <w:fldChar w:fldCharType="end"/>
      </w:r>
      <w:r w:rsidRPr="00733D61">
        <w:t>.</w:t>
      </w:r>
    </w:p>
    <w:p w14:paraId="7F302900" w14:textId="77777777" w:rsidR="00DF261C" w:rsidRPr="00733D61" w:rsidRDefault="00DF261C" w:rsidP="00237BA1">
      <w:pPr>
        <w:pStyle w:val="phlistitemizedtitle"/>
      </w:pPr>
      <w:r w:rsidRPr="00733D61">
        <w:t xml:space="preserve">Чтобы сформировать 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>, выполните следующие действия:</w:t>
      </w:r>
    </w:p>
    <w:p w14:paraId="75A1D949" w14:textId="77777777" w:rsidR="00DF261C" w:rsidRPr="00733D61" w:rsidRDefault="00DF261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 Откроется основное рабочее место врача</w:t>
      </w:r>
      <w:r w:rsidR="00430EE4">
        <w:t xml:space="preserve"> (</w:t>
      </w:r>
      <w:r w:rsidR="00430EE4">
        <w:fldChar w:fldCharType="begin"/>
      </w:r>
      <w:r w:rsidR="00430EE4">
        <w:instrText xml:space="preserve"> REF _Ref175217338 \h </w:instrText>
      </w:r>
      <w:r w:rsidR="00430EE4">
        <w:fldChar w:fldCharType="separate"/>
      </w:r>
      <w:r w:rsidR="00DF05AE">
        <w:t>Рисунок </w:t>
      </w:r>
      <w:r w:rsidR="00DF05AE">
        <w:rPr>
          <w:noProof/>
        </w:rPr>
        <w:t>49</w:t>
      </w:r>
      <w:r w:rsidR="00430EE4">
        <w:fldChar w:fldCharType="end"/>
      </w:r>
      <w:r w:rsidR="00430EE4">
        <w:t>)</w:t>
      </w:r>
      <w:r w:rsidRPr="00733D61">
        <w:t>;</w:t>
      </w:r>
    </w:p>
    <w:p w14:paraId="5D19C220" w14:textId="77777777" w:rsidR="00DF261C" w:rsidRPr="00733D61" w:rsidRDefault="00430EE4" w:rsidP="00C547F8">
      <w:pPr>
        <w:pStyle w:val="phfigure"/>
      </w:pPr>
      <w:r>
        <w:rPr>
          <w:noProof/>
        </w:rPr>
        <w:drawing>
          <wp:inline distT="0" distB="0" distL="0" distR="0" wp14:anchorId="7697CBD8" wp14:editId="38740EC3">
            <wp:extent cx="6152515" cy="2391410"/>
            <wp:effectExtent l="19050" t="19050" r="19685" b="279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91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392229" w14:textId="77777777" w:rsidR="0004604B" w:rsidRDefault="001C04A2" w:rsidP="00A64520">
      <w:pPr>
        <w:pStyle w:val="phfiguretitle"/>
      </w:pPr>
      <w:bookmarkStart w:id="95" w:name="_Ref175217338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49</w:t>
      </w:r>
      <w:r w:rsidR="00DF261C" w:rsidRPr="00733D61">
        <w:fldChar w:fldCharType="end"/>
      </w:r>
      <w:bookmarkEnd w:id="95"/>
      <w:r w:rsidR="00DF261C" w:rsidRPr="00733D61">
        <w:t xml:space="preserve"> </w:t>
      </w:r>
      <w:r w:rsidR="00430EE4">
        <w:t xml:space="preserve">– </w:t>
      </w:r>
      <w:r w:rsidR="000376ED">
        <w:t>О</w:t>
      </w:r>
      <w:r w:rsidR="000376ED" w:rsidRPr="00733D61">
        <w:t>сновное рабочее место врача</w:t>
      </w:r>
    </w:p>
    <w:p w14:paraId="6AE0653F" w14:textId="77777777" w:rsidR="00DF261C" w:rsidRPr="00733D61" w:rsidRDefault="00DF261C" w:rsidP="00237BA1">
      <w:pPr>
        <w:pStyle w:val="phlistitemized1"/>
      </w:pPr>
      <w:r w:rsidRPr="00733D61">
        <w:t xml:space="preserve">выберите в дневнике оказанную пациенту услугу, в рамках которой выдано заключение об отсутствии или наличии противопоказаний к занятию спортом, и </w:t>
      </w:r>
      <w:r w:rsidRPr="00733D61">
        <w:lastRenderedPageBreak/>
        <w:t xml:space="preserve">нажмите на ссылку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Pr="00733D61">
        <w:t>. Откроется окно редактирования оказанного приема</w:t>
      </w:r>
      <w:r w:rsidR="00430EE4">
        <w:t xml:space="preserve"> (</w:t>
      </w:r>
      <w:r w:rsidR="00430EE4">
        <w:fldChar w:fldCharType="begin"/>
      </w:r>
      <w:r w:rsidR="00430EE4">
        <w:instrText xml:space="preserve"> REF _Ref175217373 \h </w:instrText>
      </w:r>
      <w:r w:rsidR="00430EE4">
        <w:fldChar w:fldCharType="separate"/>
      </w:r>
      <w:r w:rsidR="00DF05AE">
        <w:t>Рисунок </w:t>
      </w:r>
      <w:r w:rsidR="00DF05AE">
        <w:rPr>
          <w:noProof/>
        </w:rPr>
        <w:t>50</w:t>
      </w:r>
      <w:r w:rsidR="00430EE4">
        <w:fldChar w:fldCharType="end"/>
      </w:r>
      <w:r w:rsidR="00430EE4">
        <w:t>)</w:t>
      </w:r>
      <w:r w:rsidRPr="00733D61">
        <w:t>;</w:t>
      </w:r>
    </w:p>
    <w:p w14:paraId="3D99005F" w14:textId="77777777" w:rsidR="00DF261C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57671AE4" wp14:editId="297F84AE">
            <wp:extent cx="6295390" cy="2921423"/>
            <wp:effectExtent l="19050" t="19050" r="10160" b="12700"/>
            <wp:docPr id="100002" name="Рисунок 100002" descr="_scroll_external/attachments/image2024-4-19_11-53-48-4db594b23f1f7a6705993922743eaa0e4b4a849baef9c95d81aaa8ef03f5cd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945270" name="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2142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0184D" w14:textId="77777777" w:rsidR="0004604B" w:rsidRPr="00733D61" w:rsidRDefault="001C04A2" w:rsidP="0004604B">
      <w:pPr>
        <w:pStyle w:val="phfiguretitle"/>
      </w:pPr>
      <w:bookmarkStart w:id="96" w:name="_Ref175217373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50</w:t>
      </w:r>
      <w:r w:rsidR="0004604B">
        <w:fldChar w:fldCharType="end"/>
      </w:r>
      <w:bookmarkEnd w:id="96"/>
      <w:r w:rsidR="00430EE4">
        <w:t xml:space="preserve"> –</w:t>
      </w:r>
      <w:r w:rsidR="00430EE4" w:rsidRPr="00430EE4">
        <w:t xml:space="preserve"> </w:t>
      </w:r>
      <w:r w:rsidR="00430EE4">
        <w:t>О</w:t>
      </w:r>
      <w:r w:rsidR="00430EE4" w:rsidRPr="00733D61">
        <w:t>кно редактирования оказанного приема</w:t>
      </w:r>
    </w:p>
    <w:p w14:paraId="4BA10901" w14:textId="77777777" w:rsidR="00733D61" w:rsidRPr="00733D61" w:rsidRDefault="00DF261C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Электронные документы (РЭМД)</w:t>
      </w:r>
      <w:r w:rsidR="00733D61" w:rsidRPr="00733D61">
        <w:t>»</w:t>
      </w:r>
      <w:r w:rsidRPr="00733D61">
        <w:t xml:space="preserve"> в том случае, если требуется указать медицинские документы пациента, связанные с формируемым СЭМД. Информация о документах, выбранных на данной вкладке, будет включена в формируемый 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="00247F3E">
        <w:t>;</w:t>
      </w:r>
    </w:p>
    <w:p w14:paraId="7BE34CB1" w14:textId="77777777" w:rsidR="00DF261C" w:rsidRPr="00733D61" w:rsidRDefault="00247F3E" w:rsidP="00237BA1">
      <w:pPr>
        <w:pStyle w:val="phlistitemized1"/>
      </w:pPr>
      <w:r>
        <w:t>н</w:t>
      </w:r>
      <w:r w:rsidR="00DF261C" w:rsidRPr="00733D61">
        <w:t xml:space="preserve">а вкладке </w:t>
      </w:r>
      <w:r w:rsidR="00733D61" w:rsidRPr="00733D61">
        <w:t>«</w:t>
      </w:r>
      <w:r w:rsidR="00DF261C" w:rsidRPr="00733D61">
        <w:t>Электронные документы (РЭМД)</w:t>
      </w:r>
      <w:r w:rsidR="00733D61" w:rsidRPr="00733D61">
        <w:t>»</w:t>
      </w:r>
      <w:r w:rsidR="00DF261C" w:rsidRPr="00733D61">
        <w:t xml:space="preserve"> отображаются все СЭМД пациента, ранее зарегистрированные в РЭМД. Для работы с документами на вкладке доступны следующие действия:</w:t>
      </w:r>
    </w:p>
    <w:p w14:paraId="5A0220A1" w14:textId="77777777" w:rsidR="00DF261C" w:rsidRPr="00733D61" w:rsidRDefault="00DF261C" w:rsidP="004B2AF1">
      <w:pPr>
        <w:pStyle w:val="phlistitemized2"/>
      </w:pPr>
      <w:r w:rsidRPr="00733D61">
        <w:t xml:space="preserve">для выбора документа в списке в качестве связанного установите соответствующий ему флажок в столбце </w:t>
      </w:r>
      <w:r w:rsidR="00733D61" w:rsidRPr="00733D61">
        <w:t>«</w:t>
      </w:r>
      <w:r w:rsidRPr="00733D61">
        <w:t>Включить в связанные документы</w:t>
      </w:r>
      <w:r w:rsidR="00733D61" w:rsidRPr="00733D61">
        <w:t>»</w:t>
      </w:r>
      <w:r w:rsidRPr="00733D61">
        <w:t>;</w:t>
      </w:r>
    </w:p>
    <w:p w14:paraId="1EAAA3EC" w14:textId="77777777" w:rsidR="00DF261C" w:rsidRPr="00733D61" w:rsidRDefault="00DF261C" w:rsidP="004B2AF1">
      <w:pPr>
        <w:pStyle w:val="phlistitemized2"/>
      </w:pPr>
      <w:r w:rsidRPr="00733D61">
        <w:t>для выбора всех документов в списке в качестве связанных установите флажок в заголовке</w:t>
      </w:r>
      <w:r w:rsidR="00733D61" w:rsidRPr="00733D61">
        <w:t xml:space="preserve"> </w:t>
      </w:r>
      <w:r w:rsidRPr="00733D61">
        <w:t xml:space="preserve">столбца </w:t>
      </w:r>
      <w:r w:rsidR="00733D61" w:rsidRPr="00733D61">
        <w:t>«</w:t>
      </w:r>
      <w:r w:rsidRPr="00733D61">
        <w:t>Включить в связанные документы</w:t>
      </w:r>
      <w:r w:rsidR="00733D61" w:rsidRPr="00733D61">
        <w:t>»</w:t>
      </w:r>
      <w:r w:rsidRPr="00733D61">
        <w:t>;</w:t>
      </w:r>
    </w:p>
    <w:p w14:paraId="135F49A3" w14:textId="77777777" w:rsidR="00DF261C" w:rsidRPr="00733D61" w:rsidRDefault="00DF261C" w:rsidP="004B2AF1">
      <w:pPr>
        <w:pStyle w:val="phlistitemized2"/>
      </w:pPr>
      <w:r w:rsidRPr="00733D61">
        <w:t>для фильтрации списка документов</w:t>
      </w:r>
      <w:r w:rsidR="00733D61" w:rsidRPr="00733D61">
        <w:t xml:space="preserve"> </w:t>
      </w:r>
      <w:r w:rsidRPr="00733D61">
        <w:t>заполните поля фильтра, описанные в таблице ниже</w:t>
      </w:r>
      <w:r w:rsidR="00430EE4">
        <w:t xml:space="preserve"> (</w:t>
      </w:r>
      <w:r w:rsidR="00430EE4">
        <w:fldChar w:fldCharType="begin"/>
      </w:r>
      <w:r w:rsidR="00430EE4">
        <w:instrText xml:space="preserve"> REF _Ref175217469 \h </w:instrText>
      </w:r>
      <w:r w:rsidR="00430EE4">
        <w:fldChar w:fldCharType="separate"/>
      </w:r>
      <w:r w:rsidR="00DF05AE">
        <w:t>Таблица </w:t>
      </w:r>
      <w:r w:rsidR="00DF05AE">
        <w:rPr>
          <w:noProof/>
        </w:rPr>
        <w:t>5</w:t>
      </w:r>
      <w:r w:rsidR="00430EE4">
        <w:fldChar w:fldCharType="end"/>
      </w:r>
      <w:r w:rsidR="00430EE4">
        <w:t>)</w:t>
      </w:r>
      <w:r w:rsidRPr="00733D61">
        <w:t xml:space="preserve">, и нажмите на кнопку </w:t>
      </w:r>
      <w:r w:rsidR="00733D61" w:rsidRPr="00733D61">
        <w:t>«</w:t>
      </w:r>
      <w:r w:rsidRPr="00733D61">
        <w:t>Найти</w:t>
      </w:r>
      <w:r w:rsidR="00430EE4">
        <w:t>»</w:t>
      </w:r>
      <w:r w:rsidR="00237BA1">
        <w:t>.</w:t>
      </w:r>
    </w:p>
    <w:p w14:paraId="4998AED5" w14:textId="77777777" w:rsidR="00DF261C" w:rsidRPr="00733D61" w:rsidRDefault="001C04A2" w:rsidP="0004604B">
      <w:pPr>
        <w:pStyle w:val="phtabletitle"/>
      </w:pPr>
      <w:bookmarkStart w:id="97" w:name="_Ref175217469"/>
      <w:r>
        <w:t>Таблица </w:t>
      </w:r>
      <w:r w:rsidR="00DF261C" w:rsidRPr="00733D61">
        <w:fldChar w:fldCharType="begin"/>
      </w:r>
      <w:r w:rsidR="00DF261C" w:rsidRPr="00733D61">
        <w:instrText>SEQ Таблица \* ARABIC</w:instrText>
      </w:r>
      <w:r w:rsidR="00DF261C" w:rsidRPr="00733D61">
        <w:fldChar w:fldCharType="separate"/>
      </w:r>
      <w:r w:rsidR="00DF05AE">
        <w:rPr>
          <w:noProof/>
        </w:rPr>
        <w:t>5</w:t>
      </w:r>
      <w:r w:rsidR="00DF261C" w:rsidRPr="00733D61">
        <w:fldChar w:fldCharType="end"/>
      </w:r>
      <w:bookmarkEnd w:id="97"/>
      <w:r w:rsidR="00DF261C" w:rsidRPr="00733D61">
        <w:t xml:space="preserve"> </w:t>
      </w:r>
      <w:r w:rsidR="00430EE4">
        <w:t xml:space="preserve">– </w:t>
      </w:r>
      <w:r w:rsidR="00DF261C" w:rsidRPr="00733D61">
        <w:t>Заполнение полей фильтра</w:t>
      </w:r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3704"/>
        <w:gridCol w:w="6484"/>
      </w:tblGrid>
      <w:tr w:rsidR="00733D61" w:rsidRPr="00733D61" w14:paraId="76DBF8CB" w14:textId="77777777" w:rsidTr="00957B55">
        <w:trPr>
          <w:tblHeader/>
        </w:trPr>
        <w:tc>
          <w:tcPr>
            <w:tcW w:w="1818" w:type="pct"/>
          </w:tcPr>
          <w:p w14:paraId="0177F933" w14:textId="77777777" w:rsidR="00DF261C" w:rsidRPr="00733D61" w:rsidRDefault="00DF261C" w:rsidP="00957B55">
            <w:pPr>
              <w:pStyle w:val="phtablecolcaption"/>
            </w:pPr>
            <w:r w:rsidRPr="00733D61">
              <w:t>Наименование поля</w:t>
            </w:r>
          </w:p>
        </w:tc>
        <w:tc>
          <w:tcPr>
            <w:tcW w:w="3182" w:type="pct"/>
          </w:tcPr>
          <w:p w14:paraId="729FC881" w14:textId="77777777" w:rsidR="00DF261C" w:rsidRPr="00733D61" w:rsidRDefault="00DF261C" w:rsidP="00957B55">
            <w:pPr>
              <w:pStyle w:val="phtablecolcaption"/>
            </w:pPr>
            <w:r w:rsidRPr="00733D61">
              <w:t>Пояснение</w:t>
            </w:r>
          </w:p>
        </w:tc>
      </w:tr>
      <w:tr w:rsidR="00733D61" w:rsidRPr="00733D61" w14:paraId="01922C7D" w14:textId="77777777" w:rsidTr="00957B55">
        <w:tc>
          <w:tcPr>
            <w:tcW w:w="1818" w:type="pct"/>
          </w:tcPr>
          <w:p w14:paraId="6FE479C1" w14:textId="77777777" w:rsidR="00DF261C" w:rsidRPr="00430EE4" w:rsidRDefault="00DF261C" w:rsidP="001D515D">
            <w:pPr>
              <w:pStyle w:val="phtablecellleft"/>
            </w:pPr>
            <w:r w:rsidRPr="00430EE4">
              <w:t>Период с ... по</w:t>
            </w:r>
          </w:p>
        </w:tc>
        <w:tc>
          <w:tcPr>
            <w:tcW w:w="3182" w:type="pct"/>
          </w:tcPr>
          <w:p w14:paraId="2B1FE49D" w14:textId="77777777" w:rsidR="00DF261C" w:rsidRPr="00430EE4" w:rsidRDefault="00DF261C" w:rsidP="001D515D">
            <w:pPr>
              <w:pStyle w:val="phtablecellleft"/>
            </w:pPr>
            <w:r w:rsidRPr="00430EE4">
              <w:t>Выберите при помощи календаря или введите вручную период формирования экземпляра</w:t>
            </w:r>
            <w:r w:rsidR="00733D61" w:rsidRPr="00430EE4">
              <w:t xml:space="preserve"> </w:t>
            </w:r>
            <w:r w:rsidRPr="00430EE4">
              <w:t>электронного медицинского документа</w:t>
            </w:r>
          </w:p>
        </w:tc>
      </w:tr>
      <w:tr w:rsidR="00733D61" w:rsidRPr="00733D61" w14:paraId="3A9438BB" w14:textId="77777777" w:rsidTr="00957B55">
        <w:tc>
          <w:tcPr>
            <w:tcW w:w="1818" w:type="pct"/>
          </w:tcPr>
          <w:p w14:paraId="5FC15588" w14:textId="77777777" w:rsidR="00DF261C" w:rsidRPr="00430EE4" w:rsidRDefault="00DF261C" w:rsidP="001D515D">
            <w:pPr>
              <w:pStyle w:val="phtablecellleft"/>
            </w:pPr>
            <w:r w:rsidRPr="00430EE4">
              <w:lastRenderedPageBreak/>
              <w:t>Тип документа</w:t>
            </w:r>
          </w:p>
        </w:tc>
        <w:tc>
          <w:tcPr>
            <w:tcW w:w="3182" w:type="pct"/>
          </w:tcPr>
          <w:p w14:paraId="16FB1D00" w14:textId="77777777" w:rsidR="00DF261C" w:rsidRPr="00430EE4" w:rsidRDefault="00DF261C" w:rsidP="001D515D">
            <w:pPr>
              <w:pStyle w:val="phtablecellleft"/>
            </w:pPr>
            <w:r w:rsidRPr="00430EE4">
              <w:t>Выберите в выпадающем списке тип электронного медицинского документа</w:t>
            </w:r>
          </w:p>
        </w:tc>
      </w:tr>
      <w:tr w:rsidR="00733D61" w:rsidRPr="00733D61" w14:paraId="35F80FD8" w14:textId="77777777" w:rsidTr="00957B55">
        <w:tc>
          <w:tcPr>
            <w:tcW w:w="1818" w:type="pct"/>
          </w:tcPr>
          <w:p w14:paraId="63512C75" w14:textId="77777777" w:rsidR="00DF261C" w:rsidRPr="00430EE4" w:rsidRDefault="00DF261C" w:rsidP="001D515D">
            <w:pPr>
              <w:pStyle w:val="phtablecellleft"/>
            </w:pPr>
            <w:r w:rsidRPr="00430EE4">
              <w:t>Автор</w:t>
            </w:r>
          </w:p>
        </w:tc>
        <w:tc>
          <w:tcPr>
            <w:tcW w:w="3182" w:type="pct"/>
          </w:tcPr>
          <w:p w14:paraId="3C236C21" w14:textId="77777777" w:rsidR="00DF261C" w:rsidRPr="00430EE4" w:rsidRDefault="00DF261C" w:rsidP="001D515D">
            <w:pPr>
              <w:pStyle w:val="phtablecellleft"/>
            </w:pPr>
            <w:r w:rsidRPr="00430EE4">
              <w:t>Выберите сотрудника, создавшего электронный медицинский документ, из справочника с помощью кнопки</w:t>
            </w:r>
            <w:r w:rsidR="00733D61" w:rsidRPr="00430EE4">
              <w:t xml:space="preserve"> </w:t>
            </w:r>
            <w:r w:rsidRPr="00430EE4">
              <w:rPr>
                <w:noProof/>
              </w:rPr>
              <w:drawing>
                <wp:inline distT="0" distB="0" distL="0" distR="0" wp14:anchorId="1C11D79D" wp14:editId="738951B0">
                  <wp:extent cx="219075" cy="200025"/>
                  <wp:effectExtent l="19050" t="19050" r="28575" b="28575"/>
                  <wp:docPr id="100004" name="Рисунок 100004" descr="_scroll_external/attachments/image2023-5-18_10-59-28-42d33441a89ee05f870852319e4af721018b1989c11f46e54113ab461ade108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966918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430EE4">
              <w:t xml:space="preserve">. В открывшемся справочнике установите флажок рядом с требуемым сотрудником (может быть выбран только один сотрудник) и нажмите на кнопку </w:t>
            </w:r>
            <w:r w:rsidR="00733D61" w:rsidRPr="00430EE4">
              <w:t>«</w:t>
            </w:r>
            <w:r w:rsidRPr="00430EE4">
              <w:t>ОК</w:t>
            </w:r>
            <w:r w:rsidR="00733D61" w:rsidRPr="00430EE4">
              <w:t>»</w:t>
            </w:r>
          </w:p>
        </w:tc>
      </w:tr>
    </w:tbl>
    <w:p w14:paraId="0884B3DA" w14:textId="77777777" w:rsidR="00733D61" w:rsidRPr="00733D61" w:rsidRDefault="00733D61" w:rsidP="00237BA1">
      <w:pPr>
        <w:pStyle w:val="phnormal"/>
      </w:pPr>
    </w:p>
    <w:p w14:paraId="65F478A0" w14:textId="77777777" w:rsidR="00DF261C" w:rsidRPr="00733D61" w:rsidRDefault="00DF261C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>, предназначенную для работы с электронными медицинскими документами</w:t>
      </w:r>
      <w:r w:rsidR="00815B52">
        <w:t xml:space="preserve"> (</w:t>
      </w:r>
      <w:r w:rsidR="00815B52">
        <w:fldChar w:fldCharType="begin"/>
      </w:r>
      <w:r w:rsidR="00815B52">
        <w:instrText xml:space="preserve"> REF _Ref175218156 \h </w:instrText>
      </w:r>
      <w:r w:rsidR="00815B52">
        <w:fldChar w:fldCharType="separate"/>
      </w:r>
      <w:r w:rsidR="00DF05AE">
        <w:t>Рисунок </w:t>
      </w:r>
      <w:r w:rsidR="00DF05AE">
        <w:rPr>
          <w:noProof/>
        </w:rPr>
        <w:t>51</w:t>
      </w:r>
      <w:r w:rsidR="00815B52">
        <w:fldChar w:fldCharType="end"/>
      </w:r>
      <w:r w:rsidR="00815B52">
        <w:t>)</w:t>
      </w:r>
      <w:r w:rsidRPr="00733D61">
        <w:t>;</w:t>
      </w:r>
    </w:p>
    <w:p w14:paraId="6EC4886F" w14:textId="77777777" w:rsidR="00DF261C" w:rsidRPr="00733D61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760FBADB" wp14:editId="54804F61">
            <wp:extent cx="5367838" cy="3335731"/>
            <wp:effectExtent l="19050" t="19050" r="23495" b="17145"/>
            <wp:docPr id="100035" name="Рисунок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/>
                    <a:srcRect l="803" t="1068" r="801" b="1421"/>
                    <a:stretch/>
                  </pic:blipFill>
                  <pic:spPr bwMode="auto">
                    <a:xfrm>
                      <a:off x="0" y="0"/>
                      <a:ext cx="5380067" cy="33433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30343" w14:textId="77777777" w:rsidR="0004604B" w:rsidRDefault="001C04A2" w:rsidP="00A64520">
      <w:pPr>
        <w:pStyle w:val="phfiguretitle"/>
      </w:pPr>
      <w:bookmarkStart w:id="98" w:name="_Ref175218156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51</w:t>
      </w:r>
      <w:r w:rsidR="00DF261C" w:rsidRPr="00733D61">
        <w:fldChar w:fldCharType="end"/>
      </w:r>
      <w:bookmarkEnd w:id="98"/>
      <w:r w:rsidR="00DF261C" w:rsidRPr="00733D61">
        <w:t xml:space="preserve"> </w:t>
      </w:r>
      <w:r w:rsidR="00430EE4">
        <w:t xml:space="preserve">– </w:t>
      </w:r>
      <w:r w:rsidR="00DF261C" w:rsidRPr="00733D61">
        <w:t>Окно редактирования при</w:t>
      </w:r>
      <w:r w:rsidR="00430EE4">
        <w:t>е</w:t>
      </w:r>
      <w:r w:rsidR="00DF261C" w:rsidRPr="00733D61">
        <w:t>ма</w:t>
      </w:r>
    </w:p>
    <w:p w14:paraId="6290DB68" w14:textId="77777777" w:rsidR="00DF261C" w:rsidRPr="00733D61" w:rsidRDefault="00DF261C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Сформировать и подписать документы (СЭМД)</w:t>
      </w:r>
      <w:r w:rsidR="00733D61" w:rsidRPr="00733D61">
        <w:t>»</w:t>
      </w:r>
      <w:r w:rsidRPr="00733D61">
        <w:t xml:space="preserve">. Перед тем как сформировать электронный медицинский документ, </w:t>
      </w:r>
      <w:r w:rsidR="00321A74">
        <w:t xml:space="preserve">в </w:t>
      </w:r>
      <w:r w:rsidRPr="00733D61">
        <w:t>Систем</w:t>
      </w:r>
      <w:r w:rsidR="00321A74">
        <w:t>е</w:t>
      </w:r>
      <w:r w:rsidRPr="00733D61">
        <w:t xml:space="preserve"> осуществляет</w:t>
      </w:r>
      <w:r w:rsidR="00321A74">
        <w:t>ся</w:t>
      </w:r>
      <w:r w:rsidRPr="00733D61">
        <w:t xml:space="preserve"> ряд проверок:</w:t>
      </w:r>
    </w:p>
    <w:p w14:paraId="6A3E1C37" w14:textId="77777777" w:rsidR="0004604B" w:rsidRDefault="00DF261C" w:rsidP="004B2AF1">
      <w:pPr>
        <w:pStyle w:val="phlistitemized2"/>
      </w:pPr>
      <w:r w:rsidRPr="00733D61">
        <w:t xml:space="preserve">проверяется, заполнены ли все необходимые для формирования СЭМД поля. Если какое-либо из требуемых для СЭМД полей не заполнено, то </w:t>
      </w:r>
      <w:r w:rsidR="00733D61">
        <w:t>отображается</w:t>
      </w:r>
      <w:r w:rsidRPr="00733D61">
        <w:t xml:space="preserve"> соответствующее системное сообщение с перечнем ошибок</w:t>
      </w:r>
      <w:r w:rsidR="00815B52">
        <w:t xml:space="preserve"> (</w:t>
      </w:r>
      <w:r w:rsidR="00815B52">
        <w:fldChar w:fldCharType="begin"/>
      </w:r>
      <w:r w:rsidR="00815B52">
        <w:instrText xml:space="preserve"> REF _Ref175218171 \h </w:instrText>
      </w:r>
      <w:r w:rsidR="00815B52">
        <w:fldChar w:fldCharType="separate"/>
      </w:r>
      <w:r w:rsidR="00DF05AE">
        <w:t>Рисунок </w:t>
      </w:r>
      <w:r w:rsidR="00DF05AE">
        <w:rPr>
          <w:noProof/>
        </w:rPr>
        <w:t>52</w:t>
      </w:r>
      <w:r w:rsidR="00815B52">
        <w:fldChar w:fldCharType="end"/>
      </w:r>
      <w:r w:rsidR="00815B52">
        <w:t>)</w:t>
      </w:r>
      <w:r w:rsidRPr="00733D61">
        <w:t>.</w:t>
      </w:r>
      <w:r w:rsidR="00733D61" w:rsidRPr="00733D61">
        <w:t xml:space="preserve"> </w:t>
      </w:r>
      <w:r w:rsidRPr="00733D61">
        <w:t>В этом случае необходимо исправить выявленные ошибки и повторить формирование документа;</w:t>
      </w:r>
    </w:p>
    <w:p w14:paraId="6BCD5859" w14:textId="77777777" w:rsidR="00DF261C" w:rsidRDefault="00DF261C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597224C3" wp14:editId="0AF93598">
            <wp:extent cx="4848225" cy="1685925"/>
            <wp:effectExtent l="19050" t="19050" r="28575" b="28575"/>
            <wp:docPr id="100055" name="Рисунок 100055" descr="_scroll_external/attachments/image2024-2-28_17-20-11-428f6ffb17d8c503c386c8e3111c95521bb52d3d646412afdc2cc8d4b5ceda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68673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6859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C33D87" w14:textId="77777777" w:rsidR="0004604B" w:rsidRPr="00733D61" w:rsidRDefault="001C04A2" w:rsidP="0004604B">
      <w:pPr>
        <w:pStyle w:val="phfiguretitle"/>
      </w:pPr>
      <w:bookmarkStart w:id="99" w:name="_Ref175218171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52</w:t>
      </w:r>
      <w:r w:rsidR="0004604B">
        <w:fldChar w:fldCharType="end"/>
      </w:r>
      <w:bookmarkEnd w:id="99"/>
      <w:r w:rsidR="00815B52">
        <w:t xml:space="preserve"> – Системное сообщение</w:t>
      </w:r>
    </w:p>
    <w:p w14:paraId="401C2CCC" w14:textId="77777777" w:rsidR="00DF261C" w:rsidRPr="00733D61" w:rsidRDefault="00DF261C" w:rsidP="004B2AF1">
      <w:pPr>
        <w:pStyle w:val="phlistitemized2"/>
      </w:pPr>
      <w:r w:rsidRPr="00733D61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14:paraId="13EF7643" w14:textId="77777777" w:rsidR="00733D61" w:rsidRPr="00733D61" w:rsidRDefault="00DF261C" w:rsidP="00237BA1">
      <w:pPr>
        <w:pStyle w:val="phlistitemized3"/>
      </w:pPr>
      <w:r w:rsidRPr="00733D61">
        <w:t xml:space="preserve">создание новой версии СЭМД запрещено всегда. В этом случае </w:t>
      </w:r>
      <w:r w:rsidR="004C0E3D">
        <w:t>отображается соответствующее системное сообщение</w:t>
      </w:r>
      <w:r w:rsidR="00815B52">
        <w:t xml:space="preserve"> (</w:t>
      </w:r>
      <w:r w:rsidR="00815B52">
        <w:fldChar w:fldCharType="begin"/>
      </w:r>
      <w:r w:rsidR="00815B52">
        <w:instrText xml:space="preserve"> REF _Ref175217688 \h </w:instrText>
      </w:r>
      <w:r w:rsidR="00815B52">
        <w:fldChar w:fldCharType="separate"/>
      </w:r>
      <w:r w:rsidR="00DF05AE">
        <w:t>Рисунок </w:t>
      </w:r>
      <w:r w:rsidR="00DF05AE">
        <w:rPr>
          <w:noProof/>
        </w:rPr>
        <w:t>53</w:t>
      </w:r>
      <w:r w:rsidR="00815B52">
        <w:fldChar w:fldCharType="end"/>
      </w:r>
      <w:r w:rsidR="00815B52">
        <w:t>)</w:t>
      </w:r>
      <w:r w:rsidR="004C0E3D">
        <w:t xml:space="preserve">, и процесс </w:t>
      </w:r>
      <w:r w:rsidRPr="00733D61">
        <w:t>формирования СЭМД прекращается;</w:t>
      </w:r>
    </w:p>
    <w:p w14:paraId="6498AE3F" w14:textId="77777777" w:rsidR="00DF261C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1589B926" wp14:editId="5F90B1BB">
            <wp:extent cx="4352925" cy="1590675"/>
            <wp:effectExtent l="19050" t="19050" r="28575" b="28575"/>
            <wp:docPr id="100057" name="Рисунок 100057" descr="_scroll_external/attachments/image2023-7-24_16-15-33-55a54e642a806e6e470e89fa19baedf30e75c0fee7dfa94ef0a7e66ce6289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626205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5906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6192C8" w14:textId="77777777" w:rsidR="0004604B" w:rsidRPr="00733D61" w:rsidRDefault="001C04A2" w:rsidP="0004604B">
      <w:pPr>
        <w:pStyle w:val="phfiguretitle"/>
      </w:pPr>
      <w:bookmarkStart w:id="100" w:name="_Ref175217688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53</w:t>
      </w:r>
      <w:r w:rsidR="0004604B">
        <w:fldChar w:fldCharType="end"/>
      </w:r>
      <w:bookmarkEnd w:id="100"/>
      <w:r w:rsidR="00430EE4">
        <w:t xml:space="preserve"> –</w:t>
      </w:r>
      <w:r w:rsidR="00815B52" w:rsidRPr="00815B52">
        <w:t xml:space="preserve"> </w:t>
      </w:r>
      <w:r w:rsidR="00815B52" w:rsidRPr="003D41FB">
        <w:t>Сообщение системы о запрете формирования</w:t>
      </w:r>
    </w:p>
    <w:p w14:paraId="4A48F213" w14:textId="77777777" w:rsidR="00733D61" w:rsidRPr="00733D61" w:rsidRDefault="00DF261C" w:rsidP="00237BA1">
      <w:pPr>
        <w:pStyle w:val="phlistitemized3"/>
      </w:pPr>
      <w:r w:rsidRPr="00733D61">
        <w:t xml:space="preserve">выдача предупреждения, если предыдущая версия СЭМД подписана не всеми участниками подписания. В этом случае </w:t>
      </w:r>
      <w:r w:rsidR="00733D61">
        <w:t>отображается</w:t>
      </w:r>
      <w:r w:rsidRPr="00733D61">
        <w:t xml:space="preserve"> системное предупреждение с возможностью выбора пользователем дальнейшего действия: создавать далее новую версию СЭМД или нет</w:t>
      </w:r>
      <w:r w:rsidR="00815B52">
        <w:t xml:space="preserve"> (</w:t>
      </w:r>
      <w:r w:rsidR="00815B52">
        <w:fldChar w:fldCharType="begin"/>
      </w:r>
      <w:r w:rsidR="00815B52">
        <w:instrText xml:space="preserve"> REF _Ref175218235 \h </w:instrText>
      </w:r>
      <w:r w:rsidR="00815B52">
        <w:fldChar w:fldCharType="separate"/>
      </w:r>
      <w:r w:rsidR="00DF05AE">
        <w:t>Рисунок </w:t>
      </w:r>
      <w:r w:rsidR="00DF05AE">
        <w:rPr>
          <w:noProof/>
        </w:rPr>
        <w:t>54</w:t>
      </w:r>
      <w:r w:rsidR="00815B52">
        <w:fldChar w:fldCharType="end"/>
      </w:r>
      <w:r w:rsidR="00815B52">
        <w:t>)</w:t>
      </w:r>
      <w:r w:rsidRPr="00733D61">
        <w:t xml:space="preserve">. При нажатии на кнопку </w:t>
      </w:r>
      <w:r w:rsidR="00733D61" w:rsidRPr="00733D61">
        <w:t>«</w:t>
      </w:r>
      <w:r w:rsidRPr="00733D61">
        <w:t>Нет</w:t>
      </w:r>
      <w:r w:rsidR="00733D61" w:rsidRPr="00733D61">
        <w:t>»</w:t>
      </w:r>
      <w:r w:rsidRPr="00733D61">
        <w:t xml:space="preserve"> процесс формирования СЭМД прекращается. При нажатии на кнопку </w:t>
      </w:r>
      <w:r w:rsidR="00733D61" w:rsidRPr="00733D61">
        <w:t>«</w:t>
      </w:r>
      <w:r w:rsidRPr="00733D61">
        <w:t>Да</w:t>
      </w:r>
      <w:r w:rsidR="00733D61" w:rsidRPr="00733D61">
        <w:t>»</w:t>
      </w:r>
      <w:r w:rsidRPr="00733D61">
        <w:t xml:space="preserve"> открывается окно</w:t>
      </w:r>
      <w:r w:rsidR="00733D61" w:rsidRPr="00733D61">
        <w:t xml:space="preserve"> </w:t>
      </w:r>
      <w:r w:rsidRPr="00733D61">
        <w:t>подписания формируемого электронного медицинского документа;</w:t>
      </w:r>
    </w:p>
    <w:p w14:paraId="6B7BA08F" w14:textId="77777777" w:rsidR="00DF261C" w:rsidRDefault="00DF261C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4CFF4559" wp14:editId="78144F2E">
            <wp:extent cx="4371975" cy="1714500"/>
            <wp:effectExtent l="19050" t="19050" r="28575" b="19050"/>
            <wp:docPr id="100081" name="Рисунок 100081" descr="_scroll_external/attachments/image2023-7-24_16-16-34-7db97d65eb60bcf113c1cebe77d223e698454110d9d5576a99f632c307fb9a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415106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7145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B901B" w14:textId="77777777" w:rsidR="0004604B" w:rsidRPr="00733D61" w:rsidRDefault="001C04A2" w:rsidP="00815B52">
      <w:pPr>
        <w:pStyle w:val="phfiguretitle"/>
      </w:pPr>
      <w:bookmarkStart w:id="101" w:name="_Ref175218235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54</w:t>
      </w:r>
      <w:r w:rsidR="0004604B">
        <w:fldChar w:fldCharType="end"/>
      </w:r>
      <w:bookmarkEnd w:id="101"/>
      <w:r w:rsidR="00815B52">
        <w:t xml:space="preserve"> – Системное сообщение</w:t>
      </w:r>
    </w:p>
    <w:p w14:paraId="1C63FC8E" w14:textId="77777777" w:rsidR="00733D61" w:rsidRPr="00733D61" w:rsidRDefault="00DF261C" w:rsidP="00237BA1">
      <w:pPr>
        <w:pStyle w:val="phlistitemized3"/>
      </w:pPr>
      <w:r w:rsidRPr="00733D61">
        <w:t xml:space="preserve">создание новой версии СЭМД запрещено, если предыдущая версия подписана не всеми участниками подписания. В этом случае </w:t>
      </w:r>
      <w:r w:rsidR="004C0E3D">
        <w:t>отображается соответствующее системное сообщение</w:t>
      </w:r>
      <w:r w:rsidR="00815B52">
        <w:t xml:space="preserve"> (</w:t>
      </w:r>
      <w:r w:rsidR="00815B52">
        <w:fldChar w:fldCharType="begin"/>
      </w:r>
      <w:r w:rsidR="00815B52">
        <w:instrText xml:space="preserve"> REF _Ref175218273 \h </w:instrText>
      </w:r>
      <w:r w:rsidR="00815B52">
        <w:fldChar w:fldCharType="separate"/>
      </w:r>
      <w:r w:rsidR="00DF05AE">
        <w:t>Рисунок </w:t>
      </w:r>
      <w:r w:rsidR="00DF05AE">
        <w:rPr>
          <w:noProof/>
        </w:rPr>
        <w:t>55</w:t>
      </w:r>
      <w:r w:rsidR="00815B52">
        <w:fldChar w:fldCharType="end"/>
      </w:r>
      <w:r w:rsidR="00815B52">
        <w:t>)</w:t>
      </w:r>
      <w:r w:rsidR="004C0E3D">
        <w:t xml:space="preserve">, и процесс </w:t>
      </w:r>
      <w:r w:rsidRPr="00733D61">
        <w:t>формирования СЭМД прекращается. До тех пор, пока предыдущая версия СЭМД не будет подписана всеми участниками подписания, пользователь не имеет возможности сформировать новую версию СЭМД;</w:t>
      </w:r>
    </w:p>
    <w:p w14:paraId="42DC9586" w14:textId="77777777" w:rsidR="00DF261C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3E2E8E79" wp14:editId="1B1C8E0D">
            <wp:extent cx="4619625" cy="1447800"/>
            <wp:effectExtent l="19050" t="19050" r="28575" b="19050"/>
            <wp:docPr id="100123" name="Рисунок 100123" descr="_scroll_external/attachments/image2023-7-24_16-18-41-606c07eaf478ca06969130065890d7b0d20a9be56efd28d3752d5fa0c4b9a6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417005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4478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611507" w14:textId="77777777" w:rsidR="0004604B" w:rsidRPr="00733D61" w:rsidRDefault="001C04A2" w:rsidP="00815B52">
      <w:pPr>
        <w:pStyle w:val="phfiguretitle"/>
      </w:pPr>
      <w:bookmarkStart w:id="102" w:name="_Ref175218273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55</w:t>
      </w:r>
      <w:r w:rsidR="0004604B">
        <w:fldChar w:fldCharType="end"/>
      </w:r>
      <w:bookmarkEnd w:id="102"/>
      <w:r w:rsidR="00815B52">
        <w:t>– Системное сообщение</w:t>
      </w:r>
    </w:p>
    <w:p w14:paraId="5E707985" w14:textId="77777777" w:rsidR="00733D61" w:rsidRPr="00733D61" w:rsidRDefault="00DF261C" w:rsidP="00237BA1">
      <w:pPr>
        <w:pStyle w:val="phlistitemized3"/>
      </w:pPr>
      <w:r w:rsidRPr="00733D61">
        <w:t>создание новой версии СЭМД запрещено, если предыдущая версия не была зарегистрирована в РЭМД.</w:t>
      </w:r>
      <w:r w:rsidR="00733D61" w:rsidRPr="00733D61">
        <w:t xml:space="preserve"> </w:t>
      </w:r>
      <w:r w:rsidRPr="00733D61">
        <w:t xml:space="preserve">В этом случае </w:t>
      </w:r>
      <w:r w:rsidR="004C0E3D">
        <w:t>отображается соответствующее системное сообщение</w:t>
      </w:r>
      <w:r w:rsidR="00815B52">
        <w:t xml:space="preserve"> (</w:t>
      </w:r>
      <w:r w:rsidR="00815B52">
        <w:fldChar w:fldCharType="begin"/>
      </w:r>
      <w:r w:rsidR="00815B52">
        <w:instrText xml:space="preserve"> REF _Ref175218333 \h </w:instrText>
      </w:r>
      <w:r w:rsidR="00815B52">
        <w:fldChar w:fldCharType="separate"/>
      </w:r>
      <w:r w:rsidR="00DF05AE">
        <w:t>Рисунок </w:t>
      </w:r>
      <w:r w:rsidR="00DF05AE">
        <w:rPr>
          <w:noProof/>
        </w:rPr>
        <w:t>56</w:t>
      </w:r>
      <w:r w:rsidR="00815B52">
        <w:fldChar w:fldCharType="end"/>
      </w:r>
      <w:r w:rsidR="00815B52">
        <w:t>)</w:t>
      </w:r>
      <w:r w:rsidR="004C0E3D">
        <w:t xml:space="preserve">, и процесс </w:t>
      </w:r>
      <w:r w:rsidRPr="00733D61">
        <w:t>формирования СЭМД прекращается. До тех пор, пока предыдущая версия СЭМД не будет зарегистрирована в РЭМД, пользователь не имеет возможности сформировать новую версию СЭМД;</w:t>
      </w:r>
    </w:p>
    <w:p w14:paraId="1BF2C434" w14:textId="77777777" w:rsidR="00DF261C" w:rsidRDefault="00DF261C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31825740" wp14:editId="7059F383">
            <wp:extent cx="4352925" cy="1619250"/>
            <wp:effectExtent l="19050" t="19050" r="28575" b="19050"/>
            <wp:docPr id="100124" name="Рисунок 100124" descr="_scroll_external/attachments/image2023-7-24_16-21-6-08a3fa73540c6d8a76c50d5328acf901b7d810c979fd916df47c56bb8d94b6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97468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1925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B5DAD0C" w14:textId="77777777" w:rsidR="0004604B" w:rsidRPr="00733D61" w:rsidRDefault="001C04A2" w:rsidP="00815B52">
      <w:pPr>
        <w:pStyle w:val="phfiguretitle"/>
      </w:pPr>
      <w:bookmarkStart w:id="103" w:name="_Ref175218333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56</w:t>
      </w:r>
      <w:r w:rsidR="0004604B">
        <w:fldChar w:fldCharType="end"/>
      </w:r>
      <w:bookmarkEnd w:id="103"/>
      <w:r w:rsidR="00815B52">
        <w:t xml:space="preserve"> – Системное сообщение</w:t>
      </w:r>
    </w:p>
    <w:p w14:paraId="63C47B00" w14:textId="77777777" w:rsidR="00DF261C" w:rsidRPr="00733D61" w:rsidRDefault="00DF261C" w:rsidP="00237BA1">
      <w:pPr>
        <w:pStyle w:val="phlistitemized3"/>
      </w:pPr>
      <w:r w:rsidRPr="00733D61">
        <w:t>создание новой версии СЭМД разрешено всегда. В этом случае сразу открывается окно</w:t>
      </w:r>
      <w:r w:rsidR="00733D61" w:rsidRPr="00733D61">
        <w:t xml:space="preserve"> </w:t>
      </w:r>
      <w:r w:rsidRPr="00733D61">
        <w:t>подписания формируемого электронного медицинского документа</w:t>
      </w:r>
      <w:r w:rsidR="00815B52">
        <w:t xml:space="preserve"> (</w:t>
      </w:r>
      <w:r w:rsidR="00815B52">
        <w:fldChar w:fldCharType="begin"/>
      </w:r>
      <w:r w:rsidR="00815B52">
        <w:instrText xml:space="preserve"> REF _Ref175218383 \h </w:instrText>
      </w:r>
      <w:r w:rsidR="00815B52">
        <w:fldChar w:fldCharType="separate"/>
      </w:r>
      <w:r w:rsidR="00DF05AE">
        <w:t>Рисунок </w:t>
      </w:r>
      <w:r w:rsidR="00DF05AE">
        <w:rPr>
          <w:noProof/>
        </w:rPr>
        <w:t>57</w:t>
      </w:r>
      <w:r w:rsidR="00815B52">
        <w:fldChar w:fldCharType="end"/>
      </w:r>
      <w:r w:rsidR="00815B52">
        <w:t>)</w:t>
      </w:r>
      <w:r w:rsidR="00237BA1">
        <w:t>.</w:t>
      </w:r>
    </w:p>
    <w:p w14:paraId="03AFA072" w14:textId="77777777" w:rsidR="00DF261C" w:rsidRPr="00733D61" w:rsidRDefault="00DF261C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45DFCA72" wp14:editId="356659F2">
            <wp:extent cx="6295390" cy="6088577"/>
            <wp:effectExtent l="19050" t="19050" r="10160" b="26670"/>
            <wp:docPr id="100125" name="Рисунок 100125" descr="Подписание формируемого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491554" name="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08857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AAE90B" w14:textId="77777777" w:rsidR="0004604B" w:rsidRDefault="001C04A2" w:rsidP="00A64520">
      <w:pPr>
        <w:pStyle w:val="phfiguretitle"/>
      </w:pPr>
      <w:bookmarkStart w:id="104" w:name="_Ref175218383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57</w:t>
      </w:r>
      <w:r w:rsidR="00DF261C" w:rsidRPr="00733D61">
        <w:fldChar w:fldCharType="end"/>
      </w:r>
      <w:bookmarkEnd w:id="104"/>
      <w:r w:rsidR="00DF261C" w:rsidRPr="00733D61">
        <w:t xml:space="preserve"> </w:t>
      </w:r>
      <w:r w:rsidR="00815B52">
        <w:t xml:space="preserve">– </w:t>
      </w:r>
      <w:r w:rsidR="00DF261C" w:rsidRPr="00733D61">
        <w:t>Подписание формируемого электронного документа</w:t>
      </w:r>
    </w:p>
    <w:p w14:paraId="4EBB043E" w14:textId="77777777" w:rsidR="00DF261C" w:rsidRPr="00733D61" w:rsidRDefault="00DF261C" w:rsidP="00237BA1">
      <w:pPr>
        <w:pStyle w:val="phlistitemized1"/>
      </w:pPr>
      <w:r w:rsidRPr="00733D61">
        <w:t xml:space="preserve">укажите сертификат ЭП автора документа, выбрав его в выпадающем списке </w:t>
      </w:r>
      <w:r w:rsidR="00FC7994">
        <w:t xml:space="preserve">поля </w:t>
      </w:r>
      <w:r w:rsidR="00733D61" w:rsidRPr="00733D61">
        <w:t>«</w:t>
      </w:r>
      <w:r w:rsidRPr="00733D61">
        <w:t>Выберите сертификат</w:t>
      </w:r>
      <w:r w:rsidR="00733D61" w:rsidRPr="00733D61">
        <w:t>»</w:t>
      </w:r>
      <w:r w:rsidRPr="00733D61">
        <w:t>;</w:t>
      </w:r>
    </w:p>
    <w:p w14:paraId="779E8FAB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>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14:paraId="18FA8876" w14:textId="77777777" w:rsidR="00DF261C" w:rsidRPr="00733D61" w:rsidRDefault="00DF261C" w:rsidP="00237BA1">
      <w:pPr>
        <w:pStyle w:val="phlistitemized1"/>
      </w:pPr>
      <w:r w:rsidRPr="00733D61">
        <w:t>укажите других участников подписания документа, заполнив следующие поля:</w:t>
      </w:r>
    </w:p>
    <w:p w14:paraId="5E51DBBA" w14:textId="77777777" w:rsidR="00DF261C" w:rsidRPr="00733D61" w:rsidRDefault="00733D61" w:rsidP="004B2AF1">
      <w:pPr>
        <w:pStyle w:val="phlistitemized2"/>
      </w:pPr>
      <w:r w:rsidRPr="00733D61">
        <w:t>«</w:t>
      </w:r>
      <w:r w:rsidR="00DF261C" w:rsidRPr="00733D61">
        <w:t>ЭП МО</w:t>
      </w:r>
      <w:r w:rsidRPr="00733D61">
        <w:t>»</w:t>
      </w:r>
      <w:r w:rsidR="004B2AF1" w:rsidRPr="004B2AF1">
        <w:t xml:space="preserve"> – </w:t>
      </w:r>
      <w:r w:rsidR="00DF261C" w:rsidRPr="00733D61">
        <w:t>укажите сотрудника МО, ответственного за подписание документов ЭП МО. Поле не отображается, если в Системе настроено автоматическое подписание документов ЭП МО</w:t>
      </w:r>
      <w:r w:rsidR="00CF3127">
        <w:t>.</w:t>
      </w:r>
    </w:p>
    <w:p w14:paraId="056745A4" w14:textId="77777777" w:rsidR="00DF261C" w:rsidRPr="00733D61" w:rsidRDefault="00DF261C" w:rsidP="00237BA1">
      <w:pPr>
        <w:pStyle w:val="phlistitemized1"/>
      </w:pPr>
      <w:r w:rsidRPr="00733D61">
        <w:lastRenderedPageBreak/>
        <w:t xml:space="preserve">нажмите на кнопку </w:t>
      </w:r>
      <w:r w:rsidR="00733D61" w:rsidRPr="00733D61">
        <w:t>«</w:t>
      </w:r>
      <w:r w:rsidRPr="00733D61">
        <w:t>Подписать</w:t>
      </w:r>
      <w:r w:rsidR="00733D61" w:rsidRPr="00733D61">
        <w:t>»</w:t>
      </w:r>
      <w:r w:rsidRPr="00733D61">
        <w:t>. Произойдет формирование</w:t>
      </w:r>
      <w:r w:rsidR="00733D61" w:rsidRPr="00733D61">
        <w:t xml:space="preserve"> </w:t>
      </w:r>
      <w:r w:rsidRPr="00733D61">
        <w:t xml:space="preserve">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. Сформированный документ отобразится на вкладке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>.</w:t>
      </w:r>
    </w:p>
    <w:p w14:paraId="65E75A99" w14:textId="77777777" w:rsidR="0097592D" w:rsidRPr="00733D61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>Прежде чем отправить сформированный СЭМД «Медицинское заключение об отсутствии противопоказаний к занятию определенными видами спорта», необходимо дождаться его подписания другими участниками.</w:t>
      </w:r>
    </w:p>
    <w:p w14:paraId="778B9E5C" w14:textId="77777777" w:rsidR="001A7DED" w:rsidRPr="00733D61" w:rsidRDefault="001A7DED" w:rsidP="001A7DED">
      <w:pPr>
        <w:pStyle w:val="2"/>
      </w:pPr>
      <w:bookmarkStart w:id="105" w:name="_Toc175319837"/>
      <w:r w:rsidRPr="00733D61">
        <w:t>Передача СЭМД в РЭМД</w:t>
      </w:r>
      <w:bookmarkEnd w:id="105"/>
    </w:p>
    <w:p w14:paraId="42471626" w14:textId="77777777" w:rsidR="001A7DED" w:rsidRPr="00733D61" w:rsidRDefault="001A7DED" w:rsidP="00957B55">
      <w:pPr>
        <w:pStyle w:val="phnormal"/>
      </w:pPr>
      <w:r w:rsidRPr="00733D61">
        <w:t xml:space="preserve">После того как документ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будет подписан всеми участниками подписания, его можно отправить на регистрацию в РЭМД.</w:t>
      </w:r>
    </w:p>
    <w:p w14:paraId="3C298AD8" w14:textId="77777777" w:rsidR="001A7DED" w:rsidRPr="00733D61" w:rsidRDefault="001A7DED" w:rsidP="001A7DED">
      <w:pPr>
        <w:pStyle w:val="3"/>
      </w:pPr>
      <w:bookmarkStart w:id="106" w:name="_Toc175319838"/>
      <w:r w:rsidRPr="00733D61">
        <w:t>Передача СЭМД в РЭМД автором документа</w:t>
      </w:r>
      <w:bookmarkEnd w:id="106"/>
    </w:p>
    <w:p w14:paraId="20C04E8C" w14:textId="77777777" w:rsidR="001A7DED" w:rsidRPr="00733D61" w:rsidRDefault="001A7DED" w:rsidP="00CF3127">
      <w:pPr>
        <w:pStyle w:val="phlistitemizedtitle"/>
      </w:pPr>
      <w:r w:rsidRPr="00733D61">
        <w:t>Чтобы передать в РЭМД подписанный СЭМД</w:t>
      </w:r>
      <w:r w:rsidR="00733D61" w:rsidRPr="00733D61">
        <w:t xml:space="preserve"> 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>, выполните следующие действия:</w:t>
      </w:r>
    </w:p>
    <w:p w14:paraId="0C920EAE" w14:textId="77777777" w:rsidR="001A7DED" w:rsidRPr="00733D61" w:rsidRDefault="001A7DED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Рабочие места</w:t>
      </w:r>
      <w:r w:rsidR="00763653">
        <w:t xml:space="preserve">/ </w:t>
      </w:r>
      <w:r w:rsidRPr="00733D61">
        <w:t>Дневник</w:t>
      </w:r>
      <w:r w:rsidR="00733D61" w:rsidRPr="00733D61">
        <w:t>»</w:t>
      </w:r>
      <w:r w:rsidRPr="00733D61">
        <w:t>. Откроется основное рабочее место врача</w:t>
      </w:r>
      <w:r w:rsidR="00815B52">
        <w:t xml:space="preserve"> (</w:t>
      </w:r>
      <w:r w:rsidR="00815B52">
        <w:fldChar w:fldCharType="begin"/>
      </w:r>
      <w:r w:rsidR="00815B52">
        <w:instrText xml:space="preserve"> REF _Ref175218482 \h </w:instrText>
      </w:r>
      <w:r w:rsidR="00815B52">
        <w:fldChar w:fldCharType="separate"/>
      </w:r>
      <w:r w:rsidR="00DF05AE">
        <w:t>Рисунок </w:t>
      </w:r>
      <w:r w:rsidR="00DF05AE">
        <w:rPr>
          <w:noProof/>
        </w:rPr>
        <w:t>58</w:t>
      </w:r>
      <w:r w:rsidR="00815B52">
        <w:fldChar w:fldCharType="end"/>
      </w:r>
      <w:r w:rsidR="00815B52">
        <w:t>)</w:t>
      </w:r>
      <w:r w:rsidRPr="00733D61">
        <w:t>;</w:t>
      </w:r>
    </w:p>
    <w:p w14:paraId="5A49D711" w14:textId="77777777" w:rsidR="001A7DED" w:rsidRPr="00733D61" w:rsidRDefault="00815B52" w:rsidP="00C547F8">
      <w:pPr>
        <w:pStyle w:val="phfigure"/>
      </w:pPr>
      <w:r>
        <w:rPr>
          <w:noProof/>
        </w:rPr>
        <w:drawing>
          <wp:inline distT="0" distB="0" distL="0" distR="0" wp14:anchorId="32956D49" wp14:editId="298E513A">
            <wp:extent cx="6071616" cy="2362810"/>
            <wp:effectExtent l="19050" t="19050" r="24765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594" t="2077" r="701" b="2077"/>
                    <a:stretch/>
                  </pic:blipFill>
                  <pic:spPr bwMode="auto">
                    <a:xfrm>
                      <a:off x="0" y="0"/>
                      <a:ext cx="6072803" cy="2363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C874F" w14:textId="77777777" w:rsidR="0004604B" w:rsidRDefault="001C04A2" w:rsidP="00A64520">
      <w:pPr>
        <w:pStyle w:val="phfiguretitle"/>
      </w:pPr>
      <w:bookmarkStart w:id="107" w:name="_Ref175218482"/>
      <w:r>
        <w:t>Рисунок </w:t>
      </w:r>
      <w:r w:rsidR="001A7DED" w:rsidRPr="00733D61">
        <w:fldChar w:fldCharType="begin"/>
      </w:r>
      <w:r w:rsidR="001A7DED" w:rsidRPr="00733D61">
        <w:instrText>SEQ Рисунок \* ARABIC</w:instrText>
      </w:r>
      <w:r w:rsidR="001A7DED" w:rsidRPr="00733D61">
        <w:fldChar w:fldCharType="separate"/>
      </w:r>
      <w:r w:rsidR="00DF05AE">
        <w:rPr>
          <w:noProof/>
        </w:rPr>
        <w:t>58</w:t>
      </w:r>
      <w:r w:rsidR="001A7DED" w:rsidRPr="00733D61">
        <w:fldChar w:fldCharType="end"/>
      </w:r>
      <w:bookmarkEnd w:id="107"/>
      <w:r w:rsidR="001A7DED" w:rsidRPr="00733D61">
        <w:t xml:space="preserve"> </w:t>
      </w:r>
      <w:r w:rsidR="00815B52">
        <w:t xml:space="preserve">– </w:t>
      </w:r>
      <w:r w:rsidR="000376ED">
        <w:t>О</w:t>
      </w:r>
      <w:r w:rsidR="000376ED" w:rsidRPr="00733D61">
        <w:t>сновное рабочее место врача</w:t>
      </w:r>
    </w:p>
    <w:p w14:paraId="0A6FBD44" w14:textId="77777777" w:rsidR="001A7DED" w:rsidRPr="00733D61" w:rsidRDefault="001A7DED" w:rsidP="00237BA1">
      <w:pPr>
        <w:pStyle w:val="phlistitemized1"/>
      </w:pPr>
      <w:r w:rsidRPr="00733D61">
        <w:t>выберите в дневнике оказанный пациенту прием, в рамках которого выдано заключение об отсутствии или наличии противопоказаний к занятию спортом,</w:t>
      </w:r>
      <w:r w:rsidR="00733D61" w:rsidRPr="00733D61">
        <w:t xml:space="preserve"> </w:t>
      </w:r>
      <w:r w:rsidRPr="00733D61">
        <w:t xml:space="preserve">и нажмите на ссылку </w:t>
      </w:r>
      <w:r w:rsidR="00733D61" w:rsidRPr="00733D61">
        <w:t>«</w:t>
      </w:r>
      <w:r w:rsidRPr="00733D61">
        <w:t>Редактировать</w:t>
      </w:r>
      <w:r w:rsidR="00733D61" w:rsidRPr="00733D61">
        <w:t>»</w:t>
      </w:r>
      <w:r w:rsidRPr="00733D61">
        <w:t>. Откроется окно редактирования при</w:t>
      </w:r>
      <w:r w:rsidR="00FC7994">
        <w:t>е</w:t>
      </w:r>
      <w:r w:rsidRPr="00733D61">
        <w:t>ма</w:t>
      </w:r>
      <w:r w:rsidR="00CA51A7">
        <w:t xml:space="preserve"> (</w:t>
      </w:r>
      <w:r w:rsidR="00CA51A7">
        <w:fldChar w:fldCharType="begin"/>
      </w:r>
      <w:r w:rsidR="00CA51A7">
        <w:instrText xml:space="preserve"> REF _Ref175219253 \h </w:instrText>
      </w:r>
      <w:r w:rsidR="00CA51A7">
        <w:fldChar w:fldCharType="separate"/>
      </w:r>
      <w:r w:rsidR="00DF05AE">
        <w:t>Рисунок </w:t>
      </w:r>
      <w:r w:rsidR="00DF05AE">
        <w:rPr>
          <w:noProof/>
        </w:rPr>
        <w:t>59</w:t>
      </w:r>
      <w:r w:rsidR="00CA51A7">
        <w:fldChar w:fldCharType="end"/>
      </w:r>
      <w:r w:rsidR="00CA51A7">
        <w:t>)</w:t>
      </w:r>
      <w:r w:rsidRPr="00733D61">
        <w:t>;</w:t>
      </w:r>
    </w:p>
    <w:p w14:paraId="7BBC8BD4" w14:textId="77777777" w:rsidR="001A7DED" w:rsidRPr="00733D61" w:rsidRDefault="001A7DED" w:rsidP="00C547F8">
      <w:pPr>
        <w:pStyle w:val="phfigure"/>
      </w:pPr>
      <w:r w:rsidRPr="00733D61">
        <w:rPr>
          <w:noProof/>
        </w:rPr>
        <w:lastRenderedPageBreak/>
        <w:drawing>
          <wp:inline distT="0" distB="0" distL="0" distR="0" wp14:anchorId="53CEF164" wp14:editId="450F6291">
            <wp:extent cx="6295390" cy="3314994"/>
            <wp:effectExtent l="19050" t="19050" r="10160" b="19050"/>
            <wp:docPr id="100142" name="Рисунок 100142" descr="Окно редактирования приё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79175" name="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31499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4D31B7" w14:textId="77777777" w:rsidR="0004604B" w:rsidRDefault="001C04A2" w:rsidP="00A64520">
      <w:pPr>
        <w:pStyle w:val="phfiguretitle"/>
      </w:pPr>
      <w:bookmarkStart w:id="108" w:name="_Ref175219253"/>
      <w:r>
        <w:t>Рисунок </w:t>
      </w:r>
      <w:r w:rsidR="001A7DED" w:rsidRPr="00733D61">
        <w:fldChar w:fldCharType="begin"/>
      </w:r>
      <w:r w:rsidR="001A7DED" w:rsidRPr="00733D61">
        <w:instrText>SEQ Рисунок \* ARABIC</w:instrText>
      </w:r>
      <w:r w:rsidR="001A7DED" w:rsidRPr="00733D61">
        <w:fldChar w:fldCharType="separate"/>
      </w:r>
      <w:r w:rsidR="00DF05AE">
        <w:rPr>
          <w:noProof/>
        </w:rPr>
        <w:t>59</w:t>
      </w:r>
      <w:r w:rsidR="001A7DED" w:rsidRPr="00733D61">
        <w:fldChar w:fldCharType="end"/>
      </w:r>
      <w:bookmarkEnd w:id="108"/>
      <w:r w:rsidR="001A7DED" w:rsidRPr="00733D61">
        <w:t xml:space="preserve"> </w:t>
      </w:r>
      <w:r w:rsidR="00CA51A7">
        <w:t xml:space="preserve">– </w:t>
      </w:r>
      <w:r w:rsidR="001A7DED" w:rsidRPr="00733D61">
        <w:t>Окно редактирования при</w:t>
      </w:r>
      <w:r w:rsidR="00430EE4">
        <w:t>е</w:t>
      </w:r>
      <w:r w:rsidR="001A7DED" w:rsidRPr="00733D61">
        <w:t>ма</w:t>
      </w:r>
    </w:p>
    <w:p w14:paraId="2B78E9F6" w14:textId="77777777" w:rsidR="001A7DED" w:rsidRPr="00733D61" w:rsidRDefault="001A7DED" w:rsidP="00237BA1">
      <w:pPr>
        <w:pStyle w:val="phlistitemized1"/>
      </w:pPr>
      <w:r w:rsidRPr="00733D61">
        <w:t xml:space="preserve">перейдите на вкладку </w:t>
      </w:r>
      <w:r w:rsidR="00733D61" w:rsidRPr="00733D61">
        <w:t>«</w:t>
      </w:r>
      <w:r w:rsidRPr="00733D61">
        <w:t>Документы</w:t>
      </w:r>
      <w:r w:rsidR="00733D61" w:rsidRPr="00733D61">
        <w:t>»</w:t>
      </w:r>
      <w:r w:rsidRPr="00733D61">
        <w:t>,</w:t>
      </w:r>
      <w:r w:rsidR="00733D61" w:rsidRPr="00733D61">
        <w:t xml:space="preserve"> </w:t>
      </w:r>
      <w:r w:rsidRPr="00733D61">
        <w:t>где отображаются все электронные медицинские документы, сформированные по данным приема;</w:t>
      </w:r>
    </w:p>
    <w:p w14:paraId="58B449D9" w14:textId="77777777" w:rsidR="001A7DED" w:rsidRPr="00733D61" w:rsidRDefault="001A7DED" w:rsidP="00237BA1">
      <w:pPr>
        <w:pStyle w:val="phlistitemized1"/>
      </w:pPr>
      <w:r w:rsidRPr="00733D61">
        <w:t xml:space="preserve">выберите сформированный и подписанный всеми участниками документ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>;</w:t>
      </w:r>
    </w:p>
    <w:p w14:paraId="1781EE9D" w14:textId="77777777" w:rsidR="001A7DED" w:rsidRPr="00733D61" w:rsidRDefault="001A7DED" w:rsidP="004E6AE8">
      <w:pPr>
        <w:pStyle w:val="phlistitemized1"/>
      </w:pPr>
      <w:r w:rsidRPr="00733D61">
        <w:t xml:space="preserve">вызовите контекстное меню и </w:t>
      </w:r>
      <w:r w:rsidR="004E6AE8" w:rsidRPr="004E6AE8">
        <w:t>выберите пункт</w:t>
      </w:r>
      <w:r w:rsidRPr="00733D61">
        <w:t xml:space="preserve"> </w:t>
      </w:r>
      <w:r w:rsidR="00733D61" w:rsidRPr="00733D61">
        <w:t>«</w:t>
      </w:r>
      <w:r w:rsidRPr="00733D61">
        <w:t>Зарегистрировать в РЭМД</w:t>
      </w:r>
      <w:r w:rsidR="00733D61" w:rsidRPr="00733D61">
        <w:t>»</w:t>
      </w:r>
      <w:r w:rsidRPr="00733D61">
        <w:t xml:space="preserve">. Перед тем как отправить выбранный документ на регистрацию, </w:t>
      </w:r>
      <w:r w:rsidR="00B83F99">
        <w:t xml:space="preserve">в </w:t>
      </w:r>
      <w:r w:rsidRPr="00733D61">
        <w:t>Систем</w:t>
      </w:r>
      <w:r w:rsidR="00B83F99">
        <w:t xml:space="preserve">е </w:t>
      </w:r>
      <w:r w:rsidRPr="00733D61">
        <w:t>осуществляет</w:t>
      </w:r>
      <w:r w:rsidR="00B83F99">
        <w:t>ся</w:t>
      </w:r>
      <w:r w:rsidRPr="00733D61">
        <w:t xml:space="preserve"> ряд проверок:</w:t>
      </w:r>
    </w:p>
    <w:p w14:paraId="6EABBC46" w14:textId="77777777" w:rsidR="00733D61" w:rsidRPr="00733D61" w:rsidRDefault="001A7DED" w:rsidP="004B2AF1">
      <w:pPr>
        <w:pStyle w:val="phlistitemized2"/>
      </w:pPr>
      <w:r w:rsidRPr="00733D61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="004C0E3D">
        <w:t>отображается соответствующее системное сообщение</w:t>
      </w:r>
      <w:r w:rsidR="00CA51A7">
        <w:t xml:space="preserve"> (</w:t>
      </w:r>
      <w:r w:rsidR="00CA51A7">
        <w:fldChar w:fldCharType="begin"/>
      </w:r>
      <w:r w:rsidR="00CA51A7">
        <w:instrText xml:space="preserve"> REF _Ref175219282 \h </w:instrText>
      </w:r>
      <w:r w:rsidR="00CA51A7">
        <w:fldChar w:fldCharType="separate"/>
      </w:r>
      <w:r w:rsidR="00DF05AE">
        <w:t>Рисунок </w:t>
      </w:r>
      <w:r w:rsidR="00DF05AE">
        <w:rPr>
          <w:noProof/>
        </w:rPr>
        <w:t>60</w:t>
      </w:r>
      <w:r w:rsidR="00CA51A7">
        <w:fldChar w:fldCharType="end"/>
      </w:r>
      <w:r w:rsidR="00CA51A7">
        <w:t>)</w:t>
      </w:r>
      <w:r w:rsidR="004C0E3D">
        <w:t xml:space="preserve">, и процесс </w:t>
      </w:r>
      <w:r w:rsidRPr="00733D61">
        <w:t>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14:paraId="4D62AEF5" w14:textId="77777777" w:rsidR="001A7DED" w:rsidRDefault="001A7DED" w:rsidP="00C547F8">
      <w:pPr>
        <w:pStyle w:val="phfigure"/>
      </w:pPr>
      <w:r w:rsidRPr="00733D61">
        <w:rPr>
          <w:noProof/>
        </w:rPr>
        <w:drawing>
          <wp:inline distT="0" distB="0" distL="0" distR="0" wp14:anchorId="7A453B53" wp14:editId="4D01D983">
            <wp:extent cx="4581525" cy="1095375"/>
            <wp:effectExtent l="19050" t="19050" r="28575" b="28575"/>
            <wp:docPr id="100143" name="Рисунок 100143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22376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ECBA3" w14:textId="77777777" w:rsidR="0004604B" w:rsidRPr="00733D61" w:rsidRDefault="001C04A2" w:rsidP="0004604B">
      <w:pPr>
        <w:pStyle w:val="phfiguretitle"/>
      </w:pPr>
      <w:bookmarkStart w:id="109" w:name="_Ref175219282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60</w:t>
      </w:r>
      <w:r w:rsidR="0004604B">
        <w:fldChar w:fldCharType="end"/>
      </w:r>
      <w:bookmarkEnd w:id="109"/>
      <w:r w:rsidR="00CA51A7">
        <w:t xml:space="preserve"> – </w:t>
      </w:r>
      <w:r w:rsidR="00CA51A7" w:rsidRPr="000E3645">
        <w:rPr>
          <w:color w:val="000000" w:themeColor="text1"/>
        </w:rPr>
        <w:t>Сообщение системы о невозможности отправки СЭМД</w:t>
      </w:r>
    </w:p>
    <w:p w14:paraId="473715DD" w14:textId="77777777" w:rsidR="00733D61" w:rsidRPr="00733D61" w:rsidRDefault="001A7DED" w:rsidP="004B2AF1">
      <w:pPr>
        <w:pStyle w:val="phlistitemized2"/>
      </w:pPr>
      <w:r w:rsidRPr="00733D61">
        <w:lastRenderedPageBreak/>
        <w:t>если в Системе настроено ручное подписание ЭП МО</w:t>
      </w:r>
      <w:r w:rsidR="00763653">
        <w:t>,</w:t>
      </w:r>
      <w:r w:rsidRPr="00733D61">
        <w:t xml:space="preserve"> и документ не подписан ЭП МО,</w:t>
      </w:r>
      <w:r w:rsidR="00733D61" w:rsidRPr="00733D61">
        <w:t xml:space="preserve"> </w:t>
      </w:r>
      <w:r w:rsidRPr="00733D61">
        <w:t xml:space="preserve">то </w:t>
      </w:r>
      <w:r w:rsidR="004C0E3D">
        <w:t>отображается соответствующее системное сообщение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_Ref175219354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61</w:t>
      </w:r>
      <w:r w:rsidR="00C641EF">
        <w:fldChar w:fldCharType="end"/>
      </w:r>
      <w:r w:rsidR="00C641EF">
        <w:t>)</w:t>
      </w:r>
      <w:r w:rsidR="004C0E3D">
        <w:t xml:space="preserve">, и процесс </w:t>
      </w:r>
      <w:r w:rsidRPr="00733D61">
        <w:t>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14:paraId="274E9D79" w14:textId="77777777" w:rsidR="001A7DED" w:rsidRDefault="001A7DED" w:rsidP="00C547F8">
      <w:pPr>
        <w:pStyle w:val="phfigure"/>
      </w:pPr>
      <w:r w:rsidRPr="00733D61">
        <w:rPr>
          <w:noProof/>
        </w:rPr>
        <w:drawing>
          <wp:inline distT="0" distB="0" distL="0" distR="0" wp14:anchorId="5B0241E4" wp14:editId="00A6B6BA">
            <wp:extent cx="4905375" cy="1247775"/>
            <wp:effectExtent l="19050" t="19050" r="28575" b="28575"/>
            <wp:docPr id="100144" name="Рисунок 100144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41726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DFBEACD" w14:textId="77777777" w:rsidR="0004604B" w:rsidRPr="00733D61" w:rsidRDefault="001C04A2" w:rsidP="0004604B">
      <w:pPr>
        <w:pStyle w:val="phfiguretitle"/>
      </w:pPr>
      <w:bookmarkStart w:id="110" w:name="_Ref175219354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61</w:t>
      </w:r>
      <w:r w:rsidR="0004604B">
        <w:fldChar w:fldCharType="end"/>
      </w:r>
      <w:bookmarkEnd w:id="110"/>
      <w:r w:rsidR="00C641EF">
        <w:t xml:space="preserve"> – </w:t>
      </w:r>
      <w:r w:rsidR="00C641EF" w:rsidRPr="000E3645">
        <w:rPr>
          <w:color w:val="000000" w:themeColor="text1"/>
        </w:rPr>
        <w:t>Подтверждение системы</w:t>
      </w:r>
    </w:p>
    <w:p w14:paraId="146B64A9" w14:textId="77777777" w:rsidR="001A7DED" w:rsidRPr="00733D61" w:rsidRDefault="001A7DED" w:rsidP="004B2AF1">
      <w:pPr>
        <w:pStyle w:val="phlistitemized2"/>
      </w:pPr>
      <w:r w:rsidRPr="00733D61">
        <w:t>если все проверки пройдены, то</w:t>
      </w:r>
      <w:r w:rsidR="00733D61" w:rsidRPr="00733D61">
        <w:t xml:space="preserve"> </w:t>
      </w:r>
      <w:r w:rsidRPr="00733D61">
        <w:t>отображается сообщение</w:t>
      </w:r>
      <w:r w:rsidR="00733D61" w:rsidRPr="00733D61">
        <w:t xml:space="preserve"> </w:t>
      </w:r>
      <w:r w:rsidRPr="00733D61">
        <w:t>об успешной отправке документа в РЭМД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_Ref175219407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62</w:t>
      </w:r>
      <w:r w:rsidR="00C641EF">
        <w:fldChar w:fldCharType="end"/>
      </w:r>
      <w:r w:rsidR="00C641EF">
        <w:t>)</w:t>
      </w:r>
      <w:r w:rsidR="00CF3127">
        <w:t>.</w:t>
      </w:r>
    </w:p>
    <w:p w14:paraId="770164FC" w14:textId="77777777" w:rsidR="001A7DED" w:rsidRPr="00733D61" w:rsidRDefault="001A7DED" w:rsidP="00C547F8">
      <w:pPr>
        <w:pStyle w:val="phfigure"/>
      </w:pPr>
      <w:r w:rsidRPr="00733D61">
        <w:rPr>
          <w:noProof/>
        </w:rPr>
        <w:drawing>
          <wp:inline distT="0" distB="0" distL="0" distR="0" wp14:anchorId="16BCAA75" wp14:editId="5EE3F669">
            <wp:extent cx="4610100" cy="1190625"/>
            <wp:effectExtent l="19050" t="19050" r="19050" b="28575"/>
            <wp:docPr id="100145" name="Рисунок 100145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322129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8BFD3A" w14:textId="77777777" w:rsidR="0097592D" w:rsidRDefault="001C04A2" w:rsidP="00A64520">
      <w:pPr>
        <w:pStyle w:val="phfiguretitle"/>
      </w:pPr>
      <w:bookmarkStart w:id="111" w:name="_Ref175219407"/>
      <w:r>
        <w:t>Рисунок </w:t>
      </w:r>
      <w:r w:rsidR="001A7DED" w:rsidRPr="00733D61">
        <w:fldChar w:fldCharType="begin"/>
      </w:r>
      <w:r w:rsidR="001A7DED" w:rsidRPr="00733D61">
        <w:instrText>SEQ Рисунок \* ARABIC</w:instrText>
      </w:r>
      <w:r w:rsidR="001A7DED" w:rsidRPr="00733D61">
        <w:fldChar w:fldCharType="separate"/>
      </w:r>
      <w:r w:rsidR="00DF05AE">
        <w:rPr>
          <w:noProof/>
        </w:rPr>
        <w:t>62</w:t>
      </w:r>
      <w:r w:rsidR="001A7DED" w:rsidRPr="00733D61">
        <w:fldChar w:fldCharType="end"/>
      </w:r>
      <w:bookmarkEnd w:id="111"/>
      <w:r w:rsidR="001A7DED" w:rsidRPr="00733D61">
        <w:t xml:space="preserve"> </w:t>
      </w:r>
      <w:r w:rsidR="00C641EF">
        <w:t xml:space="preserve">– </w:t>
      </w:r>
      <w:r w:rsidR="001A7DED" w:rsidRPr="00733D61">
        <w:t>Сообщение об успешной отправке документа на регистрацию в РЭМД</w:t>
      </w:r>
    </w:p>
    <w:p w14:paraId="147E6048" w14:textId="77777777" w:rsidR="0004604B" w:rsidRDefault="001A7DED" w:rsidP="00957B55">
      <w:pPr>
        <w:pStyle w:val="phnormal"/>
      </w:pPr>
      <w:r w:rsidRPr="00733D61">
        <w:t xml:space="preserve">После того как документ успешно отправлен на регистрацию в РЭМД, ему присваивается статус </w:t>
      </w:r>
      <w:r w:rsidR="00733D61" w:rsidRPr="00733D61">
        <w:t>«</w:t>
      </w:r>
      <w:r w:rsidRPr="00733D61">
        <w:t>Отправлен на регистрацию в РЭМД</w:t>
      </w:r>
      <w:r w:rsidR="00733D61" w:rsidRPr="00733D61">
        <w:t>»</w:t>
      </w:r>
      <w:r w:rsidRPr="00733D61">
        <w:t>.</w:t>
      </w:r>
      <w:r w:rsidR="00733D61" w:rsidRPr="00733D61">
        <w:t xml:space="preserve"> </w:t>
      </w:r>
      <w:r w:rsidRPr="00733D61">
        <w:t xml:space="preserve">РЭМД направляет результат обработки документа ответным сообщением. Результат выводится в столбце </w:t>
      </w:r>
      <w:r w:rsidR="00733D61" w:rsidRPr="00733D61">
        <w:t>«</w:t>
      </w:r>
      <w:r w:rsidRPr="00733D61">
        <w:t>Статус документа</w:t>
      </w:r>
      <w:r w:rsidR="00733D61" w:rsidRPr="00733D61">
        <w:t>»</w:t>
      </w:r>
      <w:r w:rsidRPr="00733D61">
        <w:t xml:space="preserve"> (</w:t>
      </w:r>
      <w:r w:rsidR="00C641EF">
        <w:t xml:space="preserve">п. </w:t>
      </w:r>
      <w:r w:rsidR="00C641EF">
        <w:fldChar w:fldCharType="begin"/>
      </w:r>
      <w:r w:rsidR="00C641EF">
        <w:instrText xml:space="preserve"> REF _Ref175219476 \r \h </w:instrText>
      </w:r>
      <w:r w:rsidR="00C641EF">
        <w:fldChar w:fldCharType="separate"/>
      </w:r>
      <w:r w:rsidR="00DF05AE">
        <w:t>7.3</w:t>
      </w:r>
      <w:r w:rsidR="00C641EF">
        <w:fldChar w:fldCharType="end"/>
      </w:r>
      <w:r w:rsidRPr="00733D61">
        <w:t>).</w:t>
      </w:r>
    </w:p>
    <w:p w14:paraId="4F406533" w14:textId="77777777" w:rsidR="00DF261C" w:rsidRPr="00733D61" w:rsidRDefault="00DF261C" w:rsidP="00DF261C">
      <w:pPr>
        <w:pStyle w:val="10"/>
      </w:pPr>
      <w:bookmarkStart w:id="112" w:name="_Toc256000008"/>
      <w:bookmarkStart w:id="113" w:name="_Toc175319839"/>
      <w:r w:rsidRPr="00733D61">
        <w:lastRenderedPageBreak/>
        <w:t>Подписание СЭМД другими участниками</w:t>
      </w:r>
      <w:bookmarkEnd w:id="112"/>
      <w:bookmarkEnd w:id="113"/>
    </w:p>
    <w:p w14:paraId="74773475" w14:textId="77777777" w:rsidR="00DF261C" w:rsidRPr="00733D61" w:rsidRDefault="00DF261C" w:rsidP="00957B55">
      <w:pPr>
        <w:pStyle w:val="phnormal"/>
      </w:pPr>
      <w:r w:rsidRPr="00733D61">
        <w:t xml:space="preserve">Если помимо автора 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 xml:space="preserve">» </w:t>
      </w:r>
      <w:r w:rsidRPr="00733D61">
        <w:t>должен быть</w:t>
      </w:r>
      <w:r w:rsidR="00733D61" w:rsidRPr="00733D61">
        <w:t xml:space="preserve"> </w:t>
      </w:r>
      <w:r w:rsidRPr="00733D61">
        <w:t>подписан и другими сотрудниками МО, предусмотренными настройками документа, то в таком случае эти сотрудники</w:t>
      </w:r>
      <w:r w:rsidR="00733D61" w:rsidRPr="00733D61">
        <w:t xml:space="preserve"> </w:t>
      </w:r>
      <w:r w:rsidRPr="00733D61">
        <w:t>должны войти в Систему и выполнить подписание или отказ в подписании документа.</w:t>
      </w:r>
      <w:r w:rsidR="00733D61" w:rsidRPr="00733D61">
        <w:t xml:space="preserve"> </w:t>
      </w:r>
      <w:r w:rsidRPr="00733D61">
        <w:t>До тех пор, пока электронный медицинский документ не будет подписан всеми необходимыми ЭП, его невозможно отправить в РЭМД.</w:t>
      </w:r>
    </w:p>
    <w:p w14:paraId="1C247207" w14:textId="77777777" w:rsidR="0097592D" w:rsidRDefault="0097592D" w:rsidP="0097592D">
      <w:pPr>
        <w:pStyle w:val="phnormal"/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 xml:space="preserve"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 </w:t>
      </w:r>
      <w:r w:rsidRPr="00C641EF">
        <w:t>1.2.643.5.1.13.13.99.2.42 «РЭМД. Правила подписи электронных медицинских документов»</w:t>
      </w:r>
      <w:r w:rsidRPr="00733D61">
        <w:t>.</w:t>
      </w:r>
    </w:p>
    <w:p w14:paraId="3D374465" w14:textId="77777777" w:rsidR="00DF261C" w:rsidRPr="00733D61" w:rsidRDefault="00DF261C" w:rsidP="00DF261C">
      <w:pPr>
        <w:pStyle w:val="3"/>
        <w:spacing w:before="360"/>
        <w:ind w:right="0"/>
      </w:pPr>
      <w:bookmarkStart w:id="114" w:name="_Toc256000009"/>
      <w:bookmarkStart w:id="115" w:name="_Toc175319840"/>
      <w:r w:rsidRPr="00733D61">
        <w:t>Подписание или отказ в подписании одного документа</w:t>
      </w:r>
      <w:bookmarkEnd w:id="114"/>
      <w:bookmarkEnd w:id="115"/>
    </w:p>
    <w:p w14:paraId="0C47A5F8" w14:textId="77777777" w:rsidR="00DF261C" w:rsidRPr="00733D61" w:rsidRDefault="00DF261C" w:rsidP="00CF3127">
      <w:pPr>
        <w:pStyle w:val="phlistitemizedtitle"/>
      </w:pPr>
      <w:r w:rsidRPr="00733D61">
        <w:t>Чтобы подписать или отказать в подписании электронного медицинского документа, выполните следующие действия:</w:t>
      </w:r>
    </w:p>
    <w:p w14:paraId="33B6D550" w14:textId="77777777" w:rsidR="00DF261C" w:rsidRPr="00733D61" w:rsidRDefault="00DF261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Отчеты</w:t>
      </w:r>
      <w:r w:rsidR="00763653">
        <w:t xml:space="preserve">/ </w:t>
      </w:r>
      <w:r w:rsidRPr="00733D61">
        <w:t>Отчеты на подпись</w:t>
      </w:r>
      <w:r w:rsidR="00733D61" w:rsidRPr="00733D61">
        <w:t>»</w:t>
      </w:r>
      <w:r w:rsidRPr="00733D61">
        <w:t xml:space="preserve">. Откроется форма </w:t>
      </w:r>
      <w:r w:rsidR="00733D61" w:rsidRPr="00733D61">
        <w:t>«</w:t>
      </w:r>
      <w:r w:rsidRPr="00733D61">
        <w:t>Документы для подписи</w:t>
      </w:r>
      <w:r w:rsidR="00733D61" w:rsidRPr="00733D61">
        <w:t>»</w:t>
      </w:r>
      <w:r w:rsidR="001C04A2">
        <w:t xml:space="preserve"> (</w:t>
      </w:r>
      <w:r w:rsidR="001C04A2">
        <w:fldChar w:fldCharType="begin"/>
      </w:r>
      <w:r w:rsidR="001C04A2">
        <w:instrText xml:space="preserve"> REF _Ref175316665 \h </w:instrText>
      </w:r>
      <w:r w:rsidR="001C04A2">
        <w:fldChar w:fldCharType="separate"/>
      </w:r>
      <w:r w:rsidR="00DF05AE">
        <w:t>Рисунок </w:t>
      </w:r>
      <w:r w:rsidR="00DF05AE">
        <w:rPr>
          <w:noProof/>
        </w:rPr>
        <w:t>63</w:t>
      </w:r>
      <w:r w:rsidR="001C04A2">
        <w:fldChar w:fldCharType="end"/>
      </w:r>
      <w:r w:rsidR="001C04A2">
        <w:t>)</w:t>
      </w:r>
      <w:r w:rsidRPr="00733D61">
        <w:t>;</w:t>
      </w:r>
    </w:p>
    <w:p w14:paraId="08223D13" w14:textId="77777777" w:rsidR="00DF261C" w:rsidRPr="00733D61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6A71106B" wp14:editId="0E8FBB2E">
            <wp:extent cx="5815584" cy="2001540"/>
            <wp:effectExtent l="19050" t="19050" r="13970" b="17780"/>
            <wp:docPr id="100126" name="Рисунок 100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865" t="2143" r="736"/>
                    <a:stretch/>
                  </pic:blipFill>
                  <pic:spPr bwMode="auto">
                    <a:xfrm>
                      <a:off x="0" y="0"/>
                      <a:ext cx="5851203" cy="20137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DC1AB" w14:textId="77777777" w:rsidR="0004604B" w:rsidRDefault="001C04A2" w:rsidP="00A64520">
      <w:pPr>
        <w:pStyle w:val="phfiguretitle"/>
      </w:pPr>
      <w:bookmarkStart w:id="116" w:name="_Ref175316665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63</w:t>
      </w:r>
      <w:r w:rsidR="00DF261C" w:rsidRPr="00733D61">
        <w:fldChar w:fldCharType="end"/>
      </w:r>
      <w:bookmarkEnd w:id="116"/>
      <w:r w:rsidR="00DF261C" w:rsidRPr="00733D61">
        <w:t xml:space="preserve"> </w:t>
      </w:r>
      <w:r w:rsidR="00C641EF">
        <w:t xml:space="preserve">– </w:t>
      </w:r>
      <w:r w:rsidR="00DF261C" w:rsidRPr="00733D61">
        <w:t xml:space="preserve">Форма </w:t>
      </w:r>
      <w:r w:rsidR="00051528" w:rsidRPr="00733D61">
        <w:t>«Документы для подписи»</w:t>
      </w:r>
    </w:p>
    <w:p w14:paraId="6D4B86B3" w14:textId="77777777" w:rsidR="00DF261C" w:rsidRPr="00733D61" w:rsidRDefault="00DF261C" w:rsidP="00237BA1">
      <w:pPr>
        <w:pStyle w:val="phlistitemized1"/>
      </w:pPr>
      <w:r w:rsidRPr="00733D61">
        <w:t xml:space="preserve">выберите на панели фильтрации наличие подписи СЭМД </w:t>
      </w:r>
      <w:r w:rsidR="00733D61" w:rsidRPr="00733D61">
        <w:t>«</w:t>
      </w:r>
      <w:r w:rsidRPr="00733D61">
        <w:t>Не подписан пользователем</w:t>
      </w:r>
      <w:r w:rsidR="00733D61" w:rsidRPr="00733D61">
        <w:t>»</w:t>
      </w:r>
      <w:r w:rsidRPr="00733D61">
        <w:t>. При этом отобразятся все неподписанные документы, которые должен подписать текущий пользователь;</w:t>
      </w:r>
    </w:p>
    <w:p w14:paraId="057B691B" w14:textId="77777777" w:rsidR="00DF261C" w:rsidRPr="00733D61" w:rsidRDefault="00DF261C" w:rsidP="00237BA1">
      <w:pPr>
        <w:pStyle w:val="phlistitemized1"/>
      </w:pPr>
      <w:r w:rsidRPr="00733D61">
        <w:t xml:space="preserve">выберите в списке требуемый документ и </w:t>
      </w:r>
      <w:r w:rsidR="00FC7994">
        <w:t>выберите пункт контекстного меню</w:t>
      </w:r>
      <w:r w:rsidRPr="00733D61">
        <w:t xml:space="preserve"> </w:t>
      </w:r>
      <w:r w:rsidR="00733D61" w:rsidRPr="00733D61">
        <w:t>«</w:t>
      </w:r>
      <w:r w:rsidRPr="00733D61">
        <w:t>Подписать</w:t>
      </w:r>
      <w:r w:rsidR="00733D61" w:rsidRPr="00733D61">
        <w:t>»</w:t>
      </w:r>
      <w:r w:rsidRPr="00733D61">
        <w:t xml:space="preserve">. Откроется окно </w:t>
      </w:r>
      <w:r w:rsidR="00733D61" w:rsidRPr="00733D61">
        <w:t>«</w:t>
      </w:r>
      <w:r w:rsidRPr="00733D61">
        <w:t>Информация о документе</w:t>
      </w:r>
      <w:r w:rsidR="00733D61" w:rsidRPr="00733D61">
        <w:t>»</w:t>
      </w:r>
      <w:r w:rsidRPr="00733D61">
        <w:t xml:space="preserve"> для подписи выбранного документа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_Ref175219687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64</w:t>
      </w:r>
      <w:r w:rsidR="00C641EF">
        <w:fldChar w:fldCharType="end"/>
      </w:r>
      <w:r w:rsidR="00C641EF">
        <w:t>)</w:t>
      </w:r>
      <w:r w:rsidRPr="00733D61">
        <w:t>;</w:t>
      </w:r>
    </w:p>
    <w:p w14:paraId="6A7BEFD2" w14:textId="77777777" w:rsidR="00DF261C" w:rsidRPr="00733D61" w:rsidRDefault="00C641EF" w:rsidP="00C547F8">
      <w:pPr>
        <w:pStyle w:val="phfigure"/>
      </w:pPr>
      <w:r>
        <w:rPr>
          <w:noProof/>
        </w:rPr>
        <w:lastRenderedPageBreak/>
        <w:drawing>
          <wp:inline distT="0" distB="0" distL="0" distR="0" wp14:anchorId="3B0C932D" wp14:editId="6C76F96A">
            <wp:extent cx="6152515" cy="4897755"/>
            <wp:effectExtent l="19050" t="19050" r="19685" b="171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897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AC4247" w14:textId="77777777" w:rsidR="0004604B" w:rsidRDefault="001C04A2" w:rsidP="00A64520">
      <w:pPr>
        <w:pStyle w:val="phfiguretitle"/>
      </w:pPr>
      <w:bookmarkStart w:id="117" w:name="_Ref175219687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64</w:t>
      </w:r>
      <w:r w:rsidR="00DF261C" w:rsidRPr="00733D61">
        <w:fldChar w:fldCharType="end"/>
      </w:r>
      <w:bookmarkEnd w:id="117"/>
      <w:r w:rsidR="00DF261C" w:rsidRPr="00733D61">
        <w:t xml:space="preserve"> </w:t>
      </w:r>
      <w:r w:rsidR="00C641EF">
        <w:t xml:space="preserve">– </w:t>
      </w:r>
      <w:r w:rsidR="00051528">
        <w:t>О</w:t>
      </w:r>
      <w:r w:rsidR="00051528" w:rsidRPr="00733D61">
        <w:t xml:space="preserve">кно «Информация о документе» для подписи выбранного </w:t>
      </w:r>
      <w:r w:rsidR="00DF261C" w:rsidRPr="00733D61">
        <w:t>электронного медицинского документа</w:t>
      </w:r>
    </w:p>
    <w:p w14:paraId="7E776259" w14:textId="77777777" w:rsidR="00DF261C" w:rsidRPr="00733D61" w:rsidRDefault="00DF261C" w:rsidP="00237BA1">
      <w:pPr>
        <w:pStyle w:val="phlistitemized1"/>
      </w:pPr>
      <w:r w:rsidRPr="00733D61">
        <w:t>выполните одно из следующих действий:</w:t>
      </w:r>
    </w:p>
    <w:p w14:paraId="4504F841" w14:textId="77777777" w:rsidR="00DF261C" w:rsidRPr="00733D61" w:rsidRDefault="00DF261C" w:rsidP="004B2AF1">
      <w:pPr>
        <w:pStyle w:val="phlistitemized2"/>
      </w:pPr>
      <w:r w:rsidRPr="00733D61">
        <w:t>для отказа в подписании</w:t>
      </w:r>
      <w:r w:rsidR="00733D61" w:rsidRPr="00733D61">
        <w:t xml:space="preserve"> </w:t>
      </w:r>
      <w:r w:rsidRPr="00733D61">
        <w:t xml:space="preserve">выбранного документа нажмите на кнопку </w:t>
      </w:r>
      <w:r w:rsidR="00733D61" w:rsidRPr="00733D61">
        <w:t>«</w:t>
      </w:r>
      <w:r w:rsidRPr="00733D61">
        <w:t>Отказать</w:t>
      </w:r>
      <w:r w:rsidR="00733D61" w:rsidRPr="00733D61">
        <w:t>»</w:t>
      </w:r>
      <w:r w:rsidRPr="00733D61">
        <w:t>.</w:t>
      </w:r>
      <w:r w:rsidR="00733D61" w:rsidRPr="00733D61">
        <w:t xml:space="preserve"> </w:t>
      </w:r>
      <w:r w:rsidRPr="00733D61">
        <w:t xml:space="preserve">В списке документов для подписания в столбце </w:t>
      </w:r>
      <w:r w:rsidR="00733D61" w:rsidRPr="00733D61">
        <w:t>«</w:t>
      </w:r>
      <w:r w:rsidRPr="00733D61">
        <w:t>Наличие подписи СЭМД</w:t>
      </w:r>
      <w:r w:rsidR="00733D61" w:rsidRPr="00733D61">
        <w:t xml:space="preserve">» </w:t>
      </w:r>
      <w:r w:rsidRPr="00733D61">
        <w:t xml:space="preserve">у такого документа отобразится значение </w:t>
      </w:r>
      <w:r w:rsidR="00733D61" w:rsidRPr="00733D61">
        <w:t>«</w:t>
      </w:r>
      <w:r w:rsidRPr="00733D61">
        <w:t>В подписи отказано</w:t>
      </w:r>
      <w:r w:rsidR="00733D61" w:rsidRPr="00733D61">
        <w:t>»</w:t>
      </w:r>
      <w:r w:rsidRPr="00733D61">
        <w:t>;</w:t>
      </w:r>
    </w:p>
    <w:p w14:paraId="6AB49C45" w14:textId="77777777" w:rsidR="00DF261C" w:rsidRPr="00733D61" w:rsidRDefault="00DF261C" w:rsidP="004B2AF1">
      <w:pPr>
        <w:pStyle w:val="phlistitemized2"/>
      </w:pPr>
      <w:r w:rsidRPr="00733D61">
        <w:t xml:space="preserve">для подписания выбранного документа укажите в поле </w:t>
      </w:r>
      <w:r w:rsidR="00733D61" w:rsidRPr="00733D61">
        <w:t>«</w:t>
      </w:r>
      <w:r w:rsidRPr="00733D61">
        <w:t>Сертификат</w:t>
      </w:r>
      <w:r w:rsidR="00733D61" w:rsidRPr="00733D61">
        <w:t>»</w:t>
      </w:r>
      <w:r w:rsidRPr="00733D61">
        <w:t xml:space="preserve"> сертификат ЭП сотрудника и нажмите на кнопку </w:t>
      </w:r>
      <w:r w:rsidR="00733D61" w:rsidRPr="00733D61">
        <w:t>«</w:t>
      </w:r>
      <w:r w:rsidRPr="00733D61">
        <w:t>Подписать</w:t>
      </w:r>
      <w:r w:rsidR="00733D61" w:rsidRPr="00733D61">
        <w:t>»</w:t>
      </w:r>
      <w:r w:rsidRPr="00733D61">
        <w:t>.</w:t>
      </w:r>
      <w:r w:rsidR="00733D61" w:rsidRPr="00733D61">
        <w:t xml:space="preserve"> </w:t>
      </w:r>
      <w:r w:rsidRPr="00733D61">
        <w:t xml:space="preserve">В списке документов для подписания в столбце </w:t>
      </w:r>
      <w:r w:rsidR="00733D61" w:rsidRPr="00733D61">
        <w:t>«</w:t>
      </w:r>
      <w:r w:rsidRPr="00733D61">
        <w:t>Наличие подписи СЭМД</w:t>
      </w:r>
      <w:r w:rsidR="00733D61" w:rsidRPr="00733D61">
        <w:t xml:space="preserve">» </w:t>
      </w:r>
      <w:r w:rsidRPr="00733D61">
        <w:t xml:space="preserve">у такого документа отобразится значение </w:t>
      </w:r>
      <w:r w:rsidR="00733D61" w:rsidRPr="00733D61">
        <w:t>«</w:t>
      </w:r>
      <w:r w:rsidRPr="00733D61">
        <w:t>Подписан пользователем</w:t>
      </w:r>
      <w:r w:rsidR="00733D61" w:rsidRPr="00733D61">
        <w:t>»</w:t>
      </w:r>
      <w:r w:rsidRPr="00733D61">
        <w:t>.</w:t>
      </w:r>
    </w:p>
    <w:p w14:paraId="2DDBE7EC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>Если у подписывающего сотрудника в атрибутах сертификата ЭП присутствует ОГРН МО, то происходит одновременное подписание документа ролью «ЭП МО» тем же сертификатом ЭП.</w:t>
      </w:r>
    </w:p>
    <w:p w14:paraId="685D0EF1" w14:textId="77777777" w:rsidR="00DF261C" w:rsidRPr="00733D61" w:rsidRDefault="00DF261C" w:rsidP="00DF261C">
      <w:pPr>
        <w:pStyle w:val="3"/>
        <w:spacing w:before="360"/>
        <w:ind w:right="0"/>
      </w:pPr>
      <w:bookmarkStart w:id="118" w:name="_Toc256000010"/>
      <w:bookmarkStart w:id="119" w:name="_Toc175319841"/>
      <w:r w:rsidRPr="00733D61">
        <w:lastRenderedPageBreak/>
        <w:t>Отказ в подписании одного документа с указанием причины отказа</w:t>
      </w:r>
      <w:bookmarkEnd w:id="118"/>
      <w:bookmarkEnd w:id="119"/>
    </w:p>
    <w:p w14:paraId="551314F5" w14:textId="77777777" w:rsidR="00DF261C" w:rsidRPr="00733D61" w:rsidRDefault="00DF261C" w:rsidP="00CF3127">
      <w:pPr>
        <w:pStyle w:val="phlistitemizedtitle"/>
      </w:pPr>
      <w:r w:rsidRPr="00733D61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14:paraId="5817D9F0" w14:textId="77777777" w:rsidR="00DF261C" w:rsidRPr="00733D61" w:rsidRDefault="00DF261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Отчеты</w:t>
      </w:r>
      <w:r w:rsidR="00763653">
        <w:t xml:space="preserve">/ </w:t>
      </w:r>
      <w:r w:rsidRPr="00733D61">
        <w:t>Отчеты на подпись</w:t>
      </w:r>
      <w:r w:rsidR="00733D61" w:rsidRPr="00733D61">
        <w:t>»</w:t>
      </w:r>
      <w:r w:rsidRPr="00733D61">
        <w:t xml:space="preserve">. Откроется форма </w:t>
      </w:r>
      <w:r w:rsidR="00733D61" w:rsidRPr="00733D61">
        <w:t>«</w:t>
      </w:r>
      <w:r w:rsidRPr="00733D61">
        <w:t>Документы для подписи</w:t>
      </w:r>
      <w:r w:rsidR="00733D61" w:rsidRPr="00733D61">
        <w:t>»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_Ref175219837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65</w:t>
      </w:r>
      <w:r w:rsidR="00C641EF">
        <w:fldChar w:fldCharType="end"/>
      </w:r>
      <w:r w:rsidR="00C641EF">
        <w:t>)</w:t>
      </w:r>
      <w:r w:rsidRPr="00733D61">
        <w:t>;</w:t>
      </w:r>
    </w:p>
    <w:p w14:paraId="2610AB59" w14:textId="77777777" w:rsidR="00DF261C" w:rsidRPr="00733D61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2B4B5012" wp14:editId="034B800F">
            <wp:extent cx="5069434" cy="1718641"/>
            <wp:effectExtent l="19050" t="19050" r="17145" b="15240"/>
            <wp:docPr id="100128" name="Рисунок 10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t="2479" r="452"/>
                    <a:stretch/>
                  </pic:blipFill>
                  <pic:spPr bwMode="auto">
                    <a:xfrm>
                      <a:off x="0" y="0"/>
                      <a:ext cx="5109744" cy="17323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A4308" w14:textId="77777777" w:rsidR="0004604B" w:rsidRDefault="001C04A2" w:rsidP="00A64520">
      <w:pPr>
        <w:pStyle w:val="phfiguretitle"/>
      </w:pPr>
      <w:bookmarkStart w:id="120" w:name="_Ref175219837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65</w:t>
      </w:r>
      <w:r w:rsidR="00DF261C" w:rsidRPr="00733D61">
        <w:fldChar w:fldCharType="end"/>
      </w:r>
      <w:bookmarkEnd w:id="120"/>
      <w:r w:rsidR="00DF261C" w:rsidRPr="00733D61">
        <w:t xml:space="preserve"> </w:t>
      </w:r>
      <w:r w:rsidR="00C641EF">
        <w:t xml:space="preserve">– </w:t>
      </w:r>
      <w:r w:rsidR="00DF261C" w:rsidRPr="00733D61">
        <w:t>Форма для работы с электронными медицинскими документами для участников подписания</w:t>
      </w:r>
    </w:p>
    <w:p w14:paraId="1B3A719C" w14:textId="77777777" w:rsidR="00DF261C" w:rsidRPr="00733D61" w:rsidRDefault="00DF261C" w:rsidP="00237BA1">
      <w:pPr>
        <w:pStyle w:val="phlistitemized1"/>
      </w:pPr>
      <w:r w:rsidRPr="00733D61">
        <w:t xml:space="preserve">выберите на панели фильтрации наличие подписи СЭМД </w:t>
      </w:r>
      <w:r w:rsidR="00733D61" w:rsidRPr="00733D61">
        <w:t>«</w:t>
      </w:r>
      <w:r w:rsidRPr="00733D61">
        <w:t>Не подписан пользователем</w:t>
      </w:r>
      <w:r w:rsidR="00733D61" w:rsidRPr="00733D61">
        <w:t>»</w:t>
      </w:r>
      <w:r w:rsidRPr="00733D61">
        <w:t>. При этом отобразятся все неподписанные документы, которые должен подписать текущий пользователь;</w:t>
      </w:r>
    </w:p>
    <w:p w14:paraId="2C253023" w14:textId="77777777" w:rsidR="00DF261C" w:rsidRPr="00733D61" w:rsidRDefault="00DF261C" w:rsidP="00237BA1">
      <w:pPr>
        <w:pStyle w:val="phlistitemized1"/>
      </w:pPr>
      <w:r w:rsidRPr="00733D61">
        <w:t xml:space="preserve">выберите в списке требуемый документ и </w:t>
      </w:r>
      <w:r w:rsidR="00FC7994">
        <w:t>выберите пункт контекстного меню</w:t>
      </w:r>
      <w:r w:rsidRPr="00733D61">
        <w:t xml:space="preserve"> </w:t>
      </w:r>
      <w:r w:rsidR="00733D61" w:rsidRPr="00733D61">
        <w:t>«</w:t>
      </w:r>
      <w:r w:rsidRPr="00733D61">
        <w:t>Отказать в подписании</w:t>
      </w:r>
      <w:r w:rsidR="00733D61" w:rsidRPr="00733D61">
        <w:t>»</w:t>
      </w:r>
      <w:r w:rsidRPr="00733D61">
        <w:t>. Откроется окно для отказа в подписании документа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_Ref175219897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66</w:t>
      </w:r>
      <w:r w:rsidR="00C641EF">
        <w:fldChar w:fldCharType="end"/>
      </w:r>
      <w:r w:rsidR="00C641EF">
        <w:t>)</w:t>
      </w:r>
      <w:r w:rsidRPr="00733D61">
        <w:t>;</w:t>
      </w:r>
    </w:p>
    <w:p w14:paraId="29B4669D" w14:textId="77777777" w:rsidR="00DF261C" w:rsidRPr="00733D61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027C77CD" wp14:editId="7C0C975D">
            <wp:extent cx="5086350" cy="1076325"/>
            <wp:effectExtent l="19050" t="19050" r="19050" b="28575"/>
            <wp:docPr id="100130" name="Рисунок 100130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8212" name="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D15BD9" w14:textId="77777777" w:rsidR="0004604B" w:rsidRDefault="001C04A2" w:rsidP="00A64520">
      <w:pPr>
        <w:pStyle w:val="phfiguretitle"/>
      </w:pPr>
      <w:bookmarkStart w:id="121" w:name="_Ref175219897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66</w:t>
      </w:r>
      <w:r w:rsidR="00DF261C" w:rsidRPr="00733D61">
        <w:fldChar w:fldCharType="end"/>
      </w:r>
      <w:bookmarkEnd w:id="121"/>
      <w:r w:rsidR="00DF261C" w:rsidRPr="00733D61">
        <w:t xml:space="preserve"> </w:t>
      </w:r>
      <w:r w:rsidR="00C641EF">
        <w:t xml:space="preserve">– </w:t>
      </w:r>
      <w:r w:rsidR="00DF261C" w:rsidRPr="00733D61">
        <w:t>Окно отказа в подписании документа</w:t>
      </w:r>
    </w:p>
    <w:p w14:paraId="62BD39E5" w14:textId="77777777" w:rsidR="00DF261C" w:rsidRPr="00733D61" w:rsidRDefault="00DF261C" w:rsidP="00237BA1">
      <w:pPr>
        <w:pStyle w:val="phlistitemized1"/>
      </w:pPr>
      <w:r w:rsidRPr="00733D61">
        <w:t>выберите в выпадающем списке причину отказа в подписании документа;</w:t>
      </w:r>
    </w:p>
    <w:p w14:paraId="1062EA86" w14:textId="77777777" w:rsidR="00DF261C" w:rsidRPr="00733D61" w:rsidRDefault="00DF261C" w:rsidP="00237BA1">
      <w:pPr>
        <w:pStyle w:val="phlistitemized1"/>
      </w:pPr>
      <w:r w:rsidRPr="00733D61">
        <w:t xml:space="preserve">нажмите на кнопку </w:t>
      </w:r>
      <w:r w:rsidR="00733D61" w:rsidRPr="00733D61">
        <w:t>«</w:t>
      </w:r>
      <w:r w:rsidRPr="00733D61">
        <w:t>ОК</w:t>
      </w:r>
      <w:r w:rsidR="00733D61" w:rsidRPr="00733D61">
        <w:t>»</w:t>
      </w:r>
      <w:r w:rsidRPr="00733D61">
        <w:t xml:space="preserve">. В списке документов для подписания в столбце </w:t>
      </w:r>
      <w:r w:rsidR="00733D61" w:rsidRPr="00733D61">
        <w:t>«</w:t>
      </w:r>
      <w:r w:rsidRPr="00733D61">
        <w:t>Наличие подписи СЭМД</w:t>
      </w:r>
      <w:r w:rsidR="00733D61" w:rsidRPr="00733D61">
        <w:t xml:space="preserve">» </w:t>
      </w:r>
      <w:r w:rsidRPr="00733D61">
        <w:t xml:space="preserve">у документа отобразится значение </w:t>
      </w:r>
      <w:r w:rsidR="00733D61" w:rsidRPr="00733D61">
        <w:t>«</w:t>
      </w:r>
      <w:r w:rsidRPr="00733D61">
        <w:t>В подписи отказано</w:t>
      </w:r>
      <w:r w:rsidR="00733D61" w:rsidRPr="00733D61">
        <w:t>»</w:t>
      </w:r>
      <w:r w:rsidRPr="00733D61">
        <w:t>, а также указанная пользователем причина отказа.</w:t>
      </w:r>
    </w:p>
    <w:p w14:paraId="3DCBD279" w14:textId="77777777" w:rsidR="00DF261C" w:rsidRPr="00733D61" w:rsidRDefault="00DF261C" w:rsidP="00DF261C">
      <w:pPr>
        <w:pStyle w:val="3"/>
        <w:spacing w:before="360"/>
        <w:ind w:right="0"/>
      </w:pPr>
      <w:bookmarkStart w:id="122" w:name="_Toc175319842"/>
      <w:r w:rsidRPr="00733D61">
        <w:lastRenderedPageBreak/>
        <w:t>Массовое подписание или отказ в подписании документов</w:t>
      </w:r>
      <w:bookmarkEnd w:id="122"/>
    </w:p>
    <w:p w14:paraId="4F5643D9" w14:textId="77777777" w:rsidR="00DF261C" w:rsidRPr="00733D61" w:rsidRDefault="00DF261C" w:rsidP="00CF3127">
      <w:pPr>
        <w:pStyle w:val="phlistitemizedtitle"/>
      </w:pPr>
      <w:r w:rsidRPr="00733D61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14:paraId="3B75B825" w14:textId="77777777" w:rsidR="00DF261C" w:rsidRPr="00733D61" w:rsidRDefault="00DF261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Отчеты</w:t>
      </w:r>
      <w:r w:rsidR="00763653">
        <w:t xml:space="preserve">/ </w:t>
      </w:r>
      <w:r w:rsidRPr="00733D61">
        <w:t>Отчеты на подпись</w:t>
      </w:r>
      <w:r w:rsidR="00733D61" w:rsidRPr="00733D61">
        <w:t>»</w:t>
      </w:r>
      <w:r w:rsidRPr="00733D61">
        <w:t xml:space="preserve">. Откроется </w:t>
      </w:r>
      <w:r w:rsidR="00C641EF">
        <w:t>форма</w:t>
      </w:r>
      <w:r w:rsidRPr="00733D61">
        <w:t xml:space="preserve"> </w:t>
      </w:r>
      <w:r w:rsidR="00733D61" w:rsidRPr="00733D61">
        <w:t>«</w:t>
      </w:r>
      <w:r w:rsidR="00FC7994">
        <w:t>Документы для подписи</w:t>
      </w:r>
      <w:r w:rsidR="00733D61" w:rsidRPr="00733D61">
        <w:t>»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_Ref175219883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67</w:t>
      </w:r>
      <w:r w:rsidR="00C641EF">
        <w:fldChar w:fldCharType="end"/>
      </w:r>
      <w:r w:rsidR="00C641EF">
        <w:t>)</w:t>
      </w:r>
      <w:r w:rsidRPr="00733D61">
        <w:t>;</w:t>
      </w:r>
    </w:p>
    <w:p w14:paraId="2E2634E4" w14:textId="77777777" w:rsidR="00DF261C" w:rsidRPr="00733D61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0A17BBDA" wp14:editId="4B8E49C6">
            <wp:extent cx="5707295" cy="1960473"/>
            <wp:effectExtent l="19050" t="19050" r="27305" b="20955"/>
            <wp:docPr id="100136" name="Рисунок 10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758" t="2181" r="693"/>
                    <a:stretch/>
                  </pic:blipFill>
                  <pic:spPr bwMode="auto">
                    <a:xfrm>
                      <a:off x="0" y="0"/>
                      <a:ext cx="5772651" cy="19829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7D351" w14:textId="77777777" w:rsidR="0004604B" w:rsidRDefault="001C04A2" w:rsidP="00A64520">
      <w:pPr>
        <w:pStyle w:val="phfiguretitle"/>
      </w:pPr>
      <w:bookmarkStart w:id="123" w:name="_Ref175219883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67</w:t>
      </w:r>
      <w:r w:rsidR="00DF261C" w:rsidRPr="00733D61">
        <w:fldChar w:fldCharType="end"/>
      </w:r>
      <w:bookmarkEnd w:id="123"/>
      <w:r w:rsidR="00DF261C" w:rsidRPr="00733D61">
        <w:t xml:space="preserve"> </w:t>
      </w:r>
      <w:r w:rsidR="00C641EF">
        <w:t xml:space="preserve">– </w:t>
      </w:r>
      <w:r w:rsidR="00DF261C" w:rsidRPr="00733D61">
        <w:t xml:space="preserve">Форма </w:t>
      </w:r>
      <w:r w:rsidR="00051528" w:rsidRPr="00733D61">
        <w:t>«</w:t>
      </w:r>
      <w:r w:rsidR="00051528">
        <w:t>Документы для подписи</w:t>
      </w:r>
      <w:r w:rsidR="00051528" w:rsidRPr="00733D61">
        <w:t>»</w:t>
      </w:r>
    </w:p>
    <w:p w14:paraId="2F027EA7" w14:textId="77777777" w:rsidR="00DF261C" w:rsidRPr="00733D61" w:rsidRDefault="00DF261C" w:rsidP="00237BA1">
      <w:pPr>
        <w:pStyle w:val="phlistitemized1"/>
      </w:pPr>
      <w:r w:rsidRPr="00733D61">
        <w:t xml:space="preserve">выберите на панели фильтрации наличие подписи СЭМД </w:t>
      </w:r>
      <w:r w:rsidR="00733D61" w:rsidRPr="00733D61">
        <w:t>«</w:t>
      </w:r>
      <w:r w:rsidRPr="00733D61">
        <w:t>Не подписан пользователем</w:t>
      </w:r>
      <w:r w:rsidR="00733D61" w:rsidRPr="00733D61">
        <w:t>»</w:t>
      </w:r>
      <w:r w:rsidRPr="00733D61">
        <w:t>. При этом отобразятся все неподписанные документы, которые должен подписать текущий пользователь;</w:t>
      </w:r>
    </w:p>
    <w:p w14:paraId="0DC1974D" w14:textId="77777777" w:rsidR="00DF261C" w:rsidRPr="00733D61" w:rsidRDefault="00DF261C" w:rsidP="00237BA1">
      <w:pPr>
        <w:pStyle w:val="phlistitemized1"/>
      </w:pPr>
      <w:r w:rsidRPr="00733D61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14:paraId="56D61527" w14:textId="77777777" w:rsidR="00DF261C" w:rsidRPr="00733D61" w:rsidRDefault="00FC7994" w:rsidP="00237BA1">
      <w:pPr>
        <w:pStyle w:val="phlistitemized1"/>
      </w:pPr>
      <w:r>
        <w:t>выберите пункт контекстного меню</w:t>
      </w:r>
      <w:r w:rsidR="00DF261C" w:rsidRPr="00733D61">
        <w:t xml:space="preserve"> </w:t>
      </w:r>
      <w:r w:rsidR="00733D61" w:rsidRPr="00733D61">
        <w:t>«</w:t>
      </w:r>
      <w:r w:rsidR="00DF261C" w:rsidRPr="00733D61">
        <w:t>Подписать отмеченные</w:t>
      </w:r>
      <w:r w:rsidR="00733D61" w:rsidRPr="00733D61">
        <w:t>»</w:t>
      </w:r>
      <w:r w:rsidR="00DF261C" w:rsidRPr="00733D61">
        <w:t xml:space="preserve">. Откроется окно </w:t>
      </w:r>
      <w:r w:rsidR="00733D61" w:rsidRPr="00733D61">
        <w:t>«</w:t>
      </w:r>
      <w:r w:rsidR="00DF261C" w:rsidRPr="00733D61">
        <w:t>Подпись документов</w:t>
      </w:r>
      <w:r w:rsidR="00733D61" w:rsidRPr="00733D61">
        <w:t>»</w:t>
      </w:r>
      <w:r w:rsidR="00DF261C" w:rsidRPr="00733D61">
        <w:t xml:space="preserve"> для подписи выбранных документов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_Ref175219923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68</w:t>
      </w:r>
      <w:r w:rsidR="00C641EF">
        <w:fldChar w:fldCharType="end"/>
      </w:r>
      <w:r w:rsidR="00C641EF">
        <w:t>)</w:t>
      </w:r>
      <w:r w:rsidR="00DF261C" w:rsidRPr="00733D61">
        <w:t>;</w:t>
      </w:r>
    </w:p>
    <w:p w14:paraId="6DF64B23" w14:textId="77777777" w:rsidR="00DF261C" w:rsidRPr="00733D61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2CB117E2" wp14:editId="20EE029C">
            <wp:extent cx="6143625" cy="1228725"/>
            <wp:effectExtent l="19050" t="19050" r="28575" b="28575"/>
            <wp:docPr id="100140" name="Рисунок 100140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56558" name="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AD72FB" w14:textId="77777777" w:rsidR="0004604B" w:rsidRDefault="001C04A2" w:rsidP="00A64520">
      <w:pPr>
        <w:pStyle w:val="phfiguretitle"/>
      </w:pPr>
      <w:bookmarkStart w:id="124" w:name="_Ref175219923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68</w:t>
      </w:r>
      <w:r w:rsidR="00DF261C" w:rsidRPr="00733D61">
        <w:fldChar w:fldCharType="end"/>
      </w:r>
      <w:bookmarkEnd w:id="124"/>
      <w:r w:rsidR="00DF261C" w:rsidRPr="00733D61">
        <w:t xml:space="preserve"> </w:t>
      </w:r>
      <w:r w:rsidR="00C641EF">
        <w:t xml:space="preserve">– </w:t>
      </w:r>
      <w:r w:rsidR="00DF261C" w:rsidRPr="00733D61">
        <w:t>Окно подписания электронных медицинских документов</w:t>
      </w:r>
    </w:p>
    <w:p w14:paraId="4520C500" w14:textId="77777777" w:rsidR="00DF261C" w:rsidRPr="00733D61" w:rsidRDefault="00DF261C" w:rsidP="00237BA1">
      <w:pPr>
        <w:pStyle w:val="phlistitemized1"/>
      </w:pPr>
      <w:r w:rsidRPr="00733D61">
        <w:t>выполните одно из следующих действий:</w:t>
      </w:r>
    </w:p>
    <w:p w14:paraId="15326539" w14:textId="77777777" w:rsidR="00DF261C" w:rsidRPr="00733D61" w:rsidRDefault="00DF261C" w:rsidP="004B2AF1">
      <w:pPr>
        <w:pStyle w:val="phlistitemized2"/>
      </w:pPr>
      <w:r w:rsidRPr="00733D61">
        <w:t>для отказа в подписании</w:t>
      </w:r>
      <w:r w:rsidR="00733D61" w:rsidRPr="00733D61">
        <w:t xml:space="preserve"> </w:t>
      </w:r>
      <w:r w:rsidRPr="00733D61">
        <w:t xml:space="preserve">выбранных документов нажмите на кнопку </w:t>
      </w:r>
      <w:r w:rsidR="00733D61" w:rsidRPr="00733D61">
        <w:t>«</w:t>
      </w:r>
      <w:r w:rsidRPr="00733D61">
        <w:t>Отказать</w:t>
      </w:r>
      <w:r w:rsidR="00733D61" w:rsidRPr="00733D61">
        <w:t>»</w:t>
      </w:r>
      <w:r w:rsidRPr="00733D61">
        <w:t>.</w:t>
      </w:r>
      <w:r w:rsidR="00733D61" w:rsidRPr="00733D61">
        <w:t xml:space="preserve"> </w:t>
      </w:r>
      <w:r w:rsidRPr="00733D61">
        <w:t xml:space="preserve">В списке документов для подписания в столбце </w:t>
      </w:r>
      <w:r w:rsidR="00733D61" w:rsidRPr="00733D61">
        <w:t>«</w:t>
      </w:r>
      <w:r w:rsidRPr="00733D61">
        <w:t>Наличие подписи СЭМД</w:t>
      </w:r>
      <w:r w:rsidR="00733D61" w:rsidRPr="00733D61">
        <w:t xml:space="preserve">» </w:t>
      </w:r>
      <w:r w:rsidRPr="00733D61">
        <w:t xml:space="preserve">у таких документов отобразится значение </w:t>
      </w:r>
      <w:r w:rsidR="00733D61" w:rsidRPr="00733D61">
        <w:t>«</w:t>
      </w:r>
      <w:r w:rsidRPr="00733D61">
        <w:t>В подписи отказано</w:t>
      </w:r>
      <w:r w:rsidR="00733D61" w:rsidRPr="00733D61">
        <w:t>»</w:t>
      </w:r>
      <w:r w:rsidRPr="00733D61">
        <w:t>;</w:t>
      </w:r>
    </w:p>
    <w:p w14:paraId="4961F57A" w14:textId="77777777" w:rsidR="00DF261C" w:rsidRPr="00733D61" w:rsidRDefault="00DF261C" w:rsidP="004B2AF1">
      <w:pPr>
        <w:pStyle w:val="phlistitemized2"/>
      </w:pPr>
      <w:r w:rsidRPr="00733D61">
        <w:lastRenderedPageBreak/>
        <w:t xml:space="preserve">для подписания выбранных документов укажите в поле </w:t>
      </w:r>
      <w:r w:rsidR="00733D61" w:rsidRPr="00733D61">
        <w:t>«</w:t>
      </w:r>
      <w:r w:rsidRPr="00733D61">
        <w:t>Сертификат</w:t>
      </w:r>
      <w:r w:rsidR="00733D61" w:rsidRPr="00733D61">
        <w:t>»</w:t>
      </w:r>
      <w:r w:rsidRPr="00733D61">
        <w:t xml:space="preserve"> сертификат ЭП сотрудника и нажмите на кнопку </w:t>
      </w:r>
      <w:r w:rsidR="00733D61" w:rsidRPr="00733D61">
        <w:t>«</w:t>
      </w:r>
      <w:r w:rsidRPr="00733D61">
        <w:t>Подписать</w:t>
      </w:r>
      <w:r w:rsidR="00733D61" w:rsidRPr="00733D61">
        <w:t>»</w:t>
      </w:r>
      <w:r w:rsidRPr="00733D61">
        <w:t>.</w:t>
      </w:r>
      <w:r w:rsidR="00733D61" w:rsidRPr="00733D61">
        <w:t xml:space="preserve"> </w:t>
      </w:r>
      <w:r w:rsidRPr="00733D61">
        <w:t xml:space="preserve">В списке документов для подписания в столбце </w:t>
      </w:r>
      <w:r w:rsidR="00733D61" w:rsidRPr="00733D61">
        <w:t>«</w:t>
      </w:r>
      <w:r w:rsidRPr="00733D61">
        <w:t>Наличие подписи СЭМД</w:t>
      </w:r>
      <w:r w:rsidR="00733D61" w:rsidRPr="00733D61">
        <w:t xml:space="preserve">» </w:t>
      </w:r>
      <w:r w:rsidRPr="00733D61">
        <w:t xml:space="preserve">у таких документов отобразится значение </w:t>
      </w:r>
      <w:r w:rsidR="00733D61" w:rsidRPr="00733D61">
        <w:t>«</w:t>
      </w:r>
      <w:r w:rsidRPr="00733D61">
        <w:t>Подписан пользователем</w:t>
      </w:r>
      <w:r w:rsidR="00733D61" w:rsidRPr="00733D61">
        <w:t>»</w:t>
      </w:r>
      <w:r w:rsidRPr="00733D61">
        <w:t>.</w:t>
      </w:r>
    </w:p>
    <w:p w14:paraId="4E1324E2" w14:textId="77777777" w:rsidR="0097592D" w:rsidRDefault="0097592D" w:rsidP="0097592D">
      <w:pPr>
        <w:pStyle w:val="phnormal"/>
        <w:rPr>
          <w:b/>
          <w:bCs/>
        </w:rPr>
      </w:pPr>
      <w:r w:rsidRPr="00733D61">
        <w:rPr>
          <w:b/>
        </w:rPr>
        <w:t>Примечание</w:t>
      </w:r>
      <w:r w:rsidR="004B2AF1" w:rsidRPr="004B2AF1">
        <w:t xml:space="preserve"> – </w:t>
      </w:r>
      <w:r w:rsidRPr="00733D61">
        <w:t>Если у подписывающего сотрудника в атрибутах сертификата ЭП присутствует ОГРН МО, то происходит одновременное подписание документов ролью «ЭП МО» тем же сертификатом ЭП.</w:t>
      </w:r>
    </w:p>
    <w:p w14:paraId="4F7ACA97" w14:textId="77777777" w:rsidR="00733D61" w:rsidRPr="00733D61" w:rsidRDefault="001A7DED" w:rsidP="001A7DED">
      <w:pPr>
        <w:pStyle w:val="10"/>
      </w:pPr>
      <w:bookmarkStart w:id="125" w:name="_Toc175319843"/>
      <w:r w:rsidRPr="00733D61">
        <w:lastRenderedPageBreak/>
        <w:t>Прочие способы передачи СЭМД в РЭМД</w:t>
      </w:r>
      <w:bookmarkEnd w:id="125"/>
    </w:p>
    <w:p w14:paraId="34BAF08D" w14:textId="77777777" w:rsidR="00DF261C" w:rsidRPr="00733D61" w:rsidRDefault="00DF261C" w:rsidP="001A7DED">
      <w:pPr>
        <w:pStyle w:val="2"/>
      </w:pPr>
      <w:bookmarkStart w:id="126" w:name="_Toc256000014"/>
      <w:bookmarkStart w:id="127" w:name="_Toc175319844"/>
      <w:r w:rsidRPr="00733D61">
        <w:t>Передача СЭМД в РЭМД участником подписания</w:t>
      </w:r>
      <w:bookmarkEnd w:id="126"/>
      <w:bookmarkEnd w:id="127"/>
    </w:p>
    <w:p w14:paraId="02AB2812" w14:textId="77777777" w:rsidR="00DF261C" w:rsidRPr="00733D61" w:rsidRDefault="00DF261C" w:rsidP="00957B55">
      <w:pPr>
        <w:pStyle w:val="phnormal"/>
      </w:pPr>
      <w:r w:rsidRPr="00733D61"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 w14:paraId="7B2CDBA7" w14:textId="77777777" w:rsidR="00DF261C" w:rsidRPr="00733D61" w:rsidRDefault="00DF261C" w:rsidP="00CF3127">
      <w:pPr>
        <w:pStyle w:val="phlistitemizedtitle"/>
      </w:pPr>
      <w:r w:rsidRPr="00733D61">
        <w:t xml:space="preserve">Чтобы отправить подписанный СЭМД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 на регистрацию в РЭМД, выполните следующие действия:</w:t>
      </w:r>
    </w:p>
    <w:p w14:paraId="02F3A0D1" w14:textId="77777777" w:rsidR="00DF261C" w:rsidRPr="00733D61" w:rsidRDefault="00DF261C" w:rsidP="00237BA1">
      <w:pPr>
        <w:pStyle w:val="phlistitemized1"/>
      </w:pPr>
      <w:r w:rsidRPr="00733D61">
        <w:t xml:space="preserve">выберите пункт главного меню </w:t>
      </w:r>
      <w:r w:rsidR="00733D61" w:rsidRPr="00733D61">
        <w:t>«</w:t>
      </w:r>
      <w:r w:rsidRPr="00733D61">
        <w:t>Отчеты</w:t>
      </w:r>
      <w:r w:rsidR="00763653">
        <w:t xml:space="preserve">/ </w:t>
      </w:r>
      <w:r w:rsidRPr="00733D61">
        <w:t>Отчеты на подпись</w:t>
      </w:r>
      <w:r w:rsidR="00733D61" w:rsidRPr="00733D61">
        <w:t>»</w:t>
      </w:r>
      <w:r w:rsidRPr="00733D61">
        <w:t>. Отобразится форма для работы с электронными медицинскими документами для участников подписания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_Ref175219967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69</w:t>
      </w:r>
      <w:r w:rsidR="00C641EF">
        <w:fldChar w:fldCharType="end"/>
      </w:r>
      <w:r w:rsidR="00C641EF">
        <w:t>)</w:t>
      </w:r>
      <w:r w:rsidRPr="00733D61">
        <w:t>;</w:t>
      </w:r>
    </w:p>
    <w:p w14:paraId="576D21CE" w14:textId="77777777" w:rsidR="00DF261C" w:rsidRPr="00733D61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65E6D56A" wp14:editId="63962CEE">
            <wp:extent cx="6295390" cy="2659314"/>
            <wp:effectExtent l="19050" t="19050" r="10160" b="27305"/>
            <wp:docPr id="100146" name="Рисунок 100146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755756" name="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5931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B6B84E" w14:textId="77777777" w:rsidR="0004604B" w:rsidRDefault="001C04A2" w:rsidP="00A64520">
      <w:pPr>
        <w:pStyle w:val="phfiguretitle"/>
      </w:pPr>
      <w:bookmarkStart w:id="128" w:name="_Ref175219967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69</w:t>
      </w:r>
      <w:r w:rsidR="00DF261C" w:rsidRPr="00733D61">
        <w:fldChar w:fldCharType="end"/>
      </w:r>
      <w:bookmarkEnd w:id="128"/>
      <w:r w:rsidR="00DF261C" w:rsidRPr="00733D61">
        <w:t xml:space="preserve"> </w:t>
      </w:r>
      <w:r w:rsidR="00C641EF">
        <w:t xml:space="preserve">– </w:t>
      </w:r>
      <w:r w:rsidR="00DF261C" w:rsidRPr="00733D61">
        <w:t>Форма для работы с электронными медицинскими документами для участников подписания</w:t>
      </w:r>
    </w:p>
    <w:p w14:paraId="4CC931FF" w14:textId="77777777" w:rsidR="00DF261C" w:rsidRPr="00733D61" w:rsidRDefault="00DF261C" w:rsidP="00237BA1">
      <w:pPr>
        <w:pStyle w:val="phlistitemized1"/>
      </w:pPr>
      <w:r w:rsidRPr="00733D61">
        <w:t xml:space="preserve">выберите в списке документ </w:t>
      </w:r>
      <w:r w:rsidR="00733D61" w:rsidRPr="00733D61">
        <w:t>«</w:t>
      </w:r>
      <w:r w:rsidRPr="00733D61">
        <w:t>Медицинское заключение об отсутствии противопоказаний к занятию определенными видами спорта</w:t>
      </w:r>
      <w:r w:rsidR="00733D61" w:rsidRPr="00733D61">
        <w:t>»</w:t>
      </w:r>
      <w:r w:rsidRPr="00733D61">
        <w:t xml:space="preserve">, находящийся в статусе подписания </w:t>
      </w:r>
      <w:r w:rsidR="00733D61" w:rsidRPr="00733D61">
        <w:t>«</w:t>
      </w:r>
      <w:r w:rsidRPr="00733D61">
        <w:t>Подписан пользователем</w:t>
      </w:r>
      <w:r w:rsidR="00733D61" w:rsidRPr="00733D61">
        <w:t>»</w:t>
      </w:r>
      <w:r w:rsidRPr="00733D61">
        <w:t xml:space="preserve"> и статусе передачи </w:t>
      </w:r>
      <w:r w:rsidR="00733D61" w:rsidRPr="00733D61">
        <w:t>«</w:t>
      </w:r>
      <w:r w:rsidRPr="00733D61">
        <w:t>Не зарегистрирован</w:t>
      </w:r>
      <w:r w:rsidR="00733D61" w:rsidRPr="00733D61">
        <w:t>»</w:t>
      </w:r>
      <w:r w:rsidRPr="00733D61">
        <w:t>;</w:t>
      </w:r>
    </w:p>
    <w:p w14:paraId="5D8FDD2D" w14:textId="77777777" w:rsidR="00DF261C" w:rsidRPr="00733D61" w:rsidRDefault="00DF261C" w:rsidP="004E6AE8">
      <w:pPr>
        <w:pStyle w:val="phlistitemized1"/>
      </w:pPr>
      <w:r w:rsidRPr="00733D61">
        <w:t xml:space="preserve">вызовите контекстное меню и </w:t>
      </w:r>
      <w:r w:rsidR="004E6AE8" w:rsidRPr="004E6AE8">
        <w:t xml:space="preserve">выберите пункт </w:t>
      </w:r>
      <w:r w:rsidR="00733D61" w:rsidRPr="00733D61">
        <w:t>«</w:t>
      </w:r>
      <w:r w:rsidRPr="00733D61">
        <w:t>Зарегистрировать в РЭМД</w:t>
      </w:r>
      <w:r w:rsidR="00733D61" w:rsidRPr="00733D61">
        <w:t>»</w:t>
      </w:r>
      <w:r w:rsidRPr="00733D61">
        <w:t xml:space="preserve">. Перед тем как отправить выбранный документ на регистрацию, </w:t>
      </w:r>
      <w:r w:rsidR="00B83F99">
        <w:t xml:space="preserve">в </w:t>
      </w:r>
      <w:r w:rsidRPr="00733D61">
        <w:t>Систем</w:t>
      </w:r>
      <w:r w:rsidR="00B83F99">
        <w:t>е</w:t>
      </w:r>
      <w:r w:rsidRPr="00733D61">
        <w:t xml:space="preserve"> осуществляет</w:t>
      </w:r>
      <w:r w:rsidR="00B83F99">
        <w:t>ся</w:t>
      </w:r>
      <w:r w:rsidRPr="00733D61">
        <w:t xml:space="preserve"> ряд проверок:</w:t>
      </w:r>
    </w:p>
    <w:p w14:paraId="7324E382" w14:textId="77777777" w:rsidR="00733D61" w:rsidRPr="00733D61" w:rsidRDefault="00DF261C" w:rsidP="004B2AF1">
      <w:pPr>
        <w:pStyle w:val="phlistitemized2"/>
      </w:pPr>
      <w:r w:rsidRPr="00733D61">
        <w:t xml:space="preserve">если для документа настроено подписание не только автором, но и другими участниками подписания, и документ подписан не всеми участниками, то </w:t>
      </w:r>
      <w:r w:rsidR="004C0E3D">
        <w:lastRenderedPageBreak/>
        <w:t>отображается соответствующее системное сообщение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_Ref175220044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70</w:t>
      </w:r>
      <w:r w:rsidR="00C641EF">
        <w:fldChar w:fldCharType="end"/>
      </w:r>
      <w:r w:rsidR="00C641EF">
        <w:t>)</w:t>
      </w:r>
      <w:r w:rsidR="004C0E3D">
        <w:t xml:space="preserve">, и процесс </w:t>
      </w:r>
      <w:r w:rsidRPr="00733D61">
        <w:t>отправки СЭМД прекращается. В этом случае необходимо дождаться подписания документа всеми участниками подписания и повторить отправку документа;</w:t>
      </w:r>
    </w:p>
    <w:p w14:paraId="6938DC19" w14:textId="77777777" w:rsidR="00DF261C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1346961B" wp14:editId="15F95603">
            <wp:extent cx="4581525" cy="1095375"/>
            <wp:effectExtent l="19050" t="19050" r="28575" b="28575"/>
            <wp:docPr id="100147" name="Рисунок 100147" descr="_scroll_external/attachments/image2022-4-27_10-46-46-d60b6c57003b394abd30fc49f6e7cf285bb10a72a8192a5ba85e1a7d24eae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23650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0953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09E3F" w14:textId="77777777" w:rsidR="0004604B" w:rsidRPr="00733D61" w:rsidRDefault="001C04A2" w:rsidP="0004604B">
      <w:pPr>
        <w:pStyle w:val="phfiguretitle"/>
      </w:pPr>
      <w:bookmarkStart w:id="129" w:name="_Ref175220044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70</w:t>
      </w:r>
      <w:r w:rsidR="0004604B">
        <w:fldChar w:fldCharType="end"/>
      </w:r>
      <w:bookmarkEnd w:id="129"/>
      <w:r w:rsidR="00C641EF">
        <w:t xml:space="preserve"> – </w:t>
      </w:r>
      <w:r w:rsidR="00C641EF" w:rsidRPr="000E3645">
        <w:rPr>
          <w:color w:val="000000" w:themeColor="text1"/>
        </w:rPr>
        <w:t>Сообщение системы о невозможности отправки СЭМД</w:t>
      </w:r>
    </w:p>
    <w:p w14:paraId="26A3B7B2" w14:textId="77777777" w:rsidR="00733D61" w:rsidRPr="00733D61" w:rsidRDefault="00DF261C" w:rsidP="004B2AF1">
      <w:pPr>
        <w:pStyle w:val="phlistitemized2"/>
      </w:pPr>
      <w:r w:rsidRPr="00733D61">
        <w:t>если в Системе настроено ручное подписание ЭП МО</w:t>
      </w:r>
      <w:r w:rsidR="00763653">
        <w:t>,</w:t>
      </w:r>
      <w:r w:rsidRPr="00733D61">
        <w:t xml:space="preserve"> и документ не подписан ЭП МО,</w:t>
      </w:r>
      <w:r w:rsidR="00733D61" w:rsidRPr="00733D61">
        <w:t xml:space="preserve"> </w:t>
      </w:r>
      <w:r w:rsidRPr="00733D61">
        <w:t xml:space="preserve">то </w:t>
      </w:r>
      <w:r w:rsidR="004C0E3D">
        <w:t>отображается соответствующее системное сообщение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_Ref175220065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71</w:t>
      </w:r>
      <w:r w:rsidR="00C641EF">
        <w:fldChar w:fldCharType="end"/>
      </w:r>
      <w:r w:rsidR="00C641EF">
        <w:t>)</w:t>
      </w:r>
      <w:r w:rsidR="004C0E3D">
        <w:t xml:space="preserve">, и процесс </w:t>
      </w:r>
      <w:r w:rsidRPr="00733D61">
        <w:t>отправки СЭМД прекращается. В этом случае необходимо дождаться подписания документа сотрудником, обладающим правом подписания документов от лица МО и повторить отправку документа;</w:t>
      </w:r>
    </w:p>
    <w:p w14:paraId="71CAF536" w14:textId="77777777" w:rsidR="00DF261C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19658084" wp14:editId="6600101B">
            <wp:extent cx="4905375" cy="1247775"/>
            <wp:effectExtent l="19050" t="19050" r="28575" b="28575"/>
            <wp:docPr id="100148" name="Рисунок 100148" descr="_scroll_external/attachments/image2022-4-27_10-52-27-bb6b4be2c5d60e8b3d87b5b02ecc3e1303e4f3971b2f6bb914cae321b27d3f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587895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24777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33D61" w:rsidRPr="00733D61">
        <w:t xml:space="preserve"> </w:t>
      </w:r>
    </w:p>
    <w:p w14:paraId="122E18BF" w14:textId="77777777" w:rsidR="0004604B" w:rsidRPr="00733D61" w:rsidRDefault="001C04A2" w:rsidP="0004604B">
      <w:pPr>
        <w:pStyle w:val="phfiguretitle"/>
      </w:pPr>
      <w:bookmarkStart w:id="130" w:name="_Ref175220065"/>
      <w:r>
        <w:t>Рисунок </w:t>
      </w:r>
      <w:r w:rsidR="0004604B">
        <w:fldChar w:fldCharType="begin"/>
      </w:r>
      <w:r w:rsidR="0004604B">
        <w:instrText xml:space="preserve"> SEQ Рисунок \* ARABIC </w:instrText>
      </w:r>
      <w:r w:rsidR="0004604B">
        <w:fldChar w:fldCharType="separate"/>
      </w:r>
      <w:r w:rsidR="00DF05AE">
        <w:rPr>
          <w:noProof/>
        </w:rPr>
        <w:t>71</w:t>
      </w:r>
      <w:r w:rsidR="0004604B">
        <w:fldChar w:fldCharType="end"/>
      </w:r>
      <w:bookmarkEnd w:id="130"/>
      <w:r w:rsidR="00C641EF">
        <w:t xml:space="preserve"> </w:t>
      </w:r>
      <w:r w:rsidR="00C641EF" w:rsidRPr="000E3645">
        <w:rPr>
          <w:color w:val="000000" w:themeColor="text1"/>
        </w:rPr>
        <w:t>– Подтверждение системы</w:t>
      </w:r>
    </w:p>
    <w:p w14:paraId="0D78223E" w14:textId="77777777" w:rsidR="00DF261C" w:rsidRPr="00733D61" w:rsidRDefault="00DF261C" w:rsidP="004B2AF1">
      <w:pPr>
        <w:pStyle w:val="phlistitemized2"/>
      </w:pPr>
      <w:r w:rsidRPr="00733D61">
        <w:t>если все проверки пройдены, то</w:t>
      </w:r>
      <w:r w:rsidR="00733D61" w:rsidRPr="00733D61">
        <w:t xml:space="preserve"> </w:t>
      </w:r>
      <w:r w:rsidRPr="00733D61">
        <w:t>отображается сообщение</w:t>
      </w:r>
      <w:r w:rsidR="00733D61" w:rsidRPr="00733D61">
        <w:t xml:space="preserve"> </w:t>
      </w:r>
      <w:r w:rsidRPr="00733D61">
        <w:t>об успешной отправке документа в РЭМД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_Ref175220232 \h </w:instrText>
      </w:r>
      <w:r w:rsidR="00C641EF">
        <w:fldChar w:fldCharType="separate"/>
      </w:r>
      <w:r w:rsidR="00DF05AE">
        <w:t>Рисунок </w:t>
      </w:r>
      <w:r w:rsidR="00DF05AE">
        <w:rPr>
          <w:noProof/>
        </w:rPr>
        <w:t>72</w:t>
      </w:r>
      <w:r w:rsidR="00C641EF">
        <w:fldChar w:fldCharType="end"/>
      </w:r>
      <w:r w:rsidR="00C641EF">
        <w:t>)</w:t>
      </w:r>
      <w:r w:rsidR="00CF3127">
        <w:t>.</w:t>
      </w:r>
    </w:p>
    <w:p w14:paraId="54C6699B" w14:textId="77777777" w:rsidR="00DF261C" w:rsidRPr="00733D61" w:rsidRDefault="00DF261C" w:rsidP="00C547F8">
      <w:pPr>
        <w:pStyle w:val="phfigure"/>
      </w:pPr>
      <w:r w:rsidRPr="00733D61">
        <w:rPr>
          <w:noProof/>
        </w:rPr>
        <w:drawing>
          <wp:inline distT="0" distB="0" distL="0" distR="0" wp14:anchorId="2B76D8F1" wp14:editId="096D5611">
            <wp:extent cx="4610100" cy="1190625"/>
            <wp:effectExtent l="19050" t="19050" r="19050" b="28575"/>
            <wp:docPr id="100149" name="Рисунок 100149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3872" name="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19062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CE4B47" w14:textId="77777777" w:rsidR="0097592D" w:rsidRDefault="001C04A2" w:rsidP="00A64520">
      <w:pPr>
        <w:pStyle w:val="phfiguretitle"/>
      </w:pPr>
      <w:bookmarkStart w:id="131" w:name="_Ref175220232"/>
      <w:r>
        <w:t>Рисунок </w:t>
      </w:r>
      <w:r w:rsidR="00DF261C" w:rsidRPr="00733D61">
        <w:fldChar w:fldCharType="begin"/>
      </w:r>
      <w:r w:rsidR="00DF261C" w:rsidRPr="00733D61">
        <w:instrText>SEQ Рисунок \* ARABIC</w:instrText>
      </w:r>
      <w:r w:rsidR="00DF261C" w:rsidRPr="00733D61">
        <w:fldChar w:fldCharType="separate"/>
      </w:r>
      <w:r w:rsidR="00DF05AE">
        <w:rPr>
          <w:noProof/>
        </w:rPr>
        <w:t>72</w:t>
      </w:r>
      <w:r w:rsidR="00DF261C" w:rsidRPr="00733D61">
        <w:fldChar w:fldCharType="end"/>
      </w:r>
      <w:bookmarkEnd w:id="131"/>
      <w:r w:rsidR="00C641EF">
        <w:t xml:space="preserve"> –</w:t>
      </w:r>
      <w:r w:rsidR="00DF261C" w:rsidRPr="00733D61">
        <w:t xml:space="preserve"> Сообщение об успешной отправке документа на регистрацию в РЭМД</w:t>
      </w:r>
    </w:p>
    <w:p w14:paraId="372AD92E" w14:textId="77777777" w:rsidR="00DF261C" w:rsidRPr="00733D61" w:rsidRDefault="00DF261C" w:rsidP="00957B55">
      <w:pPr>
        <w:pStyle w:val="phnormal"/>
      </w:pPr>
      <w:r w:rsidRPr="00733D61">
        <w:t xml:space="preserve">После того как документ успешно отправлен на регистрацию в РЭМД, ему присваивается статус </w:t>
      </w:r>
      <w:r w:rsidR="00733D61" w:rsidRPr="00733D61">
        <w:t>«</w:t>
      </w:r>
      <w:r w:rsidRPr="00733D61">
        <w:t>Отправлен на регистрацию в РЭМД</w:t>
      </w:r>
      <w:r w:rsidR="00733D61" w:rsidRPr="00733D61">
        <w:t>»</w:t>
      </w:r>
      <w:r w:rsidRPr="00733D61">
        <w:t>.</w:t>
      </w:r>
      <w:r w:rsidR="00733D61" w:rsidRPr="00733D61">
        <w:t xml:space="preserve"> </w:t>
      </w:r>
      <w:r w:rsidRPr="00733D61">
        <w:t xml:space="preserve">РЭМД направляет результат обработки документа ответным сообщением. Результат выводится в столбце </w:t>
      </w:r>
      <w:r w:rsidR="00733D61" w:rsidRPr="00733D61">
        <w:t>«</w:t>
      </w:r>
      <w:r w:rsidRPr="00733D61">
        <w:t>Статус передачи СЭМД</w:t>
      </w:r>
      <w:r w:rsidR="00733D61" w:rsidRPr="00733D61">
        <w:t>»</w:t>
      </w:r>
      <w:r w:rsidRPr="00733D61">
        <w:t xml:space="preserve"> (</w:t>
      </w:r>
      <w:r w:rsidR="00C641EF">
        <w:t xml:space="preserve">п. </w:t>
      </w:r>
      <w:r w:rsidR="00C641EF">
        <w:fldChar w:fldCharType="begin"/>
      </w:r>
      <w:r w:rsidR="00C641EF">
        <w:instrText xml:space="preserve"> REF _Ref175219495 \r \h </w:instrText>
      </w:r>
      <w:r w:rsidR="00C641EF">
        <w:fldChar w:fldCharType="separate"/>
      </w:r>
      <w:r w:rsidR="00DF05AE">
        <w:t>7.3</w:t>
      </w:r>
      <w:r w:rsidR="00C641EF">
        <w:fldChar w:fldCharType="end"/>
      </w:r>
      <w:r w:rsidRPr="00733D61">
        <w:t>).</w:t>
      </w:r>
    </w:p>
    <w:p w14:paraId="01DA9341" w14:textId="77777777" w:rsidR="00DF261C" w:rsidRPr="00733D61" w:rsidRDefault="00DF261C" w:rsidP="001A7DED">
      <w:pPr>
        <w:pStyle w:val="2"/>
      </w:pPr>
      <w:bookmarkStart w:id="132" w:name="_Toc256000015"/>
      <w:bookmarkStart w:id="133" w:name="_Toc175319845"/>
      <w:r w:rsidRPr="00733D61">
        <w:lastRenderedPageBreak/>
        <w:t>Автоматическая передача СЭМД в РЭМД</w:t>
      </w:r>
      <w:bookmarkEnd w:id="132"/>
      <w:bookmarkEnd w:id="133"/>
    </w:p>
    <w:p w14:paraId="394FDA6A" w14:textId="77777777" w:rsidR="00DF261C" w:rsidRPr="00733D61" w:rsidRDefault="00DF261C" w:rsidP="00957B55">
      <w:pPr>
        <w:pStyle w:val="phnormal"/>
      </w:pPr>
      <w:r w:rsidRPr="00733D61"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 w14:paraId="477AD805" w14:textId="77777777" w:rsidR="00DF261C" w:rsidRPr="00733D61" w:rsidRDefault="00DF261C" w:rsidP="00957B55">
      <w:pPr>
        <w:pStyle w:val="phnormal"/>
      </w:pPr>
      <w:r w:rsidRPr="00733D61">
        <w:t xml:space="preserve"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</w:t>
      </w:r>
      <w:r w:rsidR="00733D61" w:rsidRPr="00733D61">
        <w:t>«</w:t>
      </w:r>
      <w:r w:rsidRPr="00733D61">
        <w:t>Зарегистрирован в РЭМД</w:t>
      </w:r>
      <w:r w:rsidR="00733D61" w:rsidRPr="00733D61">
        <w:t>»</w:t>
      </w:r>
      <w:r w:rsidRPr="00733D61">
        <w:t xml:space="preserve">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 w14:paraId="4EBE1B8C" w14:textId="77777777" w:rsidR="00DF261C" w:rsidRPr="00733D61" w:rsidRDefault="00DF261C" w:rsidP="001A7DED">
      <w:pPr>
        <w:pStyle w:val="2"/>
      </w:pPr>
      <w:bookmarkStart w:id="134" w:name="_Toc256000016"/>
      <w:bookmarkStart w:id="135" w:name="_Ref175214737"/>
      <w:bookmarkStart w:id="136" w:name="_Ref175219476"/>
      <w:bookmarkStart w:id="137" w:name="_Ref175219495"/>
      <w:bookmarkStart w:id="138" w:name="_Ref175219515"/>
      <w:bookmarkStart w:id="139" w:name="_Toc175319846"/>
      <w:r w:rsidRPr="00733D61">
        <w:t>Отслеживание ответа от РЭМД</w:t>
      </w:r>
      <w:bookmarkEnd w:id="134"/>
      <w:bookmarkEnd w:id="135"/>
      <w:bookmarkEnd w:id="136"/>
      <w:bookmarkEnd w:id="137"/>
      <w:bookmarkEnd w:id="138"/>
      <w:bookmarkEnd w:id="139"/>
    </w:p>
    <w:p w14:paraId="6E339AA1" w14:textId="77777777" w:rsidR="0097592D" w:rsidRDefault="00DF261C" w:rsidP="00957B55">
      <w:pPr>
        <w:pStyle w:val="phnormal"/>
      </w:pPr>
      <w:r w:rsidRPr="00733D61">
        <w:t>Поступление ответа от РЭМД и его обработка Системой осуществляется в фоновом режиме.</w:t>
      </w:r>
      <w:r w:rsidR="00733D61" w:rsidRPr="00733D61">
        <w:t xml:space="preserve"> </w:t>
      </w:r>
      <w:r w:rsidRPr="00957B55">
        <w:t>Результат</w:t>
      </w:r>
      <w:r w:rsidRPr="00733D61">
        <w:t xml:space="preserve"> регистрации СЭМД</w:t>
      </w:r>
      <w:r w:rsidR="00733D61" w:rsidRPr="00733D61">
        <w:t xml:space="preserve"> </w:t>
      </w:r>
      <w:r w:rsidRPr="00733D61">
        <w:t xml:space="preserve">выводится в столбцах </w:t>
      </w:r>
      <w:r w:rsidR="00733D61" w:rsidRPr="00733D61">
        <w:t>«</w:t>
      </w:r>
      <w:r w:rsidRPr="00733D61">
        <w:t>Статус документа</w:t>
      </w:r>
      <w:r w:rsidR="00733D61" w:rsidRPr="00733D61">
        <w:t>»</w:t>
      </w:r>
      <w:r w:rsidRPr="00733D61">
        <w:t xml:space="preserve">, </w:t>
      </w:r>
      <w:r w:rsidR="00733D61" w:rsidRPr="00733D61">
        <w:t>«</w:t>
      </w:r>
      <w:r w:rsidRPr="00733D61">
        <w:t>Статус передачи СЭМД</w:t>
      </w:r>
      <w:r w:rsidR="00733D61" w:rsidRPr="00733D61">
        <w:t>»</w:t>
      </w:r>
      <w:r w:rsidRPr="00733D61">
        <w:t xml:space="preserve"> (в зависимости от окна/формы)</w:t>
      </w:r>
      <w:r w:rsidR="00247F3E">
        <w:t xml:space="preserve"> </w:t>
      </w:r>
      <w:r w:rsidR="00247F3E" w:rsidRPr="00247F3E">
        <w:t>в соответствии с таблицей ниже</w:t>
      </w:r>
      <w:r w:rsidR="00C641EF">
        <w:t xml:space="preserve"> (</w:t>
      </w:r>
      <w:r w:rsidR="00C641EF">
        <w:fldChar w:fldCharType="begin"/>
      </w:r>
      <w:r w:rsidR="00C641EF">
        <w:instrText xml:space="preserve"> REF _Ref175220292 \h </w:instrText>
      </w:r>
      <w:r w:rsidR="00C641EF">
        <w:fldChar w:fldCharType="separate"/>
      </w:r>
      <w:r w:rsidR="00DF05AE">
        <w:t>Таблица </w:t>
      </w:r>
      <w:r w:rsidR="00DF05AE">
        <w:rPr>
          <w:noProof/>
        </w:rPr>
        <w:t>6</w:t>
      </w:r>
      <w:r w:rsidR="00C641EF">
        <w:fldChar w:fldCharType="end"/>
      </w:r>
      <w:r w:rsidR="00C641EF">
        <w:t>)</w:t>
      </w:r>
      <w:r w:rsidRPr="00733D61">
        <w:t>.</w:t>
      </w:r>
    </w:p>
    <w:p w14:paraId="4CC00B59" w14:textId="77777777" w:rsidR="00DF261C" w:rsidRPr="00733D61" w:rsidRDefault="001C04A2" w:rsidP="0004604B">
      <w:pPr>
        <w:pStyle w:val="phtabletitle"/>
      </w:pPr>
      <w:bookmarkStart w:id="140" w:name="_Ref175220292"/>
      <w:bookmarkStart w:id="141" w:name="_Ref175220287"/>
      <w:r>
        <w:t>Таблица </w:t>
      </w:r>
      <w:r w:rsidR="00DF261C" w:rsidRPr="00733D61">
        <w:fldChar w:fldCharType="begin"/>
      </w:r>
      <w:r w:rsidR="00DF261C" w:rsidRPr="00733D61">
        <w:instrText>SEQ Таблица \* ARABIC</w:instrText>
      </w:r>
      <w:r w:rsidR="00DF261C" w:rsidRPr="00733D61">
        <w:fldChar w:fldCharType="separate"/>
      </w:r>
      <w:r w:rsidR="00DF05AE">
        <w:rPr>
          <w:noProof/>
        </w:rPr>
        <w:t>6</w:t>
      </w:r>
      <w:r w:rsidR="00DF261C" w:rsidRPr="00733D61">
        <w:fldChar w:fldCharType="end"/>
      </w:r>
      <w:bookmarkEnd w:id="140"/>
      <w:r w:rsidR="00DF261C" w:rsidRPr="00733D61">
        <w:t xml:space="preserve"> </w:t>
      </w:r>
      <w:r w:rsidR="00247F3E">
        <w:t xml:space="preserve">– </w:t>
      </w:r>
      <w:r w:rsidR="00DF261C" w:rsidRPr="00733D61">
        <w:t>Статусы переданного в РЭМД документа</w:t>
      </w:r>
      <w:bookmarkEnd w:id="141"/>
    </w:p>
    <w:tbl>
      <w:tblPr>
        <w:tblStyle w:val="ad"/>
        <w:tblW w:w="5000" w:type="pct"/>
        <w:tblLook w:val="0020" w:firstRow="1" w:lastRow="0" w:firstColumn="0" w:lastColumn="0" w:noHBand="0" w:noVBand="0"/>
      </w:tblPr>
      <w:tblGrid>
        <w:gridCol w:w="2952"/>
        <w:gridCol w:w="7236"/>
      </w:tblGrid>
      <w:tr w:rsidR="00733D61" w:rsidRPr="00733D61" w14:paraId="437A9714" w14:textId="77777777" w:rsidTr="00C641EF">
        <w:trPr>
          <w:tblHeader/>
        </w:trPr>
        <w:tc>
          <w:tcPr>
            <w:tcW w:w="1449" w:type="pct"/>
          </w:tcPr>
          <w:p w14:paraId="7E802EB8" w14:textId="77777777" w:rsidR="00DF261C" w:rsidRPr="00733D61" w:rsidRDefault="00DF261C" w:rsidP="00957B55">
            <w:pPr>
              <w:pStyle w:val="phtablecolcaption"/>
            </w:pPr>
            <w:r w:rsidRPr="00733D61">
              <w:t>Значение</w:t>
            </w:r>
          </w:p>
        </w:tc>
        <w:tc>
          <w:tcPr>
            <w:tcW w:w="3551" w:type="pct"/>
          </w:tcPr>
          <w:p w14:paraId="168D3D6F" w14:textId="77777777" w:rsidR="00DF261C" w:rsidRPr="00733D61" w:rsidRDefault="00DF261C" w:rsidP="00957B55">
            <w:pPr>
              <w:pStyle w:val="phtablecolcaption"/>
            </w:pPr>
            <w:r w:rsidRPr="00733D61">
              <w:t>Описание</w:t>
            </w:r>
          </w:p>
        </w:tc>
      </w:tr>
      <w:tr w:rsidR="00733D61" w:rsidRPr="00733D61" w14:paraId="262E5F4D" w14:textId="77777777" w:rsidTr="00957B55">
        <w:tc>
          <w:tcPr>
            <w:tcW w:w="1449" w:type="pct"/>
          </w:tcPr>
          <w:p w14:paraId="5102A63E" w14:textId="77777777" w:rsidR="00DF261C" w:rsidRPr="00C641EF" w:rsidRDefault="00DF261C" w:rsidP="001D515D">
            <w:pPr>
              <w:pStyle w:val="phtablecellleft"/>
            </w:pPr>
            <w:r w:rsidRPr="00C641EF">
              <w:t>Отправлен на регистрацию в РЭМД</w:t>
            </w:r>
          </w:p>
        </w:tc>
        <w:tc>
          <w:tcPr>
            <w:tcW w:w="3551" w:type="pct"/>
          </w:tcPr>
          <w:p w14:paraId="6DB07967" w14:textId="77777777" w:rsidR="00DF261C" w:rsidRPr="00C641EF" w:rsidRDefault="00DF261C" w:rsidP="001D515D">
            <w:pPr>
              <w:pStyle w:val="phtablecellleft"/>
            </w:pPr>
            <w:r w:rsidRPr="00C641EF">
              <w:t>Запрос на регистрацию СЭМД направлен в РЭМД, но ответ от РЭМД еще не получен</w:t>
            </w:r>
          </w:p>
        </w:tc>
      </w:tr>
      <w:tr w:rsidR="00733D61" w:rsidRPr="00733D61" w14:paraId="4C942C4F" w14:textId="77777777" w:rsidTr="00957B55">
        <w:tc>
          <w:tcPr>
            <w:tcW w:w="1449" w:type="pct"/>
          </w:tcPr>
          <w:p w14:paraId="5C0AE29D" w14:textId="77777777" w:rsidR="00DF261C" w:rsidRPr="00C641EF" w:rsidRDefault="00DF261C" w:rsidP="001D515D">
            <w:pPr>
              <w:pStyle w:val="phtablecellleft"/>
            </w:pPr>
            <w:r w:rsidRPr="00C641EF">
              <w:t>Ошибка получения ответа от РЭМД</w:t>
            </w:r>
          </w:p>
        </w:tc>
        <w:tc>
          <w:tcPr>
            <w:tcW w:w="3551" w:type="pct"/>
          </w:tcPr>
          <w:p w14:paraId="28A4927A" w14:textId="77777777" w:rsidR="00DF261C" w:rsidRPr="00C641EF" w:rsidRDefault="00DF261C" w:rsidP="001D515D">
            <w:pPr>
              <w:pStyle w:val="phtablecellleft"/>
            </w:pPr>
            <w:r w:rsidRPr="00C641EF">
              <w:t>От РЭМД поступил ответ, содержащий</w:t>
            </w:r>
            <w:r w:rsidR="00733D61" w:rsidRPr="00C641EF">
              <w:t xml:space="preserve"> </w:t>
            </w:r>
            <w:r w:rsidRPr="00C641EF">
              <w:t>информацию об</w:t>
            </w:r>
            <w:r w:rsidR="00733D61" w:rsidRPr="00C641EF">
              <w:t xml:space="preserve"> </w:t>
            </w:r>
            <w:r w:rsidRPr="00C641EF">
              <w:t>ошибках, найденных в процессе проверки СЭМД</w:t>
            </w:r>
          </w:p>
        </w:tc>
      </w:tr>
      <w:tr w:rsidR="00733D61" w:rsidRPr="00733D61" w14:paraId="6FF5C0E1" w14:textId="77777777" w:rsidTr="00957B55">
        <w:tc>
          <w:tcPr>
            <w:tcW w:w="1449" w:type="pct"/>
          </w:tcPr>
          <w:p w14:paraId="6B74B24E" w14:textId="77777777" w:rsidR="00DF261C" w:rsidRPr="00C641EF" w:rsidRDefault="00DF261C" w:rsidP="001D515D">
            <w:pPr>
              <w:pStyle w:val="phtablecellleft"/>
            </w:pPr>
            <w:r w:rsidRPr="00C641EF">
              <w:t>Зарегистрирован в РЭМД</w:t>
            </w:r>
          </w:p>
        </w:tc>
        <w:tc>
          <w:tcPr>
            <w:tcW w:w="3551" w:type="pct"/>
          </w:tcPr>
          <w:p w14:paraId="76E951D8" w14:textId="77777777" w:rsidR="00DF261C" w:rsidRPr="00C641EF" w:rsidRDefault="00DF261C" w:rsidP="001D515D">
            <w:pPr>
              <w:pStyle w:val="phtablecellleft"/>
            </w:pPr>
            <w:r w:rsidRPr="00C641EF">
              <w:t>От РЭМД поступил ответ</w:t>
            </w:r>
            <w:r w:rsidR="00733D61" w:rsidRPr="00C641EF">
              <w:t xml:space="preserve"> </w:t>
            </w:r>
            <w:r w:rsidRPr="00C641EF">
              <w:t>об успешной регистрации СЭМД</w:t>
            </w:r>
          </w:p>
        </w:tc>
      </w:tr>
    </w:tbl>
    <w:p w14:paraId="41F569DB" w14:textId="77777777" w:rsidR="00957B55" w:rsidRDefault="00957B55" w:rsidP="00957B55">
      <w:pPr>
        <w:pStyle w:val="phnormal"/>
      </w:pPr>
    </w:p>
    <w:p w14:paraId="7EEAC29B" w14:textId="77777777" w:rsidR="00DF261C" w:rsidRPr="00C641EF" w:rsidRDefault="00DF261C" w:rsidP="00C641EF">
      <w:pPr>
        <w:pStyle w:val="phnormal"/>
      </w:pPr>
      <w:r w:rsidRPr="00733D61">
        <w:t xml:space="preserve">До </w:t>
      </w:r>
      <w:r w:rsidRPr="00C641EF">
        <w:t xml:space="preserve">момента, пока РЭМД не вернул ответ об успешной регистрации, документ находится в статусе </w:t>
      </w:r>
      <w:r w:rsidR="00733D61" w:rsidRPr="00C641EF">
        <w:t>«</w:t>
      </w:r>
      <w:r w:rsidRPr="00C641EF">
        <w:t>Отправлен на регистрацию в РЭМД</w:t>
      </w:r>
      <w:r w:rsidR="00733D61" w:rsidRPr="00C641EF">
        <w:t>»</w:t>
      </w:r>
      <w:r w:rsidRPr="00C641EF">
        <w:t>.</w:t>
      </w:r>
    </w:p>
    <w:p w14:paraId="0F38C287" w14:textId="77777777" w:rsidR="00DF261C" w:rsidRPr="00733D61" w:rsidRDefault="00DF261C" w:rsidP="00C641EF">
      <w:pPr>
        <w:pStyle w:val="phnormal"/>
      </w:pPr>
      <w:r w:rsidRPr="00C641EF">
        <w:t xml:space="preserve">Если при регистрации документа в РЭМД не произошло ошибок, то РЭМД возвращает ответ с информацией о регистрации документа, а документу в Системе присваивается статус </w:t>
      </w:r>
      <w:r w:rsidR="00733D61" w:rsidRPr="00C641EF">
        <w:t>«</w:t>
      </w:r>
      <w:r w:rsidRPr="00C641EF">
        <w:t>Зарегистрирован</w:t>
      </w:r>
      <w:r w:rsidRPr="00733D61">
        <w:t xml:space="preserve"> в РЭМД</w:t>
      </w:r>
      <w:r w:rsidR="00733D61" w:rsidRPr="00733D61">
        <w:t>»</w:t>
      </w:r>
      <w:r w:rsidRPr="00733D61">
        <w:t xml:space="preserve"> с указанием номера, присвоенного документу при регистрации в РЭМД.</w:t>
      </w:r>
    </w:p>
    <w:p w14:paraId="0F8B5F3B" w14:textId="77777777" w:rsidR="00DF261C" w:rsidRPr="00733D61" w:rsidRDefault="00DF261C" w:rsidP="00957B55">
      <w:pPr>
        <w:pStyle w:val="phnormal"/>
      </w:pPr>
      <w:r w:rsidRPr="00733D61">
        <w:t xml:space="preserve">Если при регистрации документа в РЭМД произошли ошибки, то РЭМД возвращает ответ с информацией о выявленной ошибке, а документу в Системе присваивается статус </w:t>
      </w:r>
      <w:r w:rsidR="00733D61" w:rsidRPr="00733D61">
        <w:t>«</w:t>
      </w:r>
      <w:r w:rsidRPr="00733D61">
        <w:t>Ошибка получения ответа от РЭМД</w:t>
      </w:r>
      <w:r w:rsidR="00733D61" w:rsidRPr="00733D61">
        <w:t>»</w:t>
      </w:r>
      <w:r w:rsidRPr="00733D61">
        <w:t xml:space="preserve"> с указанием текста ошибки.</w:t>
      </w:r>
      <w:r w:rsidR="00733D61" w:rsidRPr="00733D61">
        <w:t xml:space="preserve"> </w:t>
      </w:r>
      <w:r w:rsidRPr="00733D61">
        <w:t>После исправления ошибок возможна повторная отправка документа на регистрацию.</w:t>
      </w:r>
    </w:p>
    <w:p w14:paraId="70D11806" w14:textId="77777777" w:rsidR="0097592D" w:rsidRDefault="0097592D" w:rsidP="00957B55">
      <w:pPr>
        <w:pStyle w:val="phnormal"/>
      </w:pPr>
      <w:r w:rsidRPr="00733D61">
        <w:rPr>
          <w:b/>
        </w:rPr>
        <w:lastRenderedPageBreak/>
        <w:t>Примечание</w:t>
      </w:r>
      <w:r w:rsidR="004B2AF1" w:rsidRPr="004B2AF1">
        <w:t xml:space="preserve"> – </w:t>
      </w:r>
      <w:r w:rsidRPr="00733D61">
        <w:t xml:space="preserve">РЭМД возвращает ошибки согласно справочнику НСИ </w:t>
      </w:r>
      <w:r w:rsidRPr="00C641EF">
        <w:t>1.2.643.5.1.13.13.99.2.305 «РЭМД. Классификатор кодов сообщений»</w:t>
      </w:r>
      <w:r w:rsidRPr="00733D61">
        <w:t>.</w:t>
      </w:r>
    </w:p>
    <w:p w14:paraId="209383DC" w14:textId="77777777" w:rsidR="00375B77" w:rsidRPr="00733D61" w:rsidRDefault="00375B77" w:rsidP="00DF261C">
      <w:pPr>
        <w:pStyle w:val="10"/>
      </w:pPr>
      <w:bookmarkStart w:id="142" w:name="_Toc114831094"/>
      <w:bookmarkStart w:id="143" w:name="_Toc151048119"/>
      <w:bookmarkStart w:id="144" w:name="_Toc175319847"/>
      <w:bookmarkEnd w:id="69"/>
      <w:r w:rsidRPr="00733D61">
        <w:lastRenderedPageBreak/>
        <w:t>Журнал информационного взаимодействия</w:t>
      </w:r>
      <w:bookmarkEnd w:id="142"/>
      <w:bookmarkEnd w:id="143"/>
      <w:bookmarkEnd w:id="144"/>
    </w:p>
    <w:p w14:paraId="56365521" w14:textId="77777777" w:rsidR="00375B77" w:rsidRPr="00733D61" w:rsidRDefault="00375B77" w:rsidP="00375B77">
      <w:pPr>
        <w:pStyle w:val="phnormal"/>
      </w:pPr>
      <w:r w:rsidRPr="00733D61">
        <w:t>В Системе пользователю доступна возможность просмотра журнала статусов передачи СЭМД в РЭМД.</w:t>
      </w:r>
    </w:p>
    <w:p w14:paraId="7D6CB464" w14:textId="77777777" w:rsidR="00375B77" w:rsidRPr="00733D61" w:rsidRDefault="00375B77" w:rsidP="00375B77">
      <w:pPr>
        <w:pStyle w:val="phlistitemizedtitle"/>
      </w:pPr>
      <w:r w:rsidRPr="00733D61">
        <w:t>Чтобы просмотреть журнал, выполните следующие действия:</w:t>
      </w:r>
    </w:p>
    <w:p w14:paraId="4E5165A0" w14:textId="77777777" w:rsidR="00375B77" w:rsidRPr="00733D61" w:rsidRDefault="00375B77" w:rsidP="00375B77">
      <w:pPr>
        <w:pStyle w:val="phlistitemized1"/>
      </w:pPr>
      <w:r w:rsidRPr="00733D61">
        <w:t>выберите пункт главного меню «Аналитика/ РЭМД/ Журнал информационного взаимодействия с РЭМД». Откроется журнал информационного взаимодействия с РЭМД (</w:t>
      </w:r>
      <w:r w:rsidRPr="00733D61">
        <w:fldChar w:fldCharType="begin"/>
      </w:r>
      <w:r w:rsidRPr="00733D61">
        <w:instrText xml:space="preserve"> REF _Ref89851682 \h </w:instrText>
      </w:r>
      <w:r w:rsidRPr="00733D61">
        <w:fldChar w:fldCharType="separate"/>
      </w:r>
      <w:r w:rsidR="00DF05AE">
        <w:t>Рисунок </w:t>
      </w:r>
      <w:r w:rsidR="00DF05AE">
        <w:rPr>
          <w:noProof/>
        </w:rPr>
        <w:t>73</w:t>
      </w:r>
      <w:r w:rsidRPr="00733D61">
        <w:fldChar w:fldCharType="end"/>
      </w:r>
      <w:r w:rsidRPr="00733D61">
        <w:t>);</w:t>
      </w:r>
    </w:p>
    <w:p w14:paraId="23B48A5C" w14:textId="77777777" w:rsidR="00375B77" w:rsidRPr="00733D61" w:rsidRDefault="00375B77" w:rsidP="00375B77">
      <w:pPr>
        <w:pStyle w:val="phfigure"/>
      </w:pPr>
      <w:r w:rsidRPr="00733D61">
        <w:rPr>
          <w:noProof/>
        </w:rPr>
        <w:drawing>
          <wp:inline distT="0" distB="0" distL="0" distR="0" wp14:anchorId="428B8CB6" wp14:editId="7EA20758">
            <wp:extent cx="6201624" cy="2590693"/>
            <wp:effectExtent l="19050" t="19050" r="8890" b="19685"/>
            <wp:docPr id="99970" name="Рисунок 99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l="482"/>
                    <a:stretch/>
                  </pic:blipFill>
                  <pic:spPr bwMode="auto">
                    <a:xfrm>
                      <a:off x="0" y="0"/>
                      <a:ext cx="6201879" cy="2590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3D61">
        <w:rPr>
          <w:noProof/>
        </w:rPr>
        <w:t xml:space="preserve"> </w:t>
      </w:r>
    </w:p>
    <w:p w14:paraId="602CC017" w14:textId="77777777" w:rsidR="00375B77" w:rsidRPr="00733D61" w:rsidRDefault="001C04A2" w:rsidP="00375B77">
      <w:pPr>
        <w:pStyle w:val="phfiguretitle"/>
      </w:pPr>
      <w:bookmarkStart w:id="145" w:name="_Ref89851682"/>
      <w:r>
        <w:t>Рисунок </w:t>
      </w:r>
      <w:r w:rsidR="00375B77" w:rsidRPr="00733D61">
        <w:fldChar w:fldCharType="begin"/>
      </w:r>
      <w:r w:rsidR="00375B77" w:rsidRPr="00733D61">
        <w:instrText>SEQ Рисунок \* ARABIC</w:instrText>
      </w:r>
      <w:r w:rsidR="00375B77" w:rsidRPr="00733D61">
        <w:fldChar w:fldCharType="separate"/>
      </w:r>
      <w:r w:rsidR="00DF05AE">
        <w:rPr>
          <w:noProof/>
        </w:rPr>
        <w:t>73</w:t>
      </w:r>
      <w:r w:rsidR="00375B77" w:rsidRPr="00733D61">
        <w:fldChar w:fldCharType="end"/>
      </w:r>
      <w:bookmarkEnd w:id="145"/>
      <w:r w:rsidR="004B2AF1" w:rsidRPr="004B2AF1">
        <w:t xml:space="preserve"> – </w:t>
      </w:r>
      <w:r w:rsidR="00375B77" w:rsidRPr="00733D61">
        <w:t>Журнал информационного взаимодействия с РЭМД</w:t>
      </w:r>
    </w:p>
    <w:p w14:paraId="2FD215F0" w14:textId="77777777" w:rsidR="00375B77" w:rsidRPr="00733D61" w:rsidRDefault="00375B77" w:rsidP="00375B77">
      <w:pPr>
        <w:pStyle w:val="phlistitemized1"/>
      </w:pPr>
      <w:r w:rsidRPr="00733D61">
        <w:t>задайте параметры формирования журнала в соответствии с таблицей ниже (</w:t>
      </w:r>
      <w:r w:rsidRPr="00733D61">
        <w:fldChar w:fldCharType="begin"/>
      </w:r>
      <w:r w:rsidRPr="00733D61">
        <w:instrText xml:space="preserve"> REF _Ref113963332 \h </w:instrText>
      </w:r>
      <w:r w:rsidRPr="00733D61">
        <w:fldChar w:fldCharType="separate"/>
      </w:r>
      <w:r w:rsidR="00DF05AE">
        <w:t>Таблица </w:t>
      </w:r>
      <w:r w:rsidR="00DF05AE">
        <w:rPr>
          <w:noProof/>
        </w:rPr>
        <w:t>7</w:t>
      </w:r>
      <w:r w:rsidRPr="00733D61">
        <w:fldChar w:fldCharType="end"/>
      </w:r>
      <w:r w:rsidRPr="00733D61">
        <w:t>);</w:t>
      </w:r>
    </w:p>
    <w:p w14:paraId="29A05B06" w14:textId="77777777" w:rsidR="00375B77" w:rsidRPr="00733D61" w:rsidRDefault="001C04A2" w:rsidP="00375B77">
      <w:pPr>
        <w:pStyle w:val="phtabletitle"/>
      </w:pPr>
      <w:bookmarkStart w:id="146" w:name="_Ref113963332"/>
      <w:r>
        <w:t>Таблица </w:t>
      </w:r>
      <w:r w:rsidR="00375B77" w:rsidRPr="00733D61">
        <w:fldChar w:fldCharType="begin"/>
      </w:r>
      <w:r w:rsidR="00375B77" w:rsidRPr="00733D61">
        <w:instrText>SEQ Таблица \* ARABIC</w:instrText>
      </w:r>
      <w:r w:rsidR="00375B77" w:rsidRPr="00733D61">
        <w:fldChar w:fldCharType="separate"/>
      </w:r>
      <w:r w:rsidR="00DF05AE">
        <w:rPr>
          <w:noProof/>
        </w:rPr>
        <w:t>7</w:t>
      </w:r>
      <w:r w:rsidR="00375B77" w:rsidRPr="00733D61">
        <w:fldChar w:fldCharType="end"/>
      </w:r>
      <w:bookmarkEnd w:id="146"/>
      <w:r w:rsidR="004B2AF1" w:rsidRPr="004B2AF1">
        <w:t xml:space="preserve"> – </w:t>
      </w:r>
      <w:r w:rsidR="00375B77" w:rsidRPr="00733D61">
        <w:t>Параметры формирования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584"/>
        <w:gridCol w:w="7604"/>
      </w:tblGrid>
      <w:tr w:rsidR="00733D61" w:rsidRPr="00733D61" w14:paraId="5AA5BF7C" w14:textId="77777777" w:rsidTr="004D78BE">
        <w:trPr>
          <w:tblHeader/>
        </w:trPr>
        <w:tc>
          <w:tcPr>
            <w:tcW w:w="1268" w:type="pct"/>
          </w:tcPr>
          <w:p w14:paraId="07D0CFEC" w14:textId="77777777" w:rsidR="00375B77" w:rsidRPr="00733D61" w:rsidRDefault="00375B77" w:rsidP="004D78BE">
            <w:pPr>
              <w:pStyle w:val="phtablecolcaption"/>
              <w:rPr>
                <w:b w:val="0"/>
                <w:bCs w:val="0"/>
              </w:rPr>
            </w:pPr>
            <w:r w:rsidRPr="00733D61">
              <w:rPr>
                <w:bCs w:val="0"/>
              </w:rPr>
              <w:t>Наименование</w:t>
            </w:r>
          </w:p>
        </w:tc>
        <w:tc>
          <w:tcPr>
            <w:tcW w:w="3732" w:type="pct"/>
          </w:tcPr>
          <w:p w14:paraId="70C542EF" w14:textId="77777777" w:rsidR="00375B77" w:rsidRPr="00733D61" w:rsidRDefault="00375B77" w:rsidP="004D78BE">
            <w:pPr>
              <w:pStyle w:val="phtablecolcaption"/>
              <w:rPr>
                <w:b w:val="0"/>
                <w:bCs w:val="0"/>
              </w:rPr>
            </w:pPr>
            <w:r w:rsidRPr="00733D61">
              <w:rPr>
                <w:bCs w:val="0"/>
              </w:rPr>
              <w:t>Описание</w:t>
            </w:r>
          </w:p>
        </w:tc>
      </w:tr>
      <w:tr w:rsidR="00733D61" w:rsidRPr="00733D61" w14:paraId="6949A1CA" w14:textId="77777777" w:rsidTr="004D78BE">
        <w:tc>
          <w:tcPr>
            <w:tcW w:w="1268" w:type="pct"/>
          </w:tcPr>
          <w:p w14:paraId="23AFF135" w14:textId="77777777" w:rsidR="00375B77" w:rsidRPr="00733D61" w:rsidRDefault="00375B77" w:rsidP="001D515D">
            <w:pPr>
              <w:pStyle w:val="phtablecellleft"/>
            </w:pPr>
            <w:r w:rsidRPr="00733D61">
              <w:t>Период формирования СЭМД с</w:t>
            </w:r>
          </w:p>
        </w:tc>
        <w:tc>
          <w:tcPr>
            <w:tcW w:w="3732" w:type="pct"/>
          </w:tcPr>
          <w:p w14:paraId="2FC54D14" w14:textId="77777777" w:rsidR="00375B77" w:rsidRPr="00733D61" w:rsidRDefault="00375B77" w:rsidP="001D515D">
            <w:pPr>
              <w:pStyle w:val="phtablecellleft"/>
            </w:pPr>
            <w:r w:rsidRPr="00733D61">
              <w:t>Дата начала периода формирования СЭМД.</w:t>
            </w:r>
          </w:p>
          <w:p w14:paraId="3F2AD567" w14:textId="77777777" w:rsidR="00375B77" w:rsidRPr="00733D61" w:rsidRDefault="00375B77" w:rsidP="001D515D">
            <w:pPr>
              <w:pStyle w:val="phtablecellleft"/>
            </w:pPr>
            <w:r w:rsidRPr="00733D61">
              <w:t xml:space="preserve">Выбирается из календаря с помощью кнопки </w:t>
            </w:r>
            <w:r w:rsidRPr="00733D61">
              <w:rPr>
                <w:noProof/>
              </w:rPr>
              <w:drawing>
                <wp:inline distT="0" distB="0" distL="0" distR="0" wp14:anchorId="2900A405" wp14:editId="18A120C5">
                  <wp:extent cx="209550" cy="200025"/>
                  <wp:effectExtent l="19050" t="19050" r="19050" b="28575"/>
                  <wp:docPr id="99971" name="Рисунок 9997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D61">
              <w:t>. По умолчанию установлена дата начала текущей недели</w:t>
            </w:r>
          </w:p>
        </w:tc>
      </w:tr>
      <w:tr w:rsidR="00733D61" w:rsidRPr="00733D61" w14:paraId="6539CBE2" w14:textId="77777777" w:rsidTr="004D78BE">
        <w:tc>
          <w:tcPr>
            <w:tcW w:w="1268" w:type="pct"/>
          </w:tcPr>
          <w:p w14:paraId="48D0A643" w14:textId="77777777" w:rsidR="00375B77" w:rsidRPr="00733D61" w:rsidRDefault="00375B77" w:rsidP="001D515D">
            <w:pPr>
              <w:pStyle w:val="phtablecellleft"/>
            </w:pPr>
            <w:r w:rsidRPr="00733D61">
              <w:t>по</w:t>
            </w:r>
          </w:p>
        </w:tc>
        <w:tc>
          <w:tcPr>
            <w:tcW w:w="3732" w:type="pct"/>
          </w:tcPr>
          <w:p w14:paraId="0787370E" w14:textId="77777777" w:rsidR="00375B77" w:rsidRPr="00733D61" w:rsidRDefault="00375B77" w:rsidP="001D515D">
            <w:pPr>
              <w:pStyle w:val="phtablecellleft"/>
            </w:pPr>
            <w:r w:rsidRPr="00733D61">
              <w:t>Дата окончания периода формирования СЭМД.</w:t>
            </w:r>
          </w:p>
          <w:p w14:paraId="6957B7F9" w14:textId="77777777" w:rsidR="00375B77" w:rsidRPr="00733D61" w:rsidRDefault="00375B77" w:rsidP="001D515D">
            <w:pPr>
              <w:pStyle w:val="phtablecellleft"/>
            </w:pPr>
            <w:r w:rsidRPr="00733D61">
              <w:t xml:space="preserve">Выбирается из календаря с помощью кнопки </w:t>
            </w:r>
            <w:r w:rsidRPr="00733D61">
              <w:rPr>
                <w:noProof/>
              </w:rPr>
              <w:drawing>
                <wp:inline distT="0" distB="0" distL="0" distR="0" wp14:anchorId="7872EDF2" wp14:editId="6C1F4895">
                  <wp:extent cx="209550" cy="200025"/>
                  <wp:effectExtent l="19050" t="19050" r="19050" b="28575"/>
                  <wp:docPr id="99972" name="Рисунок 9997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D61">
              <w:t>. По умолчанию установлена дата окончания текущей недели</w:t>
            </w:r>
          </w:p>
        </w:tc>
      </w:tr>
      <w:tr w:rsidR="00733D61" w:rsidRPr="00733D61" w14:paraId="3AF718C7" w14:textId="77777777" w:rsidTr="004D78BE">
        <w:tc>
          <w:tcPr>
            <w:tcW w:w="1268" w:type="pct"/>
          </w:tcPr>
          <w:p w14:paraId="754F83AD" w14:textId="77777777" w:rsidR="00375B77" w:rsidRPr="00733D61" w:rsidRDefault="00375B77" w:rsidP="001D515D">
            <w:pPr>
              <w:pStyle w:val="phtablecellleft"/>
            </w:pPr>
            <w:r w:rsidRPr="00733D61">
              <w:t>Вид СЭМД</w:t>
            </w:r>
          </w:p>
        </w:tc>
        <w:tc>
          <w:tcPr>
            <w:tcW w:w="3732" w:type="pct"/>
          </w:tcPr>
          <w:p w14:paraId="067B773E" w14:textId="77777777" w:rsidR="00375B77" w:rsidRPr="00733D61" w:rsidRDefault="00375B77" w:rsidP="001D515D">
            <w:pPr>
              <w:pStyle w:val="phtablecellleft"/>
            </w:pPr>
            <w:r w:rsidRPr="00733D61">
              <w:t>Вид сформированных СЭМД.</w:t>
            </w:r>
          </w:p>
          <w:p w14:paraId="499A2E82" w14:textId="77777777" w:rsidR="00375B77" w:rsidRPr="00733D61" w:rsidRDefault="00375B77" w:rsidP="001D515D">
            <w:pPr>
              <w:pStyle w:val="phtablecellleft"/>
            </w:pPr>
            <w:r w:rsidRPr="00733D61">
              <w:t xml:space="preserve">Выбирается из справочника с помощью кнопки </w:t>
            </w:r>
            <w:r w:rsidRPr="00733D61">
              <w:rPr>
                <w:noProof/>
              </w:rPr>
              <w:drawing>
                <wp:inline distT="0" distB="0" distL="0" distR="0" wp14:anchorId="07307D16" wp14:editId="6A3B5955">
                  <wp:extent cx="209550" cy="190500"/>
                  <wp:effectExtent l="19050" t="19050" r="19050" b="19050"/>
                  <wp:docPr id="99973" name="Рисунок 9997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D61">
              <w:t>. По умолчанию установлено значение «Все»</w:t>
            </w:r>
          </w:p>
        </w:tc>
      </w:tr>
      <w:tr w:rsidR="00733D61" w:rsidRPr="00733D61" w14:paraId="6912232D" w14:textId="77777777" w:rsidTr="004D78BE">
        <w:tc>
          <w:tcPr>
            <w:tcW w:w="1268" w:type="pct"/>
          </w:tcPr>
          <w:p w14:paraId="347E652F" w14:textId="77777777" w:rsidR="00375B77" w:rsidRPr="00733D61" w:rsidRDefault="00375B77" w:rsidP="001D515D">
            <w:pPr>
              <w:pStyle w:val="phtablecellleft"/>
            </w:pPr>
            <w:r w:rsidRPr="00733D61">
              <w:t>Сотрудник, сформировавший СЭМД</w:t>
            </w:r>
          </w:p>
        </w:tc>
        <w:tc>
          <w:tcPr>
            <w:tcW w:w="3732" w:type="pct"/>
          </w:tcPr>
          <w:p w14:paraId="6FFC7C36" w14:textId="77777777" w:rsidR="00375B77" w:rsidRPr="00733D61" w:rsidRDefault="00375B77" w:rsidP="001D515D">
            <w:pPr>
              <w:pStyle w:val="phtablecellleft"/>
            </w:pPr>
            <w:r w:rsidRPr="00733D61">
              <w:t>Сотрудник, сформировавший СЭМД.</w:t>
            </w:r>
          </w:p>
          <w:p w14:paraId="4436100A" w14:textId="77777777" w:rsidR="00375B77" w:rsidRPr="00733D61" w:rsidRDefault="00375B77" w:rsidP="001D515D">
            <w:pPr>
              <w:pStyle w:val="phtablecellleft"/>
            </w:pPr>
            <w:r w:rsidRPr="00733D61">
              <w:lastRenderedPageBreak/>
              <w:t xml:space="preserve">Выбирается из справочника с помощью кнопки </w:t>
            </w:r>
            <w:r w:rsidRPr="00733D61">
              <w:rPr>
                <w:noProof/>
              </w:rPr>
              <w:drawing>
                <wp:inline distT="0" distB="0" distL="0" distR="0" wp14:anchorId="01DEEF65" wp14:editId="60929D2D">
                  <wp:extent cx="209550" cy="190500"/>
                  <wp:effectExtent l="19050" t="19050" r="19050" b="19050"/>
                  <wp:docPr id="99974" name="Рисунок 99974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83666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D61">
              <w:t>. По умолчанию указан текущий пользователь</w:t>
            </w:r>
          </w:p>
        </w:tc>
      </w:tr>
      <w:tr w:rsidR="00733D61" w:rsidRPr="00733D61" w14:paraId="4DB40E5C" w14:textId="77777777" w:rsidTr="004D78BE">
        <w:tc>
          <w:tcPr>
            <w:tcW w:w="1268" w:type="pct"/>
          </w:tcPr>
          <w:p w14:paraId="77DC637D" w14:textId="77777777" w:rsidR="00375B77" w:rsidRPr="00733D61" w:rsidRDefault="00375B77" w:rsidP="001D515D">
            <w:pPr>
              <w:pStyle w:val="phtablecellleft"/>
            </w:pPr>
            <w:r w:rsidRPr="00733D61">
              <w:t>Пациент</w:t>
            </w:r>
          </w:p>
        </w:tc>
        <w:tc>
          <w:tcPr>
            <w:tcW w:w="3732" w:type="pct"/>
          </w:tcPr>
          <w:p w14:paraId="5CE1B310" w14:textId="77777777" w:rsidR="00375B77" w:rsidRPr="00733D61" w:rsidRDefault="00375B77" w:rsidP="001D515D">
            <w:pPr>
              <w:pStyle w:val="phtablecellleft"/>
            </w:pPr>
            <w:r w:rsidRPr="00733D61">
              <w:t>Пациент, по которому сформированы СЭМД.</w:t>
            </w:r>
          </w:p>
          <w:p w14:paraId="599F4201" w14:textId="77777777" w:rsidR="00375B77" w:rsidRPr="00733D61" w:rsidRDefault="00375B77" w:rsidP="001D515D">
            <w:pPr>
              <w:pStyle w:val="phtablecellleft"/>
            </w:pPr>
            <w:r w:rsidRPr="00733D61">
              <w:t xml:space="preserve">Выбирается с помощью кнопки </w:t>
            </w:r>
            <w:r w:rsidRPr="00733D61">
              <w:rPr>
                <w:noProof/>
              </w:rPr>
              <w:drawing>
                <wp:inline distT="0" distB="0" distL="0" distR="0" wp14:anchorId="73A4BCFC" wp14:editId="11F30723">
                  <wp:extent cx="209550" cy="190500"/>
                  <wp:effectExtent l="19050" t="19050" r="19050" b="19050"/>
                  <wp:docPr id="99975" name="Рисунок 99975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71085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D61" w:rsidRPr="00733D61" w14:paraId="3170CD69" w14:textId="77777777" w:rsidTr="004D78BE">
        <w:tc>
          <w:tcPr>
            <w:tcW w:w="1268" w:type="pct"/>
          </w:tcPr>
          <w:p w14:paraId="0F97ABC7" w14:textId="77777777" w:rsidR="00375B77" w:rsidRPr="00733D61" w:rsidRDefault="00375B77" w:rsidP="001D515D">
            <w:pPr>
              <w:pStyle w:val="phtablecellleft"/>
            </w:pPr>
            <w:r w:rsidRPr="00733D61">
              <w:t>Наименование МО</w:t>
            </w:r>
          </w:p>
        </w:tc>
        <w:tc>
          <w:tcPr>
            <w:tcW w:w="3732" w:type="pct"/>
          </w:tcPr>
          <w:p w14:paraId="48A5A84A" w14:textId="77777777" w:rsidR="00375B77" w:rsidRPr="00733D61" w:rsidRDefault="00375B77" w:rsidP="001D515D">
            <w:pPr>
              <w:pStyle w:val="phtablecellleft"/>
            </w:pPr>
            <w:r w:rsidRPr="00733D61">
              <w:t>Наименование МО, в рамках которой сформированы СЭМД.</w:t>
            </w:r>
          </w:p>
          <w:p w14:paraId="1636052A" w14:textId="77777777" w:rsidR="00375B77" w:rsidRPr="00733D61" w:rsidRDefault="00375B77" w:rsidP="001D515D">
            <w:pPr>
              <w:pStyle w:val="phtablecellleft"/>
            </w:pPr>
            <w:r w:rsidRPr="00733D61">
              <w:t xml:space="preserve">Выбирается из справочника с помощью кнопки </w:t>
            </w:r>
            <w:r w:rsidRPr="00733D61">
              <w:rPr>
                <w:noProof/>
              </w:rPr>
              <w:drawing>
                <wp:inline distT="0" distB="0" distL="0" distR="0" wp14:anchorId="3365794C" wp14:editId="56EB1932">
                  <wp:extent cx="209550" cy="190500"/>
                  <wp:effectExtent l="19050" t="19050" r="19050" b="19050"/>
                  <wp:docPr id="99976" name="Рисунок 99976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3D61"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  <w:tr w:rsidR="00733D61" w:rsidRPr="00733D61" w14:paraId="090876BF" w14:textId="77777777" w:rsidTr="004D78BE">
        <w:tc>
          <w:tcPr>
            <w:tcW w:w="1268" w:type="pct"/>
          </w:tcPr>
          <w:p w14:paraId="4F8514FA" w14:textId="77777777" w:rsidR="00375B77" w:rsidRPr="00733D61" w:rsidRDefault="00375B77" w:rsidP="001D515D">
            <w:pPr>
              <w:pStyle w:val="phtablecellleft"/>
            </w:pPr>
            <w:r w:rsidRPr="00733D61">
              <w:t>Структурное подразделение МО</w:t>
            </w:r>
          </w:p>
        </w:tc>
        <w:tc>
          <w:tcPr>
            <w:tcW w:w="3732" w:type="pct"/>
          </w:tcPr>
          <w:p w14:paraId="3F82A0DF" w14:textId="77777777" w:rsidR="00375B77" w:rsidRPr="00733D61" w:rsidRDefault="00375B77" w:rsidP="001D515D">
            <w:pPr>
              <w:pStyle w:val="phtablecellleft"/>
            </w:pPr>
            <w:r w:rsidRPr="00733D61">
              <w:t>Структурное подразделение МО, в рамках которого сформированы СЭМД.</w:t>
            </w:r>
          </w:p>
          <w:p w14:paraId="116273FD" w14:textId="77777777" w:rsidR="00375B77" w:rsidRPr="00733D61" w:rsidRDefault="00375B77" w:rsidP="001D515D">
            <w:pPr>
              <w:pStyle w:val="phtablecellleft"/>
            </w:pPr>
            <w:r w:rsidRPr="00733D61">
              <w:t>Выбирается из выпадающего списка, если заполнено поле «Наименование МО»</w:t>
            </w:r>
          </w:p>
        </w:tc>
      </w:tr>
      <w:tr w:rsidR="00733D61" w:rsidRPr="00733D61" w14:paraId="3E603600" w14:textId="77777777" w:rsidTr="004D78BE">
        <w:tc>
          <w:tcPr>
            <w:tcW w:w="1268" w:type="pct"/>
          </w:tcPr>
          <w:p w14:paraId="24C03BF4" w14:textId="77777777" w:rsidR="00375B77" w:rsidRPr="00733D61" w:rsidRDefault="00375B77" w:rsidP="001D515D">
            <w:pPr>
              <w:pStyle w:val="phtablecellleft"/>
            </w:pPr>
            <w:r w:rsidRPr="00733D61">
              <w:t>Статус передачи СЭМД</w:t>
            </w:r>
          </w:p>
        </w:tc>
        <w:tc>
          <w:tcPr>
            <w:tcW w:w="3732" w:type="pct"/>
          </w:tcPr>
          <w:p w14:paraId="7DC8CCD0" w14:textId="77777777" w:rsidR="00375B77" w:rsidRPr="00733D61" w:rsidRDefault="00375B77" w:rsidP="001D515D">
            <w:pPr>
              <w:pStyle w:val="phtablecellleft"/>
            </w:pPr>
            <w:r w:rsidRPr="00733D61">
              <w:t>Статус передачи сформированных СЭМД в РЭМД.</w:t>
            </w:r>
          </w:p>
          <w:p w14:paraId="1B664B37" w14:textId="77777777" w:rsidR="00375B77" w:rsidRPr="00733D61" w:rsidRDefault="00375B77" w:rsidP="001D515D">
            <w:pPr>
              <w:pStyle w:val="phtablecellleft"/>
            </w:pPr>
            <w:r w:rsidRPr="00733D61">
              <w:t>Выбирается из выпадающего списка. По умолчанию установлено значение «Все»</w:t>
            </w:r>
          </w:p>
        </w:tc>
      </w:tr>
      <w:tr w:rsidR="00375B77" w:rsidRPr="00733D61" w14:paraId="6BF93285" w14:textId="77777777" w:rsidTr="004D78BE">
        <w:tc>
          <w:tcPr>
            <w:tcW w:w="1268" w:type="pct"/>
          </w:tcPr>
          <w:p w14:paraId="0C04809C" w14:textId="77777777" w:rsidR="00375B77" w:rsidRPr="00733D61" w:rsidRDefault="00375B77" w:rsidP="001D515D">
            <w:pPr>
              <w:pStyle w:val="phtablecellleft"/>
            </w:pPr>
            <w:r w:rsidRPr="00733D61">
              <w:t>Ошибки</w:t>
            </w:r>
          </w:p>
        </w:tc>
        <w:tc>
          <w:tcPr>
            <w:tcW w:w="3732" w:type="pct"/>
          </w:tcPr>
          <w:p w14:paraId="23C695A6" w14:textId="77777777" w:rsidR="00375B77" w:rsidRPr="00733D61" w:rsidRDefault="00375B77" w:rsidP="001D515D">
            <w:pPr>
              <w:pStyle w:val="phtablecellleft"/>
            </w:pPr>
            <w:r w:rsidRPr="00733D61">
              <w:t>Текст ошибки, полученной при передаче сформированных СЭМД в РЭМД.</w:t>
            </w:r>
          </w:p>
          <w:p w14:paraId="1467C4E5" w14:textId="77777777" w:rsidR="00375B77" w:rsidRPr="00733D61" w:rsidRDefault="00375B77" w:rsidP="001D515D">
            <w:pPr>
              <w:pStyle w:val="phtablecellleft"/>
            </w:pPr>
            <w:r w:rsidRPr="00733D61">
              <w:t>Вводится с клавиатуры фрагмент или полный текст ошибки</w:t>
            </w:r>
          </w:p>
        </w:tc>
      </w:tr>
    </w:tbl>
    <w:p w14:paraId="52141466" w14:textId="77777777" w:rsidR="00375B77" w:rsidRPr="00733D61" w:rsidRDefault="00375B77" w:rsidP="00375B77">
      <w:pPr>
        <w:pStyle w:val="phnormal"/>
      </w:pPr>
    </w:p>
    <w:p w14:paraId="675F5F19" w14:textId="77777777" w:rsidR="00375B77" w:rsidRPr="00733D61" w:rsidRDefault="00375B77" w:rsidP="00375B77">
      <w:pPr>
        <w:pStyle w:val="phlistitemized1"/>
      </w:pPr>
      <w:r w:rsidRPr="00733D61">
        <w:t>нажмите на кнопку «Найти». Сформируется журнал по передаче документов в РЭМД (</w:t>
      </w:r>
      <w:r w:rsidRPr="00733D61">
        <w:fldChar w:fldCharType="begin"/>
      </w:r>
      <w:r w:rsidRPr="00733D61">
        <w:instrText xml:space="preserve"> REF _Ref113967884 \h </w:instrText>
      </w:r>
      <w:r w:rsidRPr="00733D61">
        <w:fldChar w:fldCharType="separate"/>
      </w:r>
      <w:r w:rsidR="00DF05AE">
        <w:t>Таблица </w:t>
      </w:r>
      <w:r w:rsidR="00DF05AE">
        <w:rPr>
          <w:noProof/>
        </w:rPr>
        <w:t>8</w:t>
      </w:r>
      <w:r w:rsidRPr="00733D61">
        <w:fldChar w:fldCharType="end"/>
      </w:r>
      <w:r w:rsidRPr="00733D61">
        <w:t>) с учетом заданных параметров формирования;</w:t>
      </w:r>
    </w:p>
    <w:p w14:paraId="50D03E50" w14:textId="77777777" w:rsidR="00375B77" w:rsidRPr="00733D61" w:rsidRDefault="001C04A2" w:rsidP="00375B77">
      <w:pPr>
        <w:pStyle w:val="phtabletitle"/>
      </w:pPr>
      <w:bookmarkStart w:id="147" w:name="_Ref113967884"/>
      <w:r>
        <w:t>Таблица </w:t>
      </w:r>
      <w:r w:rsidR="00375B77" w:rsidRPr="00733D61">
        <w:fldChar w:fldCharType="begin"/>
      </w:r>
      <w:r w:rsidR="00375B77" w:rsidRPr="00733D61">
        <w:instrText>SEQ Таблица \* ARABIC</w:instrText>
      </w:r>
      <w:r w:rsidR="00375B77" w:rsidRPr="00733D61">
        <w:fldChar w:fldCharType="separate"/>
      </w:r>
      <w:r w:rsidR="00DF05AE">
        <w:rPr>
          <w:noProof/>
        </w:rPr>
        <w:t>8</w:t>
      </w:r>
      <w:r w:rsidR="00375B77" w:rsidRPr="00733D61">
        <w:fldChar w:fldCharType="end"/>
      </w:r>
      <w:bookmarkEnd w:id="147"/>
      <w:r w:rsidR="004B2AF1" w:rsidRPr="004B2AF1">
        <w:t xml:space="preserve"> – </w:t>
      </w:r>
      <w:r w:rsidR="00375B77" w:rsidRPr="00733D61">
        <w:t>Столбцы журнала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26"/>
        <w:gridCol w:w="7462"/>
      </w:tblGrid>
      <w:tr w:rsidR="00733D61" w:rsidRPr="00733D61" w14:paraId="7D65F447" w14:textId="77777777" w:rsidTr="004D78BE">
        <w:trPr>
          <w:tblHeader/>
        </w:trPr>
        <w:tc>
          <w:tcPr>
            <w:tcW w:w="1338" w:type="pct"/>
          </w:tcPr>
          <w:p w14:paraId="5FF3630B" w14:textId="77777777" w:rsidR="00375B77" w:rsidRPr="00733D61" w:rsidRDefault="00375B77" w:rsidP="004D78BE">
            <w:pPr>
              <w:pStyle w:val="phtablecolcaption"/>
              <w:rPr>
                <w:b w:val="0"/>
                <w:bCs w:val="0"/>
              </w:rPr>
            </w:pPr>
            <w:r w:rsidRPr="00733D61">
              <w:rPr>
                <w:bCs w:val="0"/>
              </w:rPr>
              <w:t>Наименование</w:t>
            </w:r>
          </w:p>
        </w:tc>
        <w:tc>
          <w:tcPr>
            <w:tcW w:w="3662" w:type="pct"/>
          </w:tcPr>
          <w:p w14:paraId="172B90FD" w14:textId="77777777" w:rsidR="00375B77" w:rsidRPr="00733D61" w:rsidRDefault="00375B77" w:rsidP="004D78BE">
            <w:pPr>
              <w:pStyle w:val="phtablecolcaption"/>
              <w:rPr>
                <w:b w:val="0"/>
                <w:bCs w:val="0"/>
              </w:rPr>
            </w:pPr>
            <w:r w:rsidRPr="00733D61">
              <w:rPr>
                <w:bCs w:val="0"/>
              </w:rPr>
              <w:t>Описание</w:t>
            </w:r>
          </w:p>
        </w:tc>
      </w:tr>
      <w:tr w:rsidR="00733D61" w:rsidRPr="00733D61" w14:paraId="66ABC8ED" w14:textId="77777777" w:rsidTr="004D78BE">
        <w:tc>
          <w:tcPr>
            <w:tcW w:w="1338" w:type="pct"/>
          </w:tcPr>
          <w:p w14:paraId="4B5934BD" w14:textId="77777777" w:rsidR="00375B77" w:rsidRPr="00733D61" w:rsidRDefault="00375B77" w:rsidP="001D515D">
            <w:pPr>
              <w:pStyle w:val="phtablecellleft"/>
            </w:pPr>
            <w:r w:rsidRPr="00733D61">
              <w:t>№</w:t>
            </w:r>
          </w:p>
        </w:tc>
        <w:tc>
          <w:tcPr>
            <w:tcW w:w="3662" w:type="pct"/>
          </w:tcPr>
          <w:p w14:paraId="384914B2" w14:textId="77777777" w:rsidR="00375B77" w:rsidRPr="00733D61" w:rsidRDefault="00375B77" w:rsidP="001D515D">
            <w:pPr>
              <w:pStyle w:val="phtablecellleft"/>
            </w:pPr>
            <w:r w:rsidRPr="00733D61">
              <w:t>Порядковый номер записи в сформированном журнале</w:t>
            </w:r>
          </w:p>
        </w:tc>
      </w:tr>
      <w:tr w:rsidR="00733D61" w:rsidRPr="00733D61" w14:paraId="3CCD63DD" w14:textId="77777777" w:rsidTr="004D78BE">
        <w:tc>
          <w:tcPr>
            <w:tcW w:w="1338" w:type="pct"/>
          </w:tcPr>
          <w:p w14:paraId="67482B40" w14:textId="77777777" w:rsidR="00375B77" w:rsidRPr="00733D61" w:rsidRDefault="00375B77" w:rsidP="001D515D">
            <w:pPr>
              <w:pStyle w:val="phtablecellleft"/>
            </w:pPr>
            <w:r w:rsidRPr="00733D61">
              <w:t>Наименование МО</w:t>
            </w:r>
          </w:p>
        </w:tc>
        <w:tc>
          <w:tcPr>
            <w:tcW w:w="3662" w:type="pct"/>
          </w:tcPr>
          <w:p w14:paraId="56B01974" w14:textId="77777777" w:rsidR="00375B77" w:rsidRPr="00733D61" w:rsidRDefault="00375B77" w:rsidP="001D515D">
            <w:pPr>
              <w:pStyle w:val="phtablecellleft"/>
            </w:pPr>
            <w:r w:rsidRPr="00733D61">
              <w:t>Наименование медицинской организации</w:t>
            </w:r>
            <w:r w:rsidR="004B2AF1" w:rsidRPr="004B2AF1">
              <w:t xml:space="preserve"> – </w:t>
            </w:r>
            <w:r w:rsidRPr="00733D61">
              <w:t>владельца документа, т.е. МО, в рамках которой производилось подписание и отправка документа</w:t>
            </w:r>
          </w:p>
        </w:tc>
      </w:tr>
      <w:tr w:rsidR="00733D61" w:rsidRPr="00733D61" w14:paraId="2F73DB9A" w14:textId="77777777" w:rsidTr="004D78BE">
        <w:tc>
          <w:tcPr>
            <w:tcW w:w="1338" w:type="pct"/>
          </w:tcPr>
          <w:p w14:paraId="2E7CDE44" w14:textId="77777777" w:rsidR="00375B77" w:rsidRPr="00733D61" w:rsidRDefault="00375B77" w:rsidP="001D515D">
            <w:pPr>
              <w:pStyle w:val="phtablecellleft"/>
            </w:pPr>
            <w:r w:rsidRPr="00733D61">
              <w:t>Отделение МО</w:t>
            </w:r>
          </w:p>
        </w:tc>
        <w:tc>
          <w:tcPr>
            <w:tcW w:w="3662" w:type="pct"/>
          </w:tcPr>
          <w:p w14:paraId="0767AD66" w14:textId="77777777" w:rsidR="00375B77" w:rsidRPr="00733D61" w:rsidRDefault="00375B77" w:rsidP="001D515D">
            <w:pPr>
              <w:pStyle w:val="phtablecellleft"/>
            </w:pPr>
            <w:r w:rsidRPr="00733D61">
              <w:t>Наименование отделения, за которым закреплен сотрудник, сформировавший документ</w:t>
            </w:r>
          </w:p>
        </w:tc>
      </w:tr>
      <w:tr w:rsidR="00733D61" w:rsidRPr="00733D61" w14:paraId="2C8007AF" w14:textId="77777777" w:rsidTr="004D78BE">
        <w:tc>
          <w:tcPr>
            <w:tcW w:w="1338" w:type="pct"/>
          </w:tcPr>
          <w:p w14:paraId="0ABC699B" w14:textId="77777777" w:rsidR="00375B77" w:rsidRPr="00733D61" w:rsidRDefault="00375B77" w:rsidP="001D515D">
            <w:pPr>
              <w:pStyle w:val="phtablecellleft"/>
            </w:pPr>
            <w:r w:rsidRPr="00733D61">
              <w:t>Структурное подразделение МО</w:t>
            </w:r>
          </w:p>
        </w:tc>
        <w:tc>
          <w:tcPr>
            <w:tcW w:w="3662" w:type="pct"/>
          </w:tcPr>
          <w:p w14:paraId="792C1DCC" w14:textId="77777777" w:rsidR="00375B77" w:rsidRPr="00733D61" w:rsidRDefault="00375B77" w:rsidP="001D515D">
            <w:pPr>
              <w:pStyle w:val="phtablecellleft"/>
            </w:pPr>
            <w:r w:rsidRPr="00733D61">
              <w:t>Наименование структурного подразделения медицинской организации</w:t>
            </w:r>
            <w:r w:rsidR="004B2AF1" w:rsidRPr="004B2AF1">
              <w:t xml:space="preserve"> – </w:t>
            </w:r>
            <w:r w:rsidRPr="00733D61">
              <w:t>владельца документа</w:t>
            </w:r>
          </w:p>
        </w:tc>
      </w:tr>
      <w:tr w:rsidR="00733D61" w:rsidRPr="00733D61" w14:paraId="1B2098EE" w14:textId="77777777" w:rsidTr="004D78BE">
        <w:tc>
          <w:tcPr>
            <w:tcW w:w="1338" w:type="pct"/>
          </w:tcPr>
          <w:p w14:paraId="46B37FB1" w14:textId="77777777" w:rsidR="00375B77" w:rsidRPr="00733D61" w:rsidRDefault="00375B77" w:rsidP="001D515D">
            <w:pPr>
              <w:pStyle w:val="phtablecellleft"/>
            </w:pPr>
            <w:r w:rsidRPr="00733D61">
              <w:t>OID Структурного подразделения МО</w:t>
            </w:r>
          </w:p>
        </w:tc>
        <w:tc>
          <w:tcPr>
            <w:tcW w:w="3662" w:type="pct"/>
          </w:tcPr>
          <w:p w14:paraId="6F368F33" w14:textId="77777777" w:rsidR="00375B77" w:rsidRPr="00733D61" w:rsidRDefault="00375B77" w:rsidP="001D515D">
            <w:pPr>
              <w:pStyle w:val="phtablecellleft"/>
            </w:pPr>
            <w:r w:rsidRPr="00733D61">
              <w:t>OID структурного подразделения медицинской организации</w:t>
            </w:r>
            <w:r w:rsidR="004B2AF1" w:rsidRPr="004B2AF1">
              <w:t xml:space="preserve"> – </w:t>
            </w:r>
            <w:r w:rsidRPr="00733D61">
              <w:t>владельца документа</w:t>
            </w:r>
          </w:p>
        </w:tc>
      </w:tr>
      <w:tr w:rsidR="00733D61" w:rsidRPr="00733D61" w14:paraId="4A86B763" w14:textId="77777777" w:rsidTr="004D78BE">
        <w:tc>
          <w:tcPr>
            <w:tcW w:w="1338" w:type="pct"/>
          </w:tcPr>
          <w:p w14:paraId="4C97B09C" w14:textId="77777777" w:rsidR="00375B77" w:rsidRPr="00733D61" w:rsidRDefault="00375B77" w:rsidP="001D515D">
            <w:pPr>
              <w:pStyle w:val="phtablecellleft"/>
            </w:pPr>
            <w:r w:rsidRPr="00733D61">
              <w:t>Вид СЭМД</w:t>
            </w:r>
          </w:p>
        </w:tc>
        <w:tc>
          <w:tcPr>
            <w:tcW w:w="3662" w:type="pct"/>
          </w:tcPr>
          <w:p w14:paraId="725F3BD1" w14:textId="77777777" w:rsidR="00375B77" w:rsidRPr="00733D61" w:rsidRDefault="00375B77" w:rsidP="001D515D">
            <w:pPr>
              <w:pStyle w:val="phtablecellleft"/>
            </w:pPr>
            <w:r w:rsidRPr="00733D61">
              <w:t>Вид сформированного документа</w:t>
            </w:r>
          </w:p>
        </w:tc>
      </w:tr>
      <w:tr w:rsidR="00733D61" w:rsidRPr="00733D61" w14:paraId="0D6978C7" w14:textId="77777777" w:rsidTr="004D78BE">
        <w:tc>
          <w:tcPr>
            <w:tcW w:w="1338" w:type="pct"/>
          </w:tcPr>
          <w:p w14:paraId="2D36318D" w14:textId="77777777" w:rsidR="00375B77" w:rsidRPr="00733D61" w:rsidRDefault="00375B77" w:rsidP="001D515D">
            <w:pPr>
              <w:pStyle w:val="phtablecellleft"/>
            </w:pPr>
            <w:r w:rsidRPr="00733D61">
              <w:t>Версия СЭМД</w:t>
            </w:r>
          </w:p>
        </w:tc>
        <w:tc>
          <w:tcPr>
            <w:tcW w:w="3662" w:type="pct"/>
          </w:tcPr>
          <w:p w14:paraId="1317A6DF" w14:textId="77777777" w:rsidR="00375B77" w:rsidRPr="00733D61" w:rsidRDefault="00375B77" w:rsidP="001D515D">
            <w:pPr>
              <w:pStyle w:val="phtablecellleft"/>
            </w:pPr>
            <w:r w:rsidRPr="00733D61">
              <w:t>Версия сформированного документа</w:t>
            </w:r>
          </w:p>
        </w:tc>
      </w:tr>
      <w:tr w:rsidR="00733D61" w:rsidRPr="00733D61" w14:paraId="59E8634B" w14:textId="77777777" w:rsidTr="004D78BE">
        <w:tc>
          <w:tcPr>
            <w:tcW w:w="1338" w:type="pct"/>
          </w:tcPr>
          <w:p w14:paraId="224B33E0" w14:textId="77777777" w:rsidR="00375B77" w:rsidRPr="00733D61" w:rsidRDefault="00375B77" w:rsidP="001D515D">
            <w:pPr>
              <w:pStyle w:val="phtablecellleft"/>
            </w:pPr>
            <w:r w:rsidRPr="00733D61">
              <w:t>ФИО пациента</w:t>
            </w:r>
          </w:p>
        </w:tc>
        <w:tc>
          <w:tcPr>
            <w:tcW w:w="3662" w:type="pct"/>
          </w:tcPr>
          <w:p w14:paraId="3A11DA16" w14:textId="77777777" w:rsidR="00375B77" w:rsidRPr="00733D61" w:rsidRDefault="00375B77" w:rsidP="001D515D">
            <w:pPr>
              <w:pStyle w:val="phtablecellleft"/>
            </w:pPr>
            <w:r w:rsidRPr="00733D61">
              <w:t>ФИО пациента, по которому сформирован документ</w:t>
            </w:r>
          </w:p>
        </w:tc>
      </w:tr>
      <w:tr w:rsidR="00733D61" w:rsidRPr="00733D61" w14:paraId="758049C8" w14:textId="77777777" w:rsidTr="004D78BE">
        <w:tc>
          <w:tcPr>
            <w:tcW w:w="1338" w:type="pct"/>
          </w:tcPr>
          <w:p w14:paraId="43362444" w14:textId="77777777" w:rsidR="00375B77" w:rsidRPr="00733D61" w:rsidRDefault="00375B77" w:rsidP="001D515D">
            <w:pPr>
              <w:pStyle w:val="phtablecellleft"/>
            </w:pPr>
            <w:r w:rsidRPr="00733D61">
              <w:t>Дата рождения</w:t>
            </w:r>
          </w:p>
        </w:tc>
        <w:tc>
          <w:tcPr>
            <w:tcW w:w="3662" w:type="pct"/>
          </w:tcPr>
          <w:p w14:paraId="0F1A0D63" w14:textId="77777777" w:rsidR="00375B77" w:rsidRPr="00733D61" w:rsidRDefault="00375B77" w:rsidP="001D515D">
            <w:pPr>
              <w:pStyle w:val="phtablecellleft"/>
            </w:pPr>
            <w:r w:rsidRPr="00733D61">
              <w:t>Дата рождения пациента, по которому сформирован документ</w:t>
            </w:r>
          </w:p>
        </w:tc>
      </w:tr>
      <w:tr w:rsidR="00733D61" w:rsidRPr="00733D61" w14:paraId="27F083AE" w14:textId="77777777" w:rsidTr="004D78BE">
        <w:tc>
          <w:tcPr>
            <w:tcW w:w="1338" w:type="pct"/>
          </w:tcPr>
          <w:p w14:paraId="559B6E0C" w14:textId="77777777" w:rsidR="00375B77" w:rsidRPr="00733D61" w:rsidRDefault="00375B77" w:rsidP="001D515D">
            <w:pPr>
              <w:pStyle w:val="phtablecellleft"/>
            </w:pPr>
            <w:r w:rsidRPr="00733D61">
              <w:t>СНИЛС</w:t>
            </w:r>
          </w:p>
        </w:tc>
        <w:tc>
          <w:tcPr>
            <w:tcW w:w="3662" w:type="pct"/>
          </w:tcPr>
          <w:p w14:paraId="46D9ADE2" w14:textId="77777777" w:rsidR="00375B77" w:rsidRPr="00733D61" w:rsidRDefault="00375B77" w:rsidP="001D515D">
            <w:pPr>
              <w:pStyle w:val="phtablecellleft"/>
            </w:pPr>
            <w:r w:rsidRPr="00733D61">
              <w:t>СНИЛС пациента, по которому сформирован документ</w:t>
            </w:r>
          </w:p>
        </w:tc>
      </w:tr>
      <w:tr w:rsidR="00733D61" w:rsidRPr="00733D61" w14:paraId="09FBE46C" w14:textId="77777777" w:rsidTr="004D78BE">
        <w:tc>
          <w:tcPr>
            <w:tcW w:w="1338" w:type="pct"/>
          </w:tcPr>
          <w:p w14:paraId="50F8761D" w14:textId="77777777" w:rsidR="00375B77" w:rsidRPr="00733D61" w:rsidRDefault="00375B77" w:rsidP="001D515D">
            <w:pPr>
              <w:pStyle w:val="phtablecellleft"/>
            </w:pPr>
            <w:r w:rsidRPr="00733D61">
              <w:lastRenderedPageBreak/>
              <w:t>Сотрудник, сформировавший СЭМД</w:t>
            </w:r>
          </w:p>
        </w:tc>
        <w:tc>
          <w:tcPr>
            <w:tcW w:w="3662" w:type="pct"/>
          </w:tcPr>
          <w:p w14:paraId="66D81072" w14:textId="77777777" w:rsidR="00375B77" w:rsidRPr="00733D61" w:rsidRDefault="00375B77" w:rsidP="001D515D">
            <w:pPr>
              <w:pStyle w:val="phtablecellleft"/>
            </w:pPr>
            <w:r w:rsidRPr="00733D61">
              <w:t>ФИО сотрудника, который выполнил формирование документа</w:t>
            </w:r>
          </w:p>
        </w:tc>
      </w:tr>
      <w:tr w:rsidR="00733D61" w:rsidRPr="00733D61" w14:paraId="47F12471" w14:textId="77777777" w:rsidTr="004D78BE">
        <w:tc>
          <w:tcPr>
            <w:tcW w:w="1338" w:type="pct"/>
          </w:tcPr>
          <w:p w14:paraId="1F76B224" w14:textId="77777777" w:rsidR="00375B77" w:rsidRPr="00733D61" w:rsidRDefault="00375B77" w:rsidP="001D515D">
            <w:pPr>
              <w:pStyle w:val="phtablecellleft"/>
            </w:pPr>
            <w:r w:rsidRPr="00733D61">
              <w:t xml:space="preserve">Номер документа в региональной </w:t>
            </w:r>
            <w:r w:rsidR="00FC7994" w:rsidRPr="00FC7994">
              <w:t>Систем</w:t>
            </w:r>
            <w:r w:rsidR="00FC7994">
              <w:t>е</w:t>
            </w:r>
          </w:p>
        </w:tc>
        <w:tc>
          <w:tcPr>
            <w:tcW w:w="3662" w:type="pct"/>
          </w:tcPr>
          <w:p w14:paraId="279CDDAE" w14:textId="77777777" w:rsidR="00375B77" w:rsidRPr="00733D61" w:rsidRDefault="00375B77" w:rsidP="001D515D">
            <w:pPr>
              <w:pStyle w:val="phtablecellleft"/>
            </w:pPr>
            <w:r w:rsidRPr="00733D61">
              <w:t>Идентификатор документа в Системе</w:t>
            </w:r>
          </w:p>
        </w:tc>
      </w:tr>
      <w:tr w:rsidR="00733D61" w:rsidRPr="00733D61" w14:paraId="51C6D234" w14:textId="77777777" w:rsidTr="004D78BE">
        <w:tc>
          <w:tcPr>
            <w:tcW w:w="1338" w:type="pct"/>
          </w:tcPr>
          <w:p w14:paraId="090FE0CA" w14:textId="77777777" w:rsidR="00375B77" w:rsidRPr="00733D61" w:rsidRDefault="00375B77" w:rsidP="001D515D">
            <w:pPr>
              <w:pStyle w:val="phtablecellleft"/>
            </w:pPr>
            <w:r w:rsidRPr="00733D61">
              <w:t>Локальный идентификатор документа</w:t>
            </w:r>
          </w:p>
        </w:tc>
        <w:tc>
          <w:tcPr>
            <w:tcW w:w="3662" w:type="pct"/>
          </w:tcPr>
          <w:p w14:paraId="412F61C6" w14:textId="77777777" w:rsidR="00375B77" w:rsidRPr="00733D61" w:rsidRDefault="00375B77" w:rsidP="001D515D">
            <w:pPr>
              <w:pStyle w:val="phtablecellleft"/>
            </w:pPr>
            <w:r w:rsidRPr="00733D61">
              <w:t>Уникальный идентификатор документа, присваиваемый Системой при отправке в РЭМД</w:t>
            </w:r>
          </w:p>
        </w:tc>
      </w:tr>
      <w:tr w:rsidR="00733D61" w:rsidRPr="00733D61" w14:paraId="23007B38" w14:textId="77777777" w:rsidTr="004D78BE">
        <w:tc>
          <w:tcPr>
            <w:tcW w:w="1338" w:type="pct"/>
          </w:tcPr>
          <w:p w14:paraId="537AF699" w14:textId="77777777" w:rsidR="00375B77" w:rsidRPr="00733D61" w:rsidRDefault="00375B77" w:rsidP="001D515D">
            <w:pPr>
              <w:pStyle w:val="phtablecellleft"/>
            </w:pPr>
            <w:r w:rsidRPr="00733D61">
              <w:t>Дата создания СЭМД</w:t>
            </w:r>
          </w:p>
        </w:tc>
        <w:tc>
          <w:tcPr>
            <w:tcW w:w="3662" w:type="pct"/>
          </w:tcPr>
          <w:p w14:paraId="2F532007" w14:textId="77777777" w:rsidR="00375B77" w:rsidRPr="00733D61" w:rsidRDefault="00375B77" w:rsidP="001D515D">
            <w:pPr>
              <w:pStyle w:val="phtablecellleft"/>
            </w:pPr>
            <w:r w:rsidRPr="00733D61">
              <w:t>Дата формирования и подписания документа автором</w:t>
            </w:r>
          </w:p>
        </w:tc>
      </w:tr>
      <w:tr w:rsidR="00733D61" w:rsidRPr="00733D61" w14:paraId="5D87BD4D" w14:textId="77777777" w:rsidTr="004D78BE">
        <w:tc>
          <w:tcPr>
            <w:tcW w:w="1338" w:type="pct"/>
          </w:tcPr>
          <w:p w14:paraId="6483E28B" w14:textId="77777777" w:rsidR="00375B77" w:rsidRPr="00733D61" w:rsidRDefault="00375B77" w:rsidP="001D515D">
            <w:pPr>
              <w:pStyle w:val="phtablecellleft"/>
            </w:pPr>
            <w:r w:rsidRPr="00733D61">
              <w:t>Дата отправки на регистрацию в РЭМД</w:t>
            </w:r>
          </w:p>
        </w:tc>
        <w:tc>
          <w:tcPr>
            <w:tcW w:w="3662" w:type="pct"/>
          </w:tcPr>
          <w:p w14:paraId="3296C81D" w14:textId="77777777" w:rsidR="00375B77" w:rsidRPr="00733D61" w:rsidRDefault="00375B77" w:rsidP="001D515D">
            <w:pPr>
              <w:pStyle w:val="phtablecellleft"/>
            </w:pPr>
            <w:r w:rsidRPr="00733D61">
              <w:t>Дата отправки документа на регистрацию в РЭМД</w:t>
            </w:r>
          </w:p>
        </w:tc>
      </w:tr>
      <w:tr w:rsidR="00733D61" w:rsidRPr="00733D61" w14:paraId="49E5F0CD" w14:textId="77777777" w:rsidTr="004D78BE">
        <w:tc>
          <w:tcPr>
            <w:tcW w:w="1338" w:type="pct"/>
          </w:tcPr>
          <w:p w14:paraId="3B7618BA" w14:textId="77777777" w:rsidR="00375B77" w:rsidRPr="00733D61" w:rsidRDefault="00375B77" w:rsidP="001D515D">
            <w:pPr>
              <w:pStyle w:val="phtablecellleft"/>
            </w:pPr>
            <w:r w:rsidRPr="00733D61">
              <w:t>Дата отказа регистрации в РЭМД</w:t>
            </w:r>
          </w:p>
        </w:tc>
        <w:tc>
          <w:tcPr>
            <w:tcW w:w="3662" w:type="pct"/>
          </w:tcPr>
          <w:p w14:paraId="3C9F64AC" w14:textId="77777777" w:rsidR="00375B77" w:rsidRPr="00733D61" w:rsidRDefault="00375B77" w:rsidP="001D515D">
            <w:pPr>
              <w:pStyle w:val="phtablecellleft"/>
            </w:pPr>
            <w:r w:rsidRPr="00733D61">
              <w:t>Дата обработки документа РЭМД, по результатам которой выполнен отказ в регистрации документа</w:t>
            </w:r>
          </w:p>
        </w:tc>
      </w:tr>
      <w:tr w:rsidR="00733D61" w:rsidRPr="00733D61" w14:paraId="17F21FB2" w14:textId="77777777" w:rsidTr="004D78BE">
        <w:tc>
          <w:tcPr>
            <w:tcW w:w="1338" w:type="pct"/>
          </w:tcPr>
          <w:p w14:paraId="1553CBE8" w14:textId="77777777" w:rsidR="00375B77" w:rsidRPr="00733D61" w:rsidRDefault="00375B77" w:rsidP="001D515D">
            <w:pPr>
              <w:pStyle w:val="phtablecellleft"/>
            </w:pPr>
            <w:r w:rsidRPr="00733D61">
              <w:t>Дата и время регистрации в РЭМД</w:t>
            </w:r>
          </w:p>
        </w:tc>
        <w:tc>
          <w:tcPr>
            <w:tcW w:w="3662" w:type="pct"/>
          </w:tcPr>
          <w:p w14:paraId="4AC2382E" w14:textId="77777777" w:rsidR="00375B77" w:rsidRPr="00733D61" w:rsidRDefault="00375B77" w:rsidP="001D515D">
            <w:pPr>
              <w:pStyle w:val="phtablecellleft"/>
            </w:pPr>
            <w:r w:rsidRPr="00733D61">
              <w:t>Дата обработки документа РЭМД, по результатам которой выполнена регистрация документа</w:t>
            </w:r>
          </w:p>
        </w:tc>
      </w:tr>
      <w:tr w:rsidR="00733D61" w:rsidRPr="00733D61" w14:paraId="341B0D18" w14:textId="77777777" w:rsidTr="004D78BE">
        <w:tc>
          <w:tcPr>
            <w:tcW w:w="1338" w:type="pct"/>
          </w:tcPr>
          <w:p w14:paraId="3EB6A11E" w14:textId="77777777" w:rsidR="00375B77" w:rsidRPr="00733D61" w:rsidRDefault="00375B77" w:rsidP="001D515D">
            <w:pPr>
              <w:pStyle w:val="phtablecellleft"/>
            </w:pPr>
            <w:r w:rsidRPr="00733D61">
              <w:t>Статус передачи СЭМД</w:t>
            </w:r>
          </w:p>
        </w:tc>
        <w:tc>
          <w:tcPr>
            <w:tcW w:w="3662" w:type="pct"/>
          </w:tcPr>
          <w:p w14:paraId="7F4FD13D" w14:textId="77777777" w:rsidR="00375B77" w:rsidRPr="00733D61" w:rsidRDefault="00375B77" w:rsidP="001D515D">
            <w:pPr>
              <w:pStyle w:val="phtablecellleft"/>
            </w:pPr>
            <w:r w:rsidRPr="00733D61">
              <w:t>Текущий статус передачи документа в РЭМД</w:t>
            </w:r>
          </w:p>
        </w:tc>
      </w:tr>
      <w:tr w:rsidR="00733D61" w:rsidRPr="00733D61" w14:paraId="4C7B32A4" w14:textId="77777777" w:rsidTr="004D78BE">
        <w:tc>
          <w:tcPr>
            <w:tcW w:w="1338" w:type="pct"/>
          </w:tcPr>
          <w:p w14:paraId="0CD215FB" w14:textId="77777777" w:rsidR="00375B77" w:rsidRPr="00733D61" w:rsidRDefault="00375B77" w:rsidP="001D515D">
            <w:pPr>
              <w:pStyle w:val="phtablecellleft"/>
            </w:pPr>
            <w:r w:rsidRPr="00733D61">
              <w:t>Ошибки</w:t>
            </w:r>
          </w:p>
        </w:tc>
        <w:tc>
          <w:tcPr>
            <w:tcW w:w="3662" w:type="pct"/>
          </w:tcPr>
          <w:p w14:paraId="72A203DD" w14:textId="77777777" w:rsidR="00375B77" w:rsidRPr="00733D61" w:rsidRDefault="00375B77" w:rsidP="001D515D">
            <w:pPr>
              <w:pStyle w:val="phtablecellleft"/>
            </w:pPr>
            <w:r w:rsidRPr="00733D61">
              <w:t>Перечень ошибок, полученных от РЭМД после обработки документа, по которому получен отказ в регистрации</w:t>
            </w:r>
          </w:p>
        </w:tc>
      </w:tr>
      <w:tr w:rsidR="00375B77" w:rsidRPr="00733D61" w14:paraId="2F32FE3D" w14:textId="77777777" w:rsidTr="004D78BE">
        <w:tc>
          <w:tcPr>
            <w:tcW w:w="1338" w:type="pct"/>
          </w:tcPr>
          <w:p w14:paraId="2D529313" w14:textId="77777777" w:rsidR="00375B77" w:rsidRPr="00733D61" w:rsidRDefault="00375B77" w:rsidP="001D515D">
            <w:pPr>
              <w:pStyle w:val="phtablecellleft"/>
            </w:pPr>
            <w:r w:rsidRPr="00733D61">
              <w:t>Статус подписания</w:t>
            </w:r>
          </w:p>
        </w:tc>
        <w:tc>
          <w:tcPr>
            <w:tcW w:w="3662" w:type="pct"/>
          </w:tcPr>
          <w:p w14:paraId="53E0FD0B" w14:textId="77777777" w:rsidR="00375B77" w:rsidRPr="00733D61" w:rsidRDefault="00375B77" w:rsidP="001D515D">
            <w:pPr>
              <w:pStyle w:val="phtablecellleft"/>
            </w:pPr>
            <w:r w:rsidRPr="00733D61">
              <w:t>Статусы подписания сформирования документа всеми участниками подписания.</w:t>
            </w:r>
          </w:p>
          <w:p w14:paraId="79587139" w14:textId="77777777" w:rsidR="00375B77" w:rsidRPr="00733D61" w:rsidRDefault="00375B77" w:rsidP="001D515D">
            <w:pPr>
              <w:pStyle w:val="phtablecellleft"/>
            </w:pPr>
            <w:r w:rsidRPr="00733D61">
              <w:t>По каждому участнику подписания отображается следующая информация:</w:t>
            </w:r>
          </w:p>
          <w:p w14:paraId="50FC9CEE" w14:textId="77777777" w:rsidR="00375B77" w:rsidRPr="00733D61" w:rsidRDefault="00375B77" w:rsidP="001D515D">
            <w:pPr>
              <w:pStyle w:val="phtableitemizedlist1"/>
            </w:pPr>
            <w:r w:rsidRPr="00733D61">
              <w:t>ФИО участника подписания;</w:t>
            </w:r>
          </w:p>
          <w:p w14:paraId="061D2ECE" w14:textId="77777777" w:rsidR="00375B77" w:rsidRPr="00733D61" w:rsidRDefault="00375B77" w:rsidP="001D515D">
            <w:pPr>
              <w:pStyle w:val="phtableitemizedlist1"/>
            </w:pPr>
            <w:r w:rsidRPr="00733D61">
              <w:t>роль подписания;</w:t>
            </w:r>
          </w:p>
          <w:p w14:paraId="28994E3C" w14:textId="77777777" w:rsidR="00375B77" w:rsidRPr="00733D61" w:rsidRDefault="00375B77" w:rsidP="001D515D">
            <w:pPr>
              <w:pStyle w:val="phtableitemizedlist1"/>
            </w:pPr>
            <w:r w:rsidRPr="00733D61">
              <w:t>индикатор подписания:</w:t>
            </w:r>
          </w:p>
          <w:p w14:paraId="1C5B0C85" w14:textId="77777777" w:rsidR="00375B77" w:rsidRPr="00733D61" w:rsidRDefault="00375B77" w:rsidP="00247F3E">
            <w:pPr>
              <w:pStyle w:val="phtableitemizedlist2"/>
            </w:pPr>
            <w:r w:rsidRPr="00733D61">
              <w:rPr>
                <w:noProof/>
              </w:rPr>
              <w:drawing>
                <wp:inline distT="0" distB="0" distL="0" distR="0" wp14:anchorId="14328309" wp14:editId="70D9AB03">
                  <wp:extent cx="190500" cy="228600"/>
                  <wp:effectExtent l="19050" t="19050" r="19050" b="19050"/>
                  <wp:docPr id="99977" name="Рисунок 999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28600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4B2AF1" w:rsidRPr="004B2AF1">
              <w:t xml:space="preserve"> – </w:t>
            </w:r>
            <w:r w:rsidRPr="00733D61">
              <w:t>«Не подписан»;</w:t>
            </w:r>
          </w:p>
          <w:p w14:paraId="6BFC110C" w14:textId="77777777" w:rsidR="00375B77" w:rsidRPr="00733D61" w:rsidRDefault="00375B77" w:rsidP="00247F3E">
            <w:pPr>
              <w:pStyle w:val="phtableitemizedlist2"/>
            </w:pPr>
            <w:r w:rsidRPr="00733D61">
              <w:rPr>
                <w:noProof/>
              </w:rPr>
              <w:drawing>
                <wp:inline distT="0" distB="0" distL="0" distR="0" wp14:anchorId="69827B83" wp14:editId="4DC9404F">
                  <wp:extent cx="219075" cy="266700"/>
                  <wp:effectExtent l="19050" t="19050" r="28575" b="19050"/>
                  <wp:docPr id="99978" name="Рисунок 99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66700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4B2AF1" w:rsidRPr="004B2AF1">
              <w:t xml:space="preserve"> – </w:t>
            </w:r>
            <w:r w:rsidRPr="00733D61">
              <w:t>«В подписи отказано»;</w:t>
            </w:r>
          </w:p>
          <w:p w14:paraId="4026E52E" w14:textId="77777777" w:rsidR="00375B77" w:rsidRPr="00733D61" w:rsidRDefault="00375B77" w:rsidP="00247F3E">
            <w:pPr>
              <w:pStyle w:val="phtableitemizedlist2"/>
            </w:pPr>
            <w:r w:rsidRPr="00733D61">
              <w:rPr>
                <w:noProof/>
              </w:rPr>
              <w:drawing>
                <wp:inline distT="0" distB="0" distL="0" distR="0" wp14:anchorId="3CB4E9DF" wp14:editId="037CDB52">
                  <wp:extent cx="219075" cy="219075"/>
                  <wp:effectExtent l="19050" t="19050" r="28575" b="28575"/>
                  <wp:docPr id="99979" name="Рисунок 99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004B2AF1" w:rsidRPr="004B2AF1">
              <w:t xml:space="preserve"> – </w:t>
            </w:r>
            <w:r w:rsidRPr="00733D61">
              <w:t>«Подписан»</w:t>
            </w:r>
          </w:p>
        </w:tc>
      </w:tr>
    </w:tbl>
    <w:p w14:paraId="52502C8C" w14:textId="77777777" w:rsidR="00375B77" w:rsidRPr="00733D61" w:rsidRDefault="00375B77" w:rsidP="00375B77">
      <w:pPr>
        <w:pStyle w:val="phnormal"/>
      </w:pPr>
    </w:p>
    <w:p w14:paraId="68C9CE26" w14:textId="77777777" w:rsidR="00375B77" w:rsidRPr="00733D61" w:rsidRDefault="00375B77" w:rsidP="00375B77">
      <w:pPr>
        <w:pStyle w:val="phnormal"/>
      </w:pPr>
      <w:r w:rsidRPr="00733D61">
        <w:t>Проанализируйте найденные записи по столбцам «Статус передачи СЭМД», «Ошибки» и «Статус подписания». Устраните причины возникновения ошибок в случае их наличия.</w:t>
      </w:r>
    </w:p>
    <w:p w14:paraId="20F67919" w14:textId="77777777" w:rsidR="00375B77" w:rsidRPr="00733D61" w:rsidRDefault="00375B77" w:rsidP="00DF261C">
      <w:pPr>
        <w:pStyle w:val="10"/>
      </w:pPr>
      <w:bookmarkStart w:id="148" w:name="_Toc89870765"/>
      <w:bookmarkStart w:id="149" w:name="_Toc114831095"/>
      <w:bookmarkStart w:id="150" w:name="_Toc151048120"/>
      <w:bookmarkStart w:id="151" w:name="_Toc175319848"/>
      <w:r w:rsidRPr="00733D61">
        <w:lastRenderedPageBreak/>
        <w:t>Сводный отчет по переданным СЭМД</w:t>
      </w:r>
      <w:bookmarkEnd w:id="148"/>
      <w:bookmarkEnd w:id="149"/>
      <w:bookmarkEnd w:id="150"/>
      <w:bookmarkEnd w:id="151"/>
    </w:p>
    <w:p w14:paraId="2A908023" w14:textId="77777777" w:rsidR="00375B77" w:rsidRPr="00733D61" w:rsidRDefault="00375B77" w:rsidP="00375B77">
      <w:pPr>
        <w:pStyle w:val="phnormal"/>
      </w:pPr>
      <w:bookmarkStart w:id="152" w:name="_Hlk113968506"/>
      <w:r w:rsidRPr="00733D61">
        <w:t>В Системе пользователю доступна возможность просмотра сводной информации по СЭМД, отправленным в РЭМД.</w:t>
      </w:r>
    </w:p>
    <w:p w14:paraId="04908035" w14:textId="77777777" w:rsidR="00375B77" w:rsidRPr="00733D61" w:rsidRDefault="00375B77" w:rsidP="00375B77">
      <w:pPr>
        <w:pStyle w:val="phlistitemizedtitle"/>
      </w:pPr>
      <w:r w:rsidRPr="00733D61">
        <w:t>Чтобы просмотреть сводный отчет, выполните следующие действия:</w:t>
      </w:r>
    </w:p>
    <w:p w14:paraId="36931B4A" w14:textId="77777777" w:rsidR="00375B77" w:rsidRPr="00733D61" w:rsidRDefault="00375B77" w:rsidP="00375B77">
      <w:pPr>
        <w:pStyle w:val="phlistitemized1"/>
      </w:pPr>
      <w:r w:rsidRPr="00733D61">
        <w:t>выберите пункт главного меню «Аналитика/ РЭМД/ Сводный отчет по РЭМД». Откроется форма формирования отчета (</w:t>
      </w:r>
      <w:r w:rsidRPr="00733D61">
        <w:fldChar w:fldCharType="begin"/>
      </w:r>
      <w:r w:rsidRPr="00733D61">
        <w:instrText xml:space="preserve"> REF _Ref89852164 \h </w:instrText>
      </w:r>
      <w:r w:rsidRPr="00733D61">
        <w:fldChar w:fldCharType="separate"/>
      </w:r>
      <w:r w:rsidR="00DF05AE">
        <w:t>Рисунок </w:t>
      </w:r>
      <w:r w:rsidR="00DF05AE">
        <w:rPr>
          <w:noProof/>
        </w:rPr>
        <w:t>74</w:t>
      </w:r>
      <w:r w:rsidRPr="00733D61">
        <w:fldChar w:fldCharType="end"/>
      </w:r>
      <w:r w:rsidRPr="00733D61">
        <w:t>).</w:t>
      </w:r>
    </w:p>
    <w:p w14:paraId="448ABBE7" w14:textId="77777777" w:rsidR="00375B77" w:rsidRPr="00733D61" w:rsidRDefault="00375B77" w:rsidP="00375B77">
      <w:pPr>
        <w:pStyle w:val="phfigure"/>
      </w:pPr>
      <w:r w:rsidRPr="00733D61">
        <w:rPr>
          <w:noProof/>
        </w:rPr>
        <w:drawing>
          <wp:inline distT="0" distB="0" distL="0" distR="0" wp14:anchorId="67F67AF4" wp14:editId="75D7DC3F">
            <wp:extent cx="6186170" cy="2301875"/>
            <wp:effectExtent l="19050" t="19050" r="24130" b="22225"/>
            <wp:docPr id="99980" name="Рисунок 99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301875"/>
                    </a:xfrm>
                    <a:prstGeom prst="rect">
                      <a:avLst/>
                    </a:prstGeom>
                    <a:ln w="9525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733D61">
        <w:rPr>
          <w:noProof/>
        </w:rPr>
        <w:t xml:space="preserve"> </w:t>
      </w:r>
    </w:p>
    <w:p w14:paraId="1957547A" w14:textId="77777777" w:rsidR="00375B77" w:rsidRPr="00733D61" w:rsidRDefault="001C04A2" w:rsidP="00375B77">
      <w:pPr>
        <w:pStyle w:val="phfiguretitle"/>
      </w:pPr>
      <w:bookmarkStart w:id="153" w:name="_Ref89852164"/>
      <w:r>
        <w:t>Рисунок </w:t>
      </w:r>
      <w:r w:rsidR="00375B77" w:rsidRPr="00733D61">
        <w:fldChar w:fldCharType="begin"/>
      </w:r>
      <w:r w:rsidR="00375B77" w:rsidRPr="00733D61">
        <w:instrText>SEQ Рисунок \* ARABIC</w:instrText>
      </w:r>
      <w:r w:rsidR="00375B77" w:rsidRPr="00733D61">
        <w:fldChar w:fldCharType="separate"/>
      </w:r>
      <w:r w:rsidR="00DF05AE">
        <w:rPr>
          <w:noProof/>
        </w:rPr>
        <w:t>74</w:t>
      </w:r>
      <w:r w:rsidR="00375B77" w:rsidRPr="00733D61">
        <w:fldChar w:fldCharType="end"/>
      </w:r>
      <w:bookmarkEnd w:id="153"/>
      <w:r w:rsidR="004B2AF1" w:rsidRPr="004B2AF1">
        <w:t xml:space="preserve"> – </w:t>
      </w:r>
      <w:r w:rsidR="00375B77" w:rsidRPr="00733D61">
        <w:t>Форма формирования отчета</w:t>
      </w:r>
    </w:p>
    <w:p w14:paraId="465091B4" w14:textId="77777777" w:rsidR="00375B77" w:rsidRPr="00733D61" w:rsidRDefault="00375B77" w:rsidP="00375B77">
      <w:pPr>
        <w:pStyle w:val="phlistitemized1"/>
      </w:pPr>
      <w:r w:rsidRPr="00733D61">
        <w:t>задайте параметры формирования сводного отчета в соответствии с таблицей ниже (</w:t>
      </w:r>
      <w:r w:rsidRPr="00733D61">
        <w:fldChar w:fldCharType="begin"/>
      </w:r>
      <w:r w:rsidRPr="00733D61">
        <w:instrText xml:space="preserve"> REF _Ref113968175 \h </w:instrText>
      </w:r>
      <w:r w:rsidRPr="00733D61">
        <w:fldChar w:fldCharType="separate"/>
      </w:r>
      <w:r w:rsidR="00DF05AE">
        <w:t>Таблица </w:t>
      </w:r>
      <w:r w:rsidR="00DF05AE">
        <w:rPr>
          <w:noProof/>
        </w:rPr>
        <w:t>9</w:t>
      </w:r>
      <w:r w:rsidRPr="00733D61">
        <w:fldChar w:fldCharType="end"/>
      </w:r>
      <w:r w:rsidRPr="00733D61">
        <w:t>);</w:t>
      </w:r>
    </w:p>
    <w:p w14:paraId="1BF287E0" w14:textId="77777777" w:rsidR="00375B77" w:rsidRPr="00733D61" w:rsidRDefault="001C04A2" w:rsidP="00375B77">
      <w:pPr>
        <w:pStyle w:val="phtabletitle"/>
      </w:pPr>
      <w:bookmarkStart w:id="154" w:name="_Ref113968175"/>
      <w:r>
        <w:t>Таблица </w:t>
      </w:r>
      <w:r w:rsidR="00375B77" w:rsidRPr="00733D61">
        <w:fldChar w:fldCharType="begin"/>
      </w:r>
      <w:r w:rsidR="00375B77" w:rsidRPr="00733D61">
        <w:instrText>SEQ Таблица \* ARABIC</w:instrText>
      </w:r>
      <w:r w:rsidR="00375B77" w:rsidRPr="00733D61">
        <w:fldChar w:fldCharType="separate"/>
      </w:r>
      <w:r w:rsidR="00DF05AE">
        <w:rPr>
          <w:noProof/>
        </w:rPr>
        <w:t>9</w:t>
      </w:r>
      <w:r w:rsidR="00375B77" w:rsidRPr="00733D61">
        <w:fldChar w:fldCharType="end"/>
      </w:r>
      <w:bookmarkEnd w:id="154"/>
      <w:r w:rsidR="004B2AF1" w:rsidRPr="004B2AF1">
        <w:t xml:space="preserve"> – </w:t>
      </w:r>
      <w:r w:rsidR="00375B77" w:rsidRPr="00733D61">
        <w:t>Параметры формирования сводного отчета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009"/>
        <w:gridCol w:w="8179"/>
      </w:tblGrid>
      <w:tr w:rsidR="00733D61" w:rsidRPr="00733D61" w14:paraId="1B20C970" w14:textId="77777777" w:rsidTr="00856FC5">
        <w:trPr>
          <w:tblHeader/>
        </w:trPr>
        <w:tc>
          <w:tcPr>
            <w:tcW w:w="986" w:type="pct"/>
          </w:tcPr>
          <w:p w14:paraId="42535BEA" w14:textId="77777777" w:rsidR="00375B77" w:rsidRPr="00733D61" w:rsidRDefault="00375B77" w:rsidP="004D78BE">
            <w:pPr>
              <w:pStyle w:val="phtablecolcaption"/>
              <w:rPr>
                <w:b w:val="0"/>
                <w:bCs w:val="0"/>
              </w:rPr>
            </w:pPr>
            <w:r w:rsidRPr="00733D61">
              <w:rPr>
                <w:bCs w:val="0"/>
              </w:rPr>
              <w:t>Наименование</w:t>
            </w:r>
          </w:p>
        </w:tc>
        <w:tc>
          <w:tcPr>
            <w:tcW w:w="4014" w:type="pct"/>
          </w:tcPr>
          <w:p w14:paraId="12F9FB0C" w14:textId="77777777" w:rsidR="00375B77" w:rsidRPr="00733D61" w:rsidRDefault="00375B77" w:rsidP="004D78BE">
            <w:pPr>
              <w:pStyle w:val="phtablecolcaption"/>
              <w:rPr>
                <w:b w:val="0"/>
                <w:bCs w:val="0"/>
              </w:rPr>
            </w:pPr>
            <w:r w:rsidRPr="00733D61">
              <w:rPr>
                <w:bCs w:val="0"/>
              </w:rPr>
              <w:t>Описание</w:t>
            </w:r>
          </w:p>
        </w:tc>
      </w:tr>
      <w:tr w:rsidR="00733D61" w:rsidRPr="00733D61" w14:paraId="7325CD66" w14:textId="77777777" w:rsidTr="00C547F8">
        <w:tc>
          <w:tcPr>
            <w:tcW w:w="986" w:type="pct"/>
          </w:tcPr>
          <w:p w14:paraId="53DC8B81" w14:textId="77777777" w:rsidR="00375B77" w:rsidRPr="00B37A2D" w:rsidRDefault="00375B77" w:rsidP="001D515D">
            <w:pPr>
              <w:pStyle w:val="phtablecellleft"/>
            </w:pPr>
            <w:r w:rsidRPr="00B37A2D">
              <w:t>Дата с</w:t>
            </w:r>
          </w:p>
        </w:tc>
        <w:tc>
          <w:tcPr>
            <w:tcW w:w="4014" w:type="pct"/>
          </w:tcPr>
          <w:p w14:paraId="4EE0A815" w14:textId="77777777" w:rsidR="00375B77" w:rsidRPr="00B37A2D" w:rsidRDefault="00375B77" w:rsidP="001D515D">
            <w:pPr>
              <w:pStyle w:val="phtablecellleft"/>
            </w:pPr>
            <w:r w:rsidRPr="00B37A2D">
              <w:t>Дата начала периода формирования отчета.</w:t>
            </w:r>
          </w:p>
          <w:p w14:paraId="1B9D0DC4" w14:textId="77777777" w:rsidR="00375B77" w:rsidRPr="00B37A2D" w:rsidRDefault="00375B77" w:rsidP="001D515D">
            <w:pPr>
              <w:pStyle w:val="phtablecellleft"/>
            </w:pPr>
            <w:r w:rsidRPr="00B37A2D">
              <w:t xml:space="preserve">Выбирается из календаря с помощью кнопки </w:t>
            </w:r>
            <w:r w:rsidRPr="00B37A2D">
              <w:rPr>
                <w:noProof/>
              </w:rPr>
              <w:drawing>
                <wp:inline distT="0" distB="0" distL="0" distR="0" wp14:anchorId="75295585" wp14:editId="4DC2BA3D">
                  <wp:extent cx="209550" cy="200025"/>
                  <wp:effectExtent l="19050" t="19050" r="19050" b="28575"/>
                  <wp:docPr id="99981" name="Рисунок 99981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40737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A2D">
              <w:t>. По умолчанию установлена дата начала текущей месяца</w:t>
            </w:r>
          </w:p>
        </w:tc>
      </w:tr>
      <w:tr w:rsidR="00733D61" w:rsidRPr="00733D61" w14:paraId="7A9C5D20" w14:textId="77777777" w:rsidTr="00C547F8">
        <w:tc>
          <w:tcPr>
            <w:tcW w:w="986" w:type="pct"/>
          </w:tcPr>
          <w:p w14:paraId="0C45C0E9" w14:textId="77777777" w:rsidR="00375B77" w:rsidRPr="00B37A2D" w:rsidRDefault="00375B77" w:rsidP="001D515D">
            <w:pPr>
              <w:pStyle w:val="phtablecellleft"/>
            </w:pPr>
            <w:r w:rsidRPr="00B37A2D">
              <w:t>Дата по</w:t>
            </w:r>
          </w:p>
        </w:tc>
        <w:tc>
          <w:tcPr>
            <w:tcW w:w="4014" w:type="pct"/>
          </w:tcPr>
          <w:p w14:paraId="6B06720D" w14:textId="77777777" w:rsidR="00375B77" w:rsidRPr="00B37A2D" w:rsidRDefault="00375B77" w:rsidP="001D515D">
            <w:pPr>
              <w:pStyle w:val="phtablecellleft"/>
            </w:pPr>
            <w:r w:rsidRPr="00B37A2D">
              <w:t>Дата окончания периода формирования СЭМД.</w:t>
            </w:r>
          </w:p>
          <w:p w14:paraId="71523A88" w14:textId="77777777" w:rsidR="00375B77" w:rsidRPr="00B37A2D" w:rsidRDefault="00375B77" w:rsidP="001D515D">
            <w:pPr>
              <w:pStyle w:val="phtablecellleft"/>
            </w:pPr>
            <w:r w:rsidRPr="00B37A2D">
              <w:t xml:space="preserve">Выбирается из календаря с помощью кнопки </w:t>
            </w:r>
            <w:r w:rsidRPr="00B37A2D">
              <w:rPr>
                <w:noProof/>
              </w:rPr>
              <w:drawing>
                <wp:inline distT="0" distB="0" distL="0" distR="0" wp14:anchorId="426F97CB" wp14:editId="4E1F1439">
                  <wp:extent cx="209550" cy="200025"/>
                  <wp:effectExtent l="19050" t="19050" r="19050" b="28575"/>
                  <wp:docPr id="99982" name="Рисунок 99982" descr="_scroll_external/attachments/worddavf220e5de5c6a429392fd4697a2f313eb-8fd3ccfb701af0a25ad766378896205fe71b846cf22b634fefe72ba7389831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24255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0025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A2D">
              <w:t>. По умолчанию установлена текущая дата</w:t>
            </w:r>
          </w:p>
        </w:tc>
      </w:tr>
      <w:tr w:rsidR="00733D61" w:rsidRPr="00733D61" w14:paraId="3B28CC74" w14:textId="77777777" w:rsidTr="00C547F8">
        <w:tc>
          <w:tcPr>
            <w:tcW w:w="986" w:type="pct"/>
          </w:tcPr>
          <w:p w14:paraId="5BADA037" w14:textId="77777777" w:rsidR="00375B77" w:rsidRPr="00B37A2D" w:rsidRDefault="00375B77" w:rsidP="001D515D">
            <w:pPr>
              <w:pStyle w:val="phtablecellleft"/>
            </w:pPr>
            <w:r w:rsidRPr="00B37A2D">
              <w:t>Тип документа</w:t>
            </w:r>
          </w:p>
        </w:tc>
        <w:tc>
          <w:tcPr>
            <w:tcW w:w="4014" w:type="pct"/>
          </w:tcPr>
          <w:p w14:paraId="2EE8471B" w14:textId="77777777" w:rsidR="00375B77" w:rsidRPr="00B37A2D" w:rsidRDefault="00375B77" w:rsidP="001D515D">
            <w:pPr>
              <w:pStyle w:val="phtablecellleft"/>
            </w:pPr>
            <w:r w:rsidRPr="00B37A2D">
              <w:t>Вид сформированных СЭМД для формирования сводного отчета.</w:t>
            </w:r>
          </w:p>
          <w:p w14:paraId="1FFCAA95" w14:textId="77777777" w:rsidR="00375B77" w:rsidRPr="00B37A2D" w:rsidRDefault="00375B77" w:rsidP="001D515D">
            <w:pPr>
              <w:pStyle w:val="phtablecellleft"/>
            </w:pPr>
            <w:r w:rsidRPr="00B37A2D">
              <w:t xml:space="preserve">Выбирается из справочника с помощью кнопки </w:t>
            </w:r>
            <w:r w:rsidRPr="00B37A2D">
              <w:rPr>
                <w:noProof/>
              </w:rPr>
              <w:drawing>
                <wp:inline distT="0" distB="0" distL="0" distR="0" wp14:anchorId="1957A181" wp14:editId="51DBA0B0">
                  <wp:extent cx="209550" cy="190500"/>
                  <wp:effectExtent l="19050" t="19050" r="19050" b="19050"/>
                  <wp:docPr id="99983" name="Рисунок 99983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3268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A2D">
              <w:t>. По умолчанию установлено значение «Все»</w:t>
            </w:r>
          </w:p>
        </w:tc>
      </w:tr>
      <w:tr w:rsidR="00375B77" w:rsidRPr="00733D61" w14:paraId="5A7E3B43" w14:textId="77777777" w:rsidTr="00C547F8">
        <w:tc>
          <w:tcPr>
            <w:tcW w:w="986" w:type="pct"/>
          </w:tcPr>
          <w:p w14:paraId="27384C11" w14:textId="77777777" w:rsidR="00375B77" w:rsidRPr="00B37A2D" w:rsidRDefault="00375B77" w:rsidP="001D515D">
            <w:pPr>
              <w:pStyle w:val="phtablecellleft"/>
            </w:pPr>
            <w:r w:rsidRPr="00B37A2D">
              <w:t>Наименование МО</w:t>
            </w:r>
          </w:p>
        </w:tc>
        <w:tc>
          <w:tcPr>
            <w:tcW w:w="4014" w:type="pct"/>
          </w:tcPr>
          <w:p w14:paraId="35CAFE6B" w14:textId="77777777" w:rsidR="00375B77" w:rsidRPr="00B37A2D" w:rsidRDefault="00375B77" w:rsidP="001D515D">
            <w:pPr>
              <w:pStyle w:val="phtablecellleft"/>
            </w:pPr>
            <w:r w:rsidRPr="00B37A2D">
              <w:t>Наименование МО, в рамках которой сформированы СЭМД.</w:t>
            </w:r>
          </w:p>
          <w:p w14:paraId="478F2B55" w14:textId="77777777" w:rsidR="00375B77" w:rsidRPr="00B37A2D" w:rsidRDefault="00375B77" w:rsidP="001D515D">
            <w:pPr>
              <w:pStyle w:val="phtablecellleft"/>
            </w:pPr>
            <w:r w:rsidRPr="00B37A2D">
              <w:t xml:space="preserve">Выбирается из справочника с помощью кнопки </w:t>
            </w:r>
            <w:r w:rsidRPr="00B37A2D">
              <w:rPr>
                <w:noProof/>
              </w:rPr>
              <w:drawing>
                <wp:inline distT="0" distB="0" distL="0" distR="0" wp14:anchorId="71B05D12" wp14:editId="15EF7347">
                  <wp:extent cx="209550" cy="190500"/>
                  <wp:effectExtent l="19050" t="19050" r="19050" b="19050"/>
                  <wp:docPr id="99984" name="Рисунок 99984" descr="_scroll_external/attachments/worddavdae44b203ef89fc60aaccdbe1151abc5-707262a0e1b85ff8b3159de71ec53ea3f36f2040be893dea38a6ab9cdfd039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117095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190500"/>
                          </a:xfrm>
                          <a:prstGeom prst="rect">
                            <a:avLst/>
                          </a:prstGeom>
                          <a:ln w="9525" cmpd="sng">
                            <a:solidFill>
                              <a:sysClr val="windowText" lastClr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37A2D">
              <w:t>. По умолчанию указана МО текущего пользователя. Предусмотрена возможность множественного выбора МО</w:t>
            </w:r>
          </w:p>
        </w:tc>
      </w:tr>
    </w:tbl>
    <w:p w14:paraId="37B45BF2" w14:textId="77777777" w:rsidR="00375B77" w:rsidRPr="00733D61" w:rsidRDefault="00375B77" w:rsidP="00375B77">
      <w:pPr>
        <w:pStyle w:val="phnormal"/>
      </w:pPr>
    </w:p>
    <w:p w14:paraId="1D382E41" w14:textId="77777777" w:rsidR="00375B77" w:rsidRPr="00856FC5" w:rsidRDefault="00375B77" w:rsidP="00856FC5">
      <w:pPr>
        <w:pStyle w:val="phlistitemized1"/>
        <w:rPr>
          <w:b/>
        </w:rPr>
      </w:pPr>
      <w:r w:rsidRPr="00733D61">
        <w:lastRenderedPageBreak/>
        <w:t xml:space="preserve">нажмите на кнопку «Найти». Сформируется сводный отчет по передаче документов в РЭМД с </w:t>
      </w:r>
      <w:r w:rsidRPr="00856FC5">
        <w:t>учетом</w:t>
      </w:r>
      <w:r w:rsidRPr="00733D61">
        <w:t xml:space="preserve"> заданных параметров формирования. Описание столбцов сводного отчета представлено в таблице ниже (</w:t>
      </w:r>
      <w:r w:rsidRPr="00733D61">
        <w:fldChar w:fldCharType="begin"/>
      </w:r>
      <w:r w:rsidRPr="00733D61">
        <w:instrText xml:space="preserve"> REF _Ref89852196 \h </w:instrText>
      </w:r>
      <w:r w:rsidRPr="00733D61">
        <w:fldChar w:fldCharType="separate"/>
      </w:r>
      <w:r w:rsidR="00DF05AE">
        <w:t>Таблица </w:t>
      </w:r>
      <w:r w:rsidR="00DF05AE">
        <w:rPr>
          <w:noProof/>
        </w:rPr>
        <w:t>10</w:t>
      </w:r>
      <w:r w:rsidRPr="00733D61">
        <w:fldChar w:fldCharType="end"/>
      </w:r>
      <w:r w:rsidRPr="00733D61">
        <w:t>).</w:t>
      </w:r>
    </w:p>
    <w:p w14:paraId="0F533734" w14:textId="77777777" w:rsidR="00375B77" w:rsidRPr="00733D61" w:rsidRDefault="001C04A2" w:rsidP="00375B77">
      <w:pPr>
        <w:pStyle w:val="phtabletitle"/>
      </w:pPr>
      <w:bookmarkStart w:id="155" w:name="_Ref89852196"/>
      <w:r>
        <w:t>Таблица </w:t>
      </w:r>
      <w:r w:rsidR="00375B77" w:rsidRPr="00733D61">
        <w:fldChar w:fldCharType="begin"/>
      </w:r>
      <w:r w:rsidR="00375B77" w:rsidRPr="00733D61">
        <w:instrText>SEQ Таблица \* ARABIC</w:instrText>
      </w:r>
      <w:r w:rsidR="00375B77" w:rsidRPr="00733D61">
        <w:fldChar w:fldCharType="separate"/>
      </w:r>
      <w:r w:rsidR="00DF05AE">
        <w:rPr>
          <w:noProof/>
        </w:rPr>
        <w:t>10</w:t>
      </w:r>
      <w:r w:rsidR="00375B77" w:rsidRPr="00733D61">
        <w:fldChar w:fldCharType="end"/>
      </w:r>
      <w:bookmarkEnd w:id="155"/>
      <w:r w:rsidR="004B2AF1" w:rsidRPr="004B2AF1">
        <w:t xml:space="preserve"> – </w:t>
      </w:r>
      <w:r w:rsidR="00375B77" w:rsidRPr="00733D61">
        <w:t>Описание столбцов сводного отчета по РЭМД</w:t>
      </w: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2741"/>
        <w:gridCol w:w="7447"/>
      </w:tblGrid>
      <w:tr w:rsidR="00733D61" w:rsidRPr="00733D61" w14:paraId="2A6352A5" w14:textId="77777777" w:rsidTr="00856FC5">
        <w:trPr>
          <w:tblHeader/>
        </w:trPr>
        <w:tc>
          <w:tcPr>
            <w:tcW w:w="1345" w:type="pct"/>
          </w:tcPr>
          <w:p w14:paraId="0679733A" w14:textId="77777777" w:rsidR="00375B77" w:rsidRPr="00733D61" w:rsidRDefault="00375B77" w:rsidP="004D78BE">
            <w:pPr>
              <w:pStyle w:val="phtablecolcaption"/>
            </w:pPr>
            <w:r w:rsidRPr="00733D61">
              <w:t>Наименование столбца</w:t>
            </w:r>
          </w:p>
        </w:tc>
        <w:tc>
          <w:tcPr>
            <w:tcW w:w="3655" w:type="pct"/>
          </w:tcPr>
          <w:p w14:paraId="7C46276C" w14:textId="77777777" w:rsidR="00375B77" w:rsidRPr="00733D61" w:rsidRDefault="00375B77" w:rsidP="004D78BE">
            <w:pPr>
              <w:pStyle w:val="phtablecolcaption"/>
            </w:pPr>
            <w:r w:rsidRPr="00733D61">
              <w:t>Описание</w:t>
            </w:r>
          </w:p>
        </w:tc>
      </w:tr>
      <w:tr w:rsidR="00733D61" w:rsidRPr="00733D61" w14:paraId="2A5B5498" w14:textId="77777777" w:rsidTr="00C547F8">
        <w:tc>
          <w:tcPr>
            <w:tcW w:w="1345" w:type="pct"/>
          </w:tcPr>
          <w:p w14:paraId="3F6659E2" w14:textId="77777777" w:rsidR="00375B77" w:rsidRPr="00733D61" w:rsidRDefault="00375B77" w:rsidP="001D515D">
            <w:pPr>
              <w:pStyle w:val="phtablecellleft"/>
            </w:pPr>
            <w:r w:rsidRPr="00733D61">
              <w:t>Наименование МО</w:t>
            </w:r>
          </w:p>
        </w:tc>
        <w:tc>
          <w:tcPr>
            <w:tcW w:w="3655" w:type="pct"/>
          </w:tcPr>
          <w:p w14:paraId="54931A0D" w14:textId="77777777" w:rsidR="00375B77" w:rsidRPr="00733D61" w:rsidRDefault="00375B77" w:rsidP="001D515D">
            <w:pPr>
              <w:pStyle w:val="phtablecellleft"/>
              <w:rPr>
                <w:lang w:eastAsia="en-US"/>
              </w:rPr>
            </w:pPr>
            <w:r w:rsidRPr="00733D61">
              <w:rPr>
                <w:lang w:eastAsia="en-US"/>
              </w:rPr>
              <w:t>МО, в рамках которой производилось подписание и отправка документов</w:t>
            </w:r>
          </w:p>
        </w:tc>
      </w:tr>
      <w:tr w:rsidR="00733D61" w:rsidRPr="00733D61" w14:paraId="0D2A1008" w14:textId="77777777" w:rsidTr="00C547F8">
        <w:tc>
          <w:tcPr>
            <w:tcW w:w="1345" w:type="pct"/>
          </w:tcPr>
          <w:p w14:paraId="0CC905F7" w14:textId="77777777" w:rsidR="00375B77" w:rsidRPr="00733D61" w:rsidRDefault="00375B77" w:rsidP="001D515D">
            <w:pPr>
              <w:pStyle w:val="phtablecellleft"/>
            </w:pPr>
            <w:r w:rsidRPr="00733D61">
              <w:t>Отделение МО</w:t>
            </w:r>
          </w:p>
        </w:tc>
        <w:tc>
          <w:tcPr>
            <w:tcW w:w="3655" w:type="pct"/>
          </w:tcPr>
          <w:p w14:paraId="16F697CB" w14:textId="77777777" w:rsidR="00375B77" w:rsidRPr="00733D61" w:rsidRDefault="00375B77" w:rsidP="001D515D">
            <w:pPr>
              <w:pStyle w:val="phtablecellleft"/>
              <w:rPr>
                <w:lang w:eastAsia="en-US"/>
              </w:rPr>
            </w:pPr>
            <w:r w:rsidRPr="00733D61">
              <w:rPr>
                <w:lang w:eastAsia="en-US"/>
              </w:rPr>
              <w:t>Отделение, в рамках которого производилось подписание и отправка документов</w:t>
            </w:r>
          </w:p>
        </w:tc>
      </w:tr>
      <w:tr w:rsidR="00733D61" w:rsidRPr="00733D61" w14:paraId="0C35D1B9" w14:textId="77777777" w:rsidTr="00C547F8">
        <w:tc>
          <w:tcPr>
            <w:tcW w:w="1345" w:type="pct"/>
          </w:tcPr>
          <w:p w14:paraId="21B5A8BF" w14:textId="77777777" w:rsidR="00375B77" w:rsidRPr="00733D61" w:rsidRDefault="00375B77" w:rsidP="001D515D">
            <w:pPr>
              <w:pStyle w:val="phtablecellleft"/>
            </w:pPr>
            <w:r w:rsidRPr="00733D61">
              <w:t>Структурное подразделение МО</w:t>
            </w:r>
          </w:p>
        </w:tc>
        <w:tc>
          <w:tcPr>
            <w:tcW w:w="3655" w:type="pct"/>
          </w:tcPr>
          <w:p w14:paraId="511776CF" w14:textId="77777777" w:rsidR="00375B77" w:rsidRPr="00733D61" w:rsidRDefault="00375B77" w:rsidP="001D515D">
            <w:pPr>
              <w:pStyle w:val="phtablecellleft"/>
              <w:rPr>
                <w:lang w:eastAsia="en-US"/>
              </w:rPr>
            </w:pPr>
            <w:r w:rsidRPr="00733D61">
              <w:rPr>
                <w:lang w:eastAsia="en-US"/>
              </w:rPr>
              <w:t>Структурное подразделение МО, в рамках которой производилось подписание и отправка документов</w:t>
            </w:r>
          </w:p>
        </w:tc>
      </w:tr>
      <w:tr w:rsidR="00733D61" w:rsidRPr="00733D61" w14:paraId="646E34C2" w14:textId="77777777" w:rsidTr="00C547F8">
        <w:tc>
          <w:tcPr>
            <w:tcW w:w="1345" w:type="pct"/>
          </w:tcPr>
          <w:p w14:paraId="07BB569D" w14:textId="77777777" w:rsidR="00375B77" w:rsidRPr="00733D61" w:rsidRDefault="00375B77" w:rsidP="001D515D">
            <w:pPr>
              <w:pStyle w:val="phtablecellleft"/>
            </w:pPr>
            <w:r w:rsidRPr="00733D61">
              <w:t>OID Структурного подразделения МО</w:t>
            </w:r>
          </w:p>
        </w:tc>
        <w:tc>
          <w:tcPr>
            <w:tcW w:w="3655" w:type="pct"/>
          </w:tcPr>
          <w:p w14:paraId="38F6858D" w14:textId="77777777" w:rsidR="00375B77" w:rsidRPr="00733D61" w:rsidRDefault="00375B77" w:rsidP="001D515D">
            <w:pPr>
              <w:pStyle w:val="phtablecellleft"/>
              <w:rPr>
                <w:lang w:eastAsia="en-US"/>
              </w:rPr>
            </w:pPr>
            <w:r w:rsidRPr="00733D61">
              <w:rPr>
                <w:lang w:val="en-US" w:eastAsia="en-US"/>
              </w:rPr>
              <w:t>OID</w:t>
            </w:r>
            <w:r w:rsidRPr="00733D61">
              <w:rPr>
                <w:lang w:eastAsia="en-US"/>
              </w:rPr>
              <w:t xml:space="preserve"> структурного подразделения МО, в рамках которой производилось подписание и отправка документов</w:t>
            </w:r>
          </w:p>
        </w:tc>
      </w:tr>
      <w:tr w:rsidR="00733D61" w:rsidRPr="00733D61" w14:paraId="673BC900" w14:textId="77777777" w:rsidTr="00C547F8">
        <w:tc>
          <w:tcPr>
            <w:tcW w:w="1345" w:type="pct"/>
          </w:tcPr>
          <w:p w14:paraId="72EADBB4" w14:textId="77777777" w:rsidR="00375B77" w:rsidRPr="00733D61" w:rsidRDefault="00375B77" w:rsidP="001D515D">
            <w:pPr>
              <w:pStyle w:val="phtablecellleft"/>
            </w:pPr>
            <w:r w:rsidRPr="00733D61">
              <w:t>Количество подписанных СЭМД</w:t>
            </w:r>
          </w:p>
        </w:tc>
        <w:tc>
          <w:tcPr>
            <w:tcW w:w="3655" w:type="pct"/>
          </w:tcPr>
          <w:p w14:paraId="36FB7171" w14:textId="77777777" w:rsidR="00375B77" w:rsidRPr="00733D61" w:rsidRDefault="00375B77" w:rsidP="001D515D">
            <w:pPr>
              <w:pStyle w:val="phtablecellleft"/>
              <w:rPr>
                <w:lang w:eastAsia="en-US"/>
              </w:rPr>
            </w:pPr>
            <w:r w:rsidRPr="00733D61">
              <w:rPr>
                <w:lang w:eastAsia="en-US"/>
              </w:rPr>
              <w:t>Общее количество подписанных документов, подлежащих регистрации в РЭМД в рамках подразделения МО. В учете участвует только последняя версия подписанного документа</w:t>
            </w:r>
          </w:p>
        </w:tc>
      </w:tr>
      <w:tr w:rsidR="00733D61" w:rsidRPr="00733D61" w14:paraId="5D18A640" w14:textId="77777777" w:rsidTr="00C547F8">
        <w:tc>
          <w:tcPr>
            <w:tcW w:w="1345" w:type="pct"/>
          </w:tcPr>
          <w:p w14:paraId="7B9AF3BE" w14:textId="77777777" w:rsidR="00375B77" w:rsidRPr="00733D61" w:rsidRDefault="00375B77" w:rsidP="001D515D">
            <w:pPr>
              <w:pStyle w:val="phtablecellleft"/>
            </w:pPr>
            <w:r w:rsidRPr="00733D61">
              <w:t>Количество СЭМД в процессе регистрации</w:t>
            </w:r>
          </w:p>
        </w:tc>
        <w:tc>
          <w:tcPr>
            <w:tcW w:w="3655" w:type="pct"/>
          </w:tcPr>
          <w:p w14:paraId="0285ABB3" w14:textId="77777777" w:rsidR="00375B77" w:rsidRPr="00733D61" w:rsidRDefault="00375B77" w:rsidP="001D515D">
            <w:pPr>
              <w:pStyle w:val="phtablecellleft"/>
              <w:rPr>
                <w:lang w:eastAsia="en-US"/>
              </w:rPr>
            </w:pPr>
            <w:r w:rsidRPr="00733D61">
              <w:rPr>
                <w:lang w:eastAsia="en-US"/>
              </w:rPr>
              <w:t>Общее количество подписанных документов, отправленных на регистрацию в РЭМД в рамках подразделения МО, но по которым еще не получен статус документа из РЭМД. В учете участвует только последняя версия подписанного документа</w:t>
            </w:r>
          </w:p>
        </w:tc>
      </w:tr>
      <w:tr w:rsidR="00733D61" w:rsidRPr="00733D61" w14:paraId="02B5D973" w14:textId="77777777" w:rsidTr="00C547F8">
        <w:tc>
          <w:tcPr>
            <w:tcW w:w="1345" w:type="pct"/>
          </w:tcPr>
          <w:p w14:paraId="15AED63F" w14:textId="77777777" w:rsidR="00375B77" w:rsidRPr="00733D61" w:rsidRDefault="00375B77" w:rsidP="001D515D">
            <w:pPr>
              <w:pStyle w:val="phtablecellleft"/>
            </w:pPr>
            <w:r w:rsidRPr="00733D61">
              <w:t>Количество успешно зарегистрированных СЭМД</w:t>
            </w:r>
          </w:p>
        </w:tc>
        <w:tc>
          <w:tcPr>
            <w:tcW w:w="3655" w:type="pct"/>
          </w:tcPr>
          <w:p w14:paraId="6F5DF611" w14:textId="77777777" w:rsidR="00375B77" w:rsidRPr="00733D61" w:rsidRDefault="00375B77" w:rsidP="001D515D">
            <w:pPr>
              <w:pStyle w:val="phtablecellleft"/>
              <w:rPr>
                <w:lang w:eastAsia="en-US"/>
              </w:rPr>
            </w:pPr>
            <w:r w:rsidRPr="00733D61">
              <w:rPr>
                <w:lang w:eastAsia="en-US"/>
              </w:rPr>
              <w:t>Общее количество подписанных документов, успешно отправленных в РЭМД в рамках подразделения МО. В учете участвует только последняя версия подписанного документа</w:t>
            </w:r>
          </w:p>
        </w:tc>
      </w:tr>
      <w:tr w:rsidR="00375B77" w:rsidRPr="00733D61" w14:paraId="41B14A90" w14:textId="77777777" w:rsidTr="00C547F8">
        <w:tc>
          <w:tcPr>
            <w:tcW w:w="1345" w:type="pct"/>
          </w:tcPr>
          <w:p w14:paraId="1563BA37" w14:textId="77777777" w:rsidR="00375B77" w:rsidRPr="00733D61" w:rsidRDefault="00375B77" w:rsidP="001D515D">
            <w:pPr>
              <w:pStyle w:val="phtablecellleft"/>
            </w:pPr>
            <w:r w:rsidRPr="00733D61">
              <w:t>Количество ЭМД с ошибками</w:t>
            </w:r>
          </w:p>
        </w:tc>
        <w:tc>
          <w:tcPr>
            <w:tcW w:w="3655" w:type="pct"/>
          </w:tcPr>
          <w:p w14:paraId="2DEB949E" w14:textId="77777777" w:rsidR="00375B77" w:rsidRPr="00733D61" w:rsidRDefault="00375B77" w:rsidP="001D515D">
            <w:pPr>
              <w:pStyle w:val="phtablecellleft"/>
              <w:rPr>
                <w:lang w:val="en-US" w:eastAsia="en-US"/>
              </w:rPr>
            </w:pPr>
            <w:r w:rsidRPr="00733D61">
              <w:rPr>
                <w:lang w:eastAsia="en-US"/>
              </w:rPr>
              <w:t xml:space="preserve">Общее количество подписанных документов, на которые вернулась ошибка при отправке в РЭМД, в рамках подразделения МО. </w:t>
            </w:r>
            <w:r w:rsidR="00856FC5" w:rsidRPr="00856FC5">
              <w:rPr>
                <w:lang w:eastAsia="en-US"/>
              </w:rPr>
              <w:t>В учете участвует только последняя версия подписанного документа</w:t>
            </w:r>
          </w:p>
        </w:tc>
      </w:tr>
      <w:bookmarkEnd w:id="152"/>
    </w:tbl>
    <w:p w14:paraId="498655FF" w14:textId="77777777" w:rsidR="00375B77" w:rsidRPr="00733D61" w:rsidRDefault="00375B77" w:rsidP="00375B77">
      <w:pPr>
        <w:pStyle w:val="phnormal"/>
      </w:pPr>
    </w:p>
    <w:tbl>
      <w:tblPr>
        <w:tblStyle w:val="ad"/>
        <w:tblW w:w="5000" w:type="pct"/>
        <w:tblLook w:val="04A0" w:firstRow="1" w:lastRow="0" w:firstColumn="1" w:lastColumn="0" w:noHBand="0" w:noVBand="1"/>
      </w:tblPr>
      <w:tblGrid>
        <w:gridCol w:w="665"/>
        <w:gridCol w:w="1139"/>
        <w:gridCol w:w="1106"/>
        <w:gridCol w:w="866"/>
        <w:gridCol w:w="1243"/>
        <w:gridCol w:w="1159"/>
        <w:gridCol w:w="866"/>
        <w:gridCol w:w="1377"/>
        <w:gridCol w:w="1088"/>
        <w:gridCol w:w="679"/>
      </w:tblGrid>
      <w:tr w:rsidR="00733D61" w:rsidRPr="00733D61" w14:paraId="630389F7" w14:textId="77777777" w:rsidTr="004D78BE">
        <w:trPr>
          <w:trHeight w:val="415"/>
        </w:trPr>
        <w:tc>
          <w:tcPr>
            <w:tcW w:w="5000" w:type="pct"/>
            <w:gridSpan w:val="10"/>
          </w:tcPr>
          <w:p w14:paraId="419DEFC1" w14:textId="77777777" w:rsidR="00375B77" w:rsidRPr="00733D61" w:rsidRDefault="00375B77" w:rsidP="004D78BE">
            <w:pPr>
              <w:pStyle w:val="phtitlevoid"/>
              <w:spacing w:before="120" w:after="0" w:line="240" w:lineRule="auto"/>
              <w:rPr>
                <w:sz w:val="20"/>
                <w:szCs w:val="20"/>
              </w:rPr>
            </w:pPr>
            <w:r w:rsidRPr="00733D61">
              <w:rPr>
                <w:sz w:val="20"/>
                <w:szCs w:val="20"/>
              </w:rPr>
              <w:lastRenderedPageBreak/>
              <w:t>Лист регистрации изменений</w:t>
            </w:r>
          </w:p>
        </w:tc>
      </w:tr>
      <w:tr w:rsidR="00733D61" w:rsidRPr="00733D61" w14:paraId="68878B47" w14:textId="77777777" w:rsidTr="004D78BE">
        <w:tc>
          <w:tcPr>
            <w:tcW w:w="326" w:type="pct"/>
            <w:vMerge w:val="restart"/>
          </w:tcPr>
          <w:p w14:paraId="19D0B42E" w14:textId="77777777" w:rsidR="00375B77" w:rsidRPr="00733D61" w:rsidRDefault="00375B77" w:rsidP="004D78BE">
            <w:pPr>
              <w:pStyle w:val="phtablecolcaption"/>
            </w:pPr>
            <w:r w:rsidRPr="00733D61">
              <w:t>Изм.</w:t>
            </w:r>
          </w:p>
        </w:tc>
        <w:tc>
          <w:tcPr>
            <w:tcW w:w="2137" w:type="pct"/>
            <w:gridSpan w:val="4"/>
          </w:tcPr>
          <w:p w14:paraId="769D0E51" w14:textId="77777777" w:rsidR="00375B77" w:rsidRPr="00733D61" w:rsidRDefault="00375B77" w:rsidP="004D78BE">
            <w:pPr>
              <w:pStyle w:val="phtablecolcaption"/>
            </w:pPr>
            <w:r w:rsidRPr="00733D61">
              <w:t>Номера листов (страниц)</w:t>
            </w:r>
          </w:p>
        </w:tc>
        <w:tc>
          <w:tcPr>
            <w:tcW w:w="569" w:type="pct"/>
            <w:vMerge w:val="restart"/>
          </w:tcPr>
          <w:p w14:paraId="023B2FD1" w14:textId="77777777" w:rsidR="00733D61" w:rsidRPr="00733D61" w:rsidRDefault="00375B77" w:rsidP="004D78BE">
            <w:pPr>
              <w:pStyle w:val="phtablecolcaption"/>
            </w:pPr>
            <w:r w:rsidRPr="00733D61">
              <w:t>Всего листов (страниц) в доку-</w:t>
            </w:r>
          </w:p>
          <w:p w14:paraId="33A6181A" w14:textId="77777777" w:rsidR="00375B77" w:rsidRPr="00733D61" w:rsidRDefault="00375B77" w:rsidP="004D78BE">
            <w:pPr>
              <w:pStyle w:val="phtablecolcaption"/>
            </w:pPr>
            <w:r w:rsidRPr="00733D61">
              <w:t>менте</w:t>
            </w:r>
          </w:p>
        </w:tc>
        <w:tc>
          <w:tcPr>
            <w:tcW w:w="425" w:type="pct"/>
            <w:vMerge w:val="restart"/>
          </w:tcPr>
          <w:p w14:paraId="05F7799D" w14:textId="77777777" w:rsidR="00733D61" w:rsidRPr="00733D61" w:rsidRDefault="00375B77" w:rsidP="004D78BE">
            <w:pPr>
              <w:pStyle w:val="phtablecolcaption"/>
            </w:pPr>
            <w:r w:rsidRPr="00733D61">
              <w:t>Номер доку-</w:t>
            </w:r>
          </w:p>
          <w:p w14:paraId="02013030" w14:textId="77777777" w:rsidR="00375B77" w:rsidRPr="00733D61" w:rsidRDefault="00375B77" w:rsidP="004D78BE">
            <w:pPr>
              <w:pStyle w:val="phtablecolcaption"/>
            </w:pPr>
            <w:r w:rsidRPr="00733D61">
              <w:t>мента</w:t>
            </w:r>
          </w:p>
        </w:tc>
        <w:tc>
          <w:tcPr>
            <w:tcW w:w="676" w:type="pct"/>
            <w:vMerge w:val="restart"/>
          </w:tcPr>
          <w:p w14:paraId="02A2651A" w14:textId="77777777" w:rsidR="00733D61" w:rsidRPr="00733D61" w:rsidRDefault="00375B77" w:rsidP="004D78BE">
            <w:pPr>
              <w:pStyle w:val="phtablecolcaption"/>
            </w:pPr>
            <w:r w:rsidRPr="00733D61">
              <w:t>Входящий номер сопроводи-</w:t>
            </w:r>
          </w:p>
          <w:p w14:paraId="2B0D4AC0" w14:textId="77777777" w:rsidR="00375B77" w:rsidRPr="00733D61" w:rsidRDefault="00375B77" w:rsidP="004D78BE">
            <w:pPr>
              <w:pStyle w:val="phtablecolcaption"/>
            </w:pPr>
            <w:r w:rsidRPr="00733D61">
              <w:t>тельного документа и дата</w:t>
            </w:r>
          </w:p>
        </w:tc>
        <w:tc>
          <w:tcPr>
            <w:tcW w:w="534" w:type="pct"/>
            <w:vMerge w:val="restart"/>
          </w:tcPr>
          <w:p w14:paraId="37F969FC" w14:textId="77777777" w:rsidR="00375B77" w:rsidRPr="00733D61" w:rsidRDefault="00375B77" w:rsidP="004D78BE">
            <w:pPr>
              <w:pStyle w:val="phtablecolcaption"/>
            </w:pPr>
            <w:r w:rsidRPr="00733D61">
              <w:t>Подпись</w:t>
            </w:r>
          </w:p>
        </w:tc>
        <w:tc>
          <w:tcPr>
            <w:tcW w:w="333" w:type="pct"/>
            <w:vMerge w:val="restart"/>
          </w:tcPr>
          <w:p w14:paraId="7663AA42" w14:textId="77777777" w:rsidR="00375B77" w:rsidRPr="00733D61" w:rsidRDefault="00375B77" w:rsidP="004D78BE">
            <w:pPr>
              <w:pStyle w:val="phtablecolcaption"/>
            </w:pPr>
            <w:r w:rsidRPr="00733D61">
              <w:t>Дата</w:t>
            </w:r>
          </w:p>
        </w:tc>
      </w:tr>
      <w:tr w:rsidR="00733D61" w:rsidRPr="00733D61" w14:paraId="67A230F3" w14:textId="77777777" w:rsidTr="004D78BE">
        <w:trPr>
          <w:trHeight w:val="783"/>
        </w:trPr>
        <w:tc>
          <w:tcPr>
            <w:tcW w:w="326" w:type="pct"/>
            <w:vMerge/>
          </w:tcPr>
          <w:p w14:paraId="32F712D0" w14:textId="77777777" w:rsidR="00375B77" w:rsidRPr="00733D61" w:rsidRDefault="00375B77" w:rsidP="004D78BE">
            <w:pPr>
              <w:pStyle w:val="phtablecolcaption"/>
            </w:pPr>
          </w:p>
        </w:tc>
        <w:tc>
          <w:tcPr>
            <w:tcW w:w="559" w:type="pct"/>
          </w:tcPr>
          <w:p w14:paraId="4B997E3E" w14:textId="77777777" w:rsidR="00733D61" w:rsidRPr="00733D61" w:rsidRDefault="00375B77" w:rsidP="004D78BE">
            <w:pPr>
              <w:pStyle w:val="phtablecolcaption"/>
            </w:pPr>
            <w:r w:rsidRPr="00733D61">
              <w:t>Изменен-</w:t>
            </w:r>
          </w:p>
          <w:p w14:paraId="5A8CF1B4" w14:textId="77777777" w:rsidR="00375B77" w:rsidRPr="00733D61" w:rsidRDefault="00375B77" w:rsidP="004D78BE">
            <w:pPr>
              <w:pStyle w:val="phtablecolcaption"/>
            </w:pPr>
            <w:proofErr w:type="spellStart"/>
            <w:r w:rsidRPr="00733D61">
              <w:t>ных</w:t>
            </w:r>
            <w:proofErr w:type="spellEnd"/>
          </w:p>
        </w:tc>
        <w:tc>
          <w:tcPr>
            <w:tcW w:w="543" w:type="pct"/>
          </w:tcPr>
          <w:p w14:paraId="6C2176C8" w14:textId="77777777" w:rsidR="00733D61" w:rsidRPr="00733D61" w:rsidRDefault="00375B77" w:rsidP="004D78BE">
            <w:pPr>
              <w:pStyle w:val="phtablecolcaption"/>
            </w:pPr>
            <w:r w:rsidRPr="00733D61">
              <w:t>заменен-</w:t>
            </w:r>
          </w:p>
          <w:p w14:paraId="5AD6C22D" w14:textId="77777777" w:rsidR="00375B77" w:rsidRPr="00733D61" w:rsidRDefault="00375B77" w:rsidP="004D78BE">
            <w:pPr>
              <w:pStyle w:val="phtablecolcaption"/>
            </w:pPr>
            <w:proofErr w:type="spellStart"/>
            <w:r w:rsidRPr="00733D61">
              <w:t>ных</w:t>
            </w:r>
            <w:proofErr w:type="spellEnd"/>
          </w:p>
        </w:tc>
        <w:tc>
          <w:tcPr>
            <w:tcW w:w="425" w:type="pct"/>
          </w:tcPr>
          <w:p w14:paraId="7BE42B5C" w14:textId="77777777" w:rsidR="00375B77" w:rsidRPr="00733D61" w:rsidRDefault="00375B77" w:rsidP="004D78BE">
            <w:pPr>
              <w:pStyle w:val="phtablecolcaption"/>
            </w:pPr>
            <w:r w:rsidRPr="00733D61">
              <w:t>новых</w:t>
            </w:r>
          </w:p>
        </w:tc>
        <w:tc>
          <w:tcPr>
            <w:tcW w:w="610" w:type="pct"/>
          </w:tcPr>
          <w:p w14:paraId="7B6061A7" w14:textId="77777777" w:rsidR="00733D61" w:rsidRPr="00733D61" w:rsidRDefault="00375B77" w:rsidP="004D78BE">
            <w:pPr>
              <w:pStyle w:val="phtablecolcaption"/>
            </w:pPr>
            <w:proofErr w:type="spellStart"/>
            <w:r w:rsidRPr="00733D61">
              <w:t>аннулиро</w:t>
            </w:r>
            <w:proofErr w:type="spellEnd"/>
            <w:r w:rsidRPr="00733D61">
              <w:t>-</w:t>
            </w:r>
          </w:p>
          <w:p w14:paraId="3B8F3FF9" w14:textId="77777777" w:rsidR="00375B77" w:rsidRPr="00733D61" w:rsidRDefault="00375B77" w:rsidP="004D78BE">
            <w:pPr>
              <w:pStyle w:val="phtablecolcaption"/>
            </w:pPr>
            <w:r w:rsidRPr="00733D61">
              <w:t>ванных</w:t>
            </w:r>
          </w:p>
        </w:tc>
        <w:tc>
          <w:tcPr>
            <w:tcW w:w="569" w:type="pct"/>
            <w:vMerge/>
          </w:tcPr>
          <w:p w14:paraId="01961A7D" w14:textId="77777777" w:rsidR="00375B77" w:rsidRPr="00733D61" w:rsidRDefault="00375B77" w:rsidP="004D78BE">
            <w:pPr>
              <w:pStyle w:val="phtablecolcaption"/>
            </w:pPr>
          </w:p>
        </w:tc>
        <w:tc>
          <w:tcPr>
            <w:tcW w:w="425" w:type="pct"/>
            <w:vMerge/>
          </w:tcPr>
          <w:p w14:paraId="7682D784" w14:textId="77777777" w:rsidR="00375B77" w:rsidRPr="00733D61" w:rsidRDefault="00375B77" w:rsidP="004D78BE">
            <w:pPr>
              <w:pStyle w:val="phtablecolcaption"/>
            </w:pPr>
          </w:p>
        </w:tc>
        <w:tc>
          <w:tcPr>
            <w:tcW w:w="676" w:type="pct"/>
            <w:vMerge/>
          </w:tcPr>
          <w:p w14:paraId="1492E64E" w14:textId="77777777" w:rsidR="00375B77" w:rsidRPr="00733D61" w:rsidRDefault="00375B77" w:rsidP="004D78BE">
            <w:pPr>
              <w:pStyle w:val="phtablecolcaption"/>
            </w:pPr>
          </w:p>
        </w:tc>
        <w:tc>
          <w:tcPr>
            <w:tcW w:w="534" w:type="pct"/>
            <w:vMerge/>
          </w:tcPr>
          <w:p w14:paraId="629A0D62" w14:textId="77777777" w:rsidR="00375B77" w:rsidRPr="00733D61" w:rsidRDefault="00375B77" w:rsidP="004D78BE">
            <w:pPr>
              <w:pStyle w:val="phtablecolcaption"/>
            </w:pPr>
          </w:p>
        </w:tc>
        <w:tc>
          <w:tcPr>
            <w:tcW w:w="333" w:type="pct"/>
            <w:vMerge/>
          </w:tcPr>
          <w:p w14:paraId="4B005AA4" w14:textId="77777777" w:rsidR="00375B77" w:rsidRPr="00733D61" w:rsidRDefault="00375B77" w:rsidP="004D78BE">
            <w:pPr>
              <w:pStyle w:val="phtablecolcaption"/>
            </w:pPr>
          </w:p>
        </w:tc>
      </w:tr>
      <w:tr w:rsidR="00733D61" w:rsidRPr="00733D61" w14:paraId="38493336" w14:textId="77777777" w:rsidTr="004D78BE">
        <w:trPr>
          <w:trHeight w:val="444"/>
        </w:trPr>
        <w:tc>
          <w:tcPr>
            <w:tcW w:w="326" w:type="pct"/>
          </w:tcPr>
          <w:p w14:paraId="543CBF4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3983014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71D5C02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3038DE6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10B8C74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1BC08DB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509401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0EEC2B9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1551F28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03D25D12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3C7A093B" w14:textId="77777777" w:rsidTr="004D78BE">
        <w:trPr>
          <w:trHeight w:val="444"/>
        </w:trPr>
        <w:tc>
          <w:tcPr>
            <w:tcW w:w="326" w:type="pct"/>
          </w:tcPr>
          <w:p w14:paraId="6B3E76E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566394E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4553D21C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3BB0498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7500785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2E16387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2581EFF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04DEFD4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79A6F82F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158C2527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004863A8" w14:textId="77777777" w:rsidTr="004D78BE">
        <w:trPr>
          <w:trHeight w:val="444"/>
        </w:trPr>
        <w:tc>
          <w:tcPr>
            <w:tcW w:w="326" w:type="pct"/>
          </w:tcPr>
          <w:p w14:paraId="30C101E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7772390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7403B4E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D3F4A6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1015EE1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345CBE2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64F8B6E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348DFE6F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4666B07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6C8D3573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64B3AC4D" w14:textId="77777777" w:rsidTr="004D78BE">
        <w:trPr>
          <w:trHeight w:val="444"/>
        </w:trPr>
        <w:tc>
          <w:tcPr>
            <w:tcW w:w="326" w:type="pct"/>
          </w:tcPr>
          <w:p w14:paraId="7423E6A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20540DC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53A1583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6FC3314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2E45E96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4B16E27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7FAB9DC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78B9037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6CC6BE3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1F7B9FF1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6E18EF65" w14:textId="77777777" w:rsidTr="004D78BE">
        <w:trPr>
          <w:trHeight w:val="444"/>
        </w:trPr>
        <w:tc>
          <w:tcPr>
            <w:tcW w:w="326" w:type="pct"/>
          </w:tcPr>
          <w:p w14:paraId="5BE5F85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2073F5F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1BAF197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276F8CF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7D7FD12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2B885EF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29B0562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6CE57B3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3AB3F80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253E9CFA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2639A619" w14:textId="77777777" w:rsidTr="004D78BE">
        <w:trPr>
          <w:trHeight w:val="444"/>
        </w:trPr>
        <w:tc>
          <w:tcPr>
            <w:tcW w:w="326" w:type="pct"/>
          </w:tcPr>
          <w:p w14:paraId="4DA4E7F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4A637BF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65989EE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2B14154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3C80073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16A200C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6004C1C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318B20A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417057F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0DEBB2DE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586771E2" w14:textId="77777777" w:rsidTr="004D78BE">
        <w:trPr>
          <w:trHeight w:val="444"/>
        </w:trPr>
        <w:tc>
          <w:tcPr>
            <w:tcW w:w="326" w:type="pct"/>
          </w:tcPr>
          <w:p w14:paraId="0CA5D07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503A643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6B2300F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38E9216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62B266A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7119A58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7FF126F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61704DE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2C69B37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6E15E10C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2B1B3C3A" w14:textId="77777777" w:rsidTr="004D78BE">
        <w:trPr>
          <w:trHeight w:val="444"/>
        </w:trPr>
        <w:tc>
          <w:tcPr>
            <w:tcW w:w="326" w:type="pct"/>
          </w:tcPr>
          <w:p w14:paraId="1388D3E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0337095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716ED53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3F704D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7682675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03C2E19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6654992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56840AF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22A670F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66497505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0358B3ED" w14:textId="77777777" w:rsidTr="004D78BE">
        <w:trPr>
          <w:trHeight w:val="444"/>
        </w:trPr>
        <w:tc>
          <w:tcPr>
            <w:tcW w:w="326" w:type="pct"/>
          </w:tcPr>
          <w:p w14:paraId="4EE236C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575BD1CC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788C5BB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3BA78F2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262C18B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04BC47B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6183CA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2ADABDB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24ACC51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1310B767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4B2F1D86" w14:textId="77777777" w:rsidTr="004D78BE">
        <w:trPr>
          <w:trHeight w:val="444"/>
        </w:trPr>
        <w:tc>
          <w:tcPr>
            <w:tcW w:w="326" w:type="pct"/>
          </w:tcPr>
          <w:p w14:paraId="7CFB45D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4EB3328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4BA654C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70E900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14B78E6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60DE813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53103AF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30B274E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493BF96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1CDC517E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05D78617" w14:textId="77777777" w:rsidTr="004D78BE">
        <w:trPr>
          <w:trHeight w:val="444"/>
        </w:trPr>
        <w:tc>
          <w:tcPr>
            <w:tcW w:w="326" w:type="pct"/>
          </w:tcPr>
          <w:p w14:paraId="698C73D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4C45215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131C50A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04F1F4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366F2C3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61FF78B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20C6FCA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0CD7ED1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52AF2AF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25108553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2197D4B2" w14:textId="77777777" w:rsidTr="004D78BE">
        <w:trPr>
          <w:trHeight w:val="444"/>
        </w:trPr>
        <w:tc>
          <w:tcPr>
            <w:tcW w:w="326" w:type="pct"/>
          </w:tcPr>
          <w:p w14:paraId="383FD80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044F5CD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73A849F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1A2B521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0AFA0F4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36281FF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3C5ED0B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1C791C9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6D49FA0F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4A0AF64D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2E6A5271" w14:textId="77777777" w:rsidTr="004D78BE">
        <w:trPr>
          <w:trHeight w:val="444"/>
        </w:trPr>
        <w:tc>
          <w:tcPr>
            <w:tcW w:w="326" w:type="pct"/>
          </w:tcPr>
          <w:p w14:paraId="58C779A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779285A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4B1D77C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4883A7F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3938FEF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5A9B1C7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0BA07C1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26C55D4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7C98BF0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0AE5D6B3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715BFC76" w14:textId="77777777" w:rsidTr="004D78BE">
        <w:trPr>
          <w:trHeight w:val="444"/>
        </w:trPr>
        <w:tc>
          <w:tcPr>
            <w:tcW w:w="326" w:type="pct"/>
          </w:tcPr>
          <w:p w14:paraId="3FE9827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7C3F82D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2B8A9FD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00229DC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4B0C78C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3881F95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6D47ED7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7B6E3DD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4F47E0FC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138F0914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4D97FDFF" w14:textId="77777777" w:rsidTr="004D78BE">
        <w:trPr>
          <w:trHeight w:val="444"/>
        </w:trPr>
        <w:tc>
          <w:tcPr>
            <w:tcW w:w="326" w:type="pct"/>
          </w:tcPr>
          <w:p w14:paraId="70F11D8C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6D07663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4FEA1F0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63B54CE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3D53E8F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571D74F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201E1AA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3DF04A9C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466B1E6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16797C08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12B76AC6" w14:textId="77777777" w:rsidTr="004D78BE">
        <w:trPr>
          <w:trHeight w:val="444"/>
        </w:trPr>
        <w:tc>
          <w:tcPr>
            <w:tcW w:w="326" w:type="pct"/>
          </w:tcPr>
          <w:p w14:paraId="5AF7F73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75D452D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6D7C16F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C8904F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3F90B42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2D5CF58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6243BA9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5B5B2E4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540BC67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62CAA20B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21A2B4FC" w14:textId="77777777" w:rsidTr="004D78BE">
        <w:trPr>
          <w:trHeight w:val="444"/>
        </w:trPr>
        <w:tc>
          <w:tcPr>
            <w:tcW w:w="326" w:type="pct"/>
          </w:tcPr>
          <w:p w14:paraId="2187DB3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73F08F2F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6EB1FA9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3CE7E1F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26D418CC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31C804B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616948E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1F1DB14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512622C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3F119C37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5D4F17AE" w14:textId="77777777" w:rsidTr="004D78BE">
        <w:trPr>
          <w:trHeight w:val="444"/>
        </w:trPr>
        <w:tc>
          <w:tcPr>
            <w:tcW w:w="326" w:type="pct"/>
          </w:tcPr>
          <w:p w14:paraId="7A05FA9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526A706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586716A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05DBF7F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62C420D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192C796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5A39243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5D2FA26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07773C3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044EC7AE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5ABADB2B" w14:textId="77777777" w:rsidTr="004D78BE">
        <w:trPr>
          <w:trHeight w:val="444"/>
        </w:trPr>
        <w:tc>
          <w:tcPr>
            <w:tcW w:w="326" w:type="pct"/>
          </w:tcPr>
          <w:p w14:paraId="3E4C544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1149775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4A73244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3E42DCE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26217D7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6DD6CEC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64C7FAB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66E933F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1B7A5DA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40676C84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41331353" w14:textId="77777777" w:rsidTr="004D78BE">
        <w:trPr>
          <w:trHeight w:val="444"/>
        </w:trPr>
        <w:tc>
          <w:tcPr>
            <w:tcW w:w="326" w:type="pct"/>
          </w:tcPr>
          <w:p w14:paraId="4D76EAF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6620161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77FC317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21029C8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7C3B383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06E85BA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1B115FE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0498DDE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778607F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6BEB6949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6E82FFAE" w14:textId="77777777" w:rsidTr="004D78BE">
        <w:trPr>
          <w:trHeight w:val="444"/>
        </w:trPr>
        <w:tc>
          <w:tcPr>
            <w:tcW w:w="326" w:type="pct"/>
          </w:tcPr>
          <w:p w14:paraId="5F79301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4736D37F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1D5C939E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0397DE2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743167A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2661B54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0D742F5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3D4938E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3D18F26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01171B67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4656AFC7" w14:textId="77777777" w:rsidTr="004D78BE">
        <w:trPr>
          <w:trHeight w:val="444"/>
        </w:trPr>
        <w:tc>
          <w:tcPr>
            <w:tcW w:w="326" w:type="pct"/>
          </w:tcPr>
          <w:p w14:paraId="3297981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7CB1B21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480A2E77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49A56CD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6A4E27C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535836A2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7A34DA0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589D8EC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2F7AED0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19E376F1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39DE2B4C" w14:textId="77777777" w:rsidTr="004D78BE">
        <w:trPr>
          <w:trHeight w:val="444"/>
        </w:trPr>
        <w:tc>
          <w:tcPr>
            <w:tcW w:w="326" w:type="pct"/>
          </w:tcPr>
          <w:p w14:paraId="06A22FE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17154748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265C40C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3C2D6E1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35E5BF8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49F25179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702C733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744CB9C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3E80EFEC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738113B6" w14:textId="77777777" w:rsidR="00375B77" w:rsidRPr="00733D61" w:rsidRDefault="00375B77" w:rsidP="001D515D">
            <w:pPr>
              <w:pStyle w:val="phtablecellleft"/>
            </w:pPr>
          </w:p>
        </w:tc>
      </w:tr>
      <w:tr w:rsidR="00733D61" w:rsidRPr="00733D61" w14:paraId="5AC502A2" w14:textId="77777777" w:rsidTr="004D78BE">
        <w:trPr>
          <w:trHeight w:val="444"/>
        </w:trPr>
        <w:tc>
          <w:tcPr>
            <w:tcW w:w="326" w:type="pct"/>
          </w:tcPr>
          <w:p w14:paraId="1B2FD7F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157C813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6475B8B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133C95AF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1647137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3FC1D115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097EF636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66B83874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445A94E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620E544D" w14:textId="77777777" w:rsidR="00375B77" w:rsidRPr="00733D61" w:rsidRDefault="00375B77" w:rsidP="001D515D">
            <w:pPr>
              <w:pStyle w:val="phtablecellleft"/>
            </w:pPr>
          </w:p>
        </w:tc>
      </w:tr>
      <w:tr w:rsidR="00375B77" w:rsidRPr="00733D61" w14:paraId="5921077F" w14:textId="77777777" w:rsidTr="004D78BE">
        <w:trPr>
          <w:trHeight w:val="444"/>
        </w:trPr>
        <w:tc>
          <w:tcPr>
            <w:tcW w:w="326" w:type="pct"/>
          </w:tcPr>
          <w:p w14:paraId="5302F9EF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59" w:type="pct"/>
          </w:tcPr>
          <w:p w14:paraId="343B340B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43" w:type="pct"/>
          </w:tcPr>
          <w:p w14:paraId="5E486B4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1B476D9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10" w:type="pct"/>
          </w:tcPr>
          <w:p w14:paraId="1E44E113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69" w:type="pct"/>
          </w:tcPr>
          <w:p w14:paraId="537B62DA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425" w:type="pct"/>
          </w:tcPr>
          <w:p w14:paraId="3F8C33F1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676" w:type="pct"/>
          </w:tcPr>
          <w:p w14:paraId="00B169DD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534" w:type="pct"/>
          </w:tcPr>
          <w:p w14:paraId="3136F770" w14:textId="77777777" w:rsidR="00375B77" w:rsidRPr="00733D61" w:rsidRDefault="00375B77" w:rsidP="001D515D">
            <w:pPr>
              <w:pStyle w:val="phtablecellleft"/>
            </w:pPr>
          </w:p>
        </w:tc>
        <w:tc>
          <w:tcPr>
            <w:tcW w:w="333" w:type="pct"/>
          </w:tcPr>
          <w:p w14:paraId="24BF475A" w14:textId="77777777" w:rsidR="00375B77" w:rsidRPr="00733D61" w:rsidRDefault="00375B77" w:rsidP="001D515D">
            <w:pPr>
              <w:pStyle w:val="phtablecellleft"/>
            </w:pPr>
          </w:p>
        </w:tc>
      </w:tr>
    </w:tbl>
    <w:p w14:paraId="63297361" w14:textId="77777777" w:rsidR="001545B7" w:rsidRPr="00733D61" w:rsidRDefault="001545B7" w:rsidP="001545B7">
      <w:pPr>
        <w:pStyle w:val="phnormal"/>
      </w:pPr>
    </w:p>
    <w:sectPr w:rsidR="001545B7" w:rsidRPr="00733D61" w:rsidSect="00861BEB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899" w:h="16838"/>
      <w:pgMar w:top="1134" w:right="567" w:bottom="1134" w:left="1134" w:header="567" w:footer="4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E91C4C" w14:textId="77777777" w:rsidR="0071354B" w:rsidRDefault="0071354B">
      <w:pPr>
        <w:spacing w:line="240" w:lineRule="auto"/>
      </w:pPr>
      <w:r>
        <w:separator/>
      </w:r>
    </w:p>
  </w:endnote>
  <w:endnote w:type="continuationSeparator" w:id="0">
    <w:p w14:paraId="6AE658D7" w14:textId="77777777" w:rsidR="0071354B" w:rsidRDefault="007135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7817C" w14:textId="77777777" w:rsidR="00247F3E" w:rsidRDefault="00247F3E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245E0" w14:textId="77777777" w:rsidR="00247F3E" w:rsidRPr="00756C10" w:rsidRDefault="00247F3E" w:rsidP="00FF25C3">
    <w:pPr>
      <w:pStyle w:val="aa"/>
      <w:jc w:val="center"/>
      <w:rPr>
        <w:rFonts w:asciiTheme="minorHAnsi" w:hAnsiTheme="minorHAnsi"/>
        <w:lang w:val="en-US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B97E94">
      <w:rPr>
        <w:noProof/>
      </w:rPr>
      <w:t>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280DC" w14:textId="77777777" w:rsidR="00247F3E" w:rsidRDefault="00247F3E" w:rsidP="00861BEB">
    <w:pPr>
      <w:pStyle w:val="phtitlepagedocpart"/>
    </w:pPr>
    <w: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5BE85" w14:textId="77777777" w:rsidR="0071354B" w:rsidRDefault="0071354B">
      <w:pPr>
        <w:spacing w:line="240" w:lineRule="auto"/>
      </w:pPr>
      <w:r>
        <w:separator/>
      </w:r>
    </w:p>
  </w:footnote>
  <w:footnote w:type="continuationSeparator" w:id="0">
    <w:p w14:paraId="1F2D6A16" w14:textId="77777777" w:rsidR="0071354B" w:rsidRDefault="007135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8556D" w14:textId="77777777" w:rsidR="00247F3E" w:rsidRDefault="00247F3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3BB5C" w14:textId="77777777" w:rsidR="00247F3E" w:rsidRDefault="00247F3E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906F6" w14:textId="77777777" w:rsidR="00247F3E" w:rsidRDefault="00247F3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6C2A9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12C6C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4C81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9B0965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902052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0C4D6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0745B6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44B4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9DCAB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87C0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777E7B"/>
    <w:multiLevelType w:val="hybridMultilevel"/>
    <w:tmpl w:val="DAF23284"/>
    <w:lvl w:ilvl="0" w:tplc="7856DD34">
      <w:start w:val="1"/>
      <w:numFmt w:val="bullet"/>
      <w:pStyle w:val="191"/>
      <w:lvlText w:val="–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AF3711"/>
    <w:multiLevelType w:val="multilevel"/>
    <w:tmpl w:val="61BE3C5E"/>
    <w:lvl w:ilvl="0">
      <w:start w:val="1"/>
      <w:numFmt w:val="decimal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11495CF7"/>
    <w:multiLevelType w:val="multilevel"/>
    <w:tmpl w:val="C8AE6888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19952A7E"/>
    <w:multiLevelType w:val="multilevel"/>
    <w:tmpl w:val="4B268900"/>
    <w:lvl w:ilvl="0">
      <w:start w:val="1"/>
      <w:numFmt w:val="russianLower"/>
      <w:pStyle w:val="phlistordereda"/>
      <w:lvlText w:val="%1)"/>
      <w:lvlJc w:val="left"/>
      <w:pPr>
        <w:tabs>
          <w:tab w:val="num" w:pos="1208"/>
        </w:tabs>
        <w:ind w:left="1208" w:hanging="357"/>
      </w:pPr>
      <w:rPr>
        <w:rFonts w:hint="default"/>
      </w:rPr>
    </w:lvl>
    <w:lvl w:ilvl="1">
      <w:start w:val="1"/>
      <w:numFmt w:val="decimal"/>
      <w:pStyle w:val="phlistordered1"/>
      <w:lvlText w:val="%2)"/>
      <w:lvlJc w:val="left"/>
      <w:pPr>
        <w:tabs>
          <w:tab w:val="num" w:pos="1565"/>
        </w:tabs>
        <w:ind w:left="1565" w:hanging="357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4" w15:restartNumberingAfterBreak="0">
    <w:nsid w:val="1DB862E0"/>
    <w:multiLevelType w:val="hybridMultilevel"/>
    <w:tmpl w:val="5DAE4584"/>
    <w:lvl w:ilvl="0" w:tplc="5922E858">
      <w:start w:val="1"/>
      <w:numFmt w:val="decimal"/>
      <w:pStyle w:val="1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3C28EF"/>
    <w:multiLevelType w:val="multilevel"/>
    <w:tmpl w:val="48728DD8"/>
    <w:lvl w:ilvl="0">
      <w:start w:val="1"/>
      <w:numFmt w:val="bullet"/>
      <w:pStyle w:val="1910"/>
      <w:lvlText w:val="–"/>
      <w:lvlJc w:val="left"/>
      <w:pPr>
        <w:tabs>
          <w:tab w:val="num" w:pos="1191"/>
        </w:tabs>
        <w:ind w:left="1191" w:hanging="471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92"/>
      <w:lvlText w:val="–"/>
      <w:lvlJc w:val="left"/>
      <w:pPr>
        <w:tabs>
          <w:tab w:val="num" w:pos="1888"/>
        </w:tabs>
        <w:ind w:left="1888" w:hanging="470"/>
      </w:pPr>
      <w:rPr>
        <w:rFonts w:ascii="Times New Roman" w:hAnsi="Times New Roman" w:cs="Times New Roman" w:hint="default"/>
      </w:rPr>
    </w:lvl>
    <w:lvl w:ilvl="2">
      <w:start w:val="1"/>
      <w:numFmt w:val="bullet"/>
      <w:pStyle w:val="193"/>
      <w:lvlText w:val="–"/>
      <w:lvlJc w:val="left"/>
      <w:pPr>
        <w:tabs>
          <w:tab w:val="num" w:pos="2586"/>
        </w:tabs>
        <w:ind w:left="2586" w:hanging="471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2504B3"/>
    <w:multiLevelType w:val="multilevel"/>
    <w:tmpl w:val="3440C532"/>
    <w:lvl w:ilvl="0">
      <w:start w:val="1"/>
      <w:numFmt w:val="bullet"/>
      <w:pStyle w:val="phtableitemizedlist1"/>
      <w:lvlText w:val=""/>
      <w:lvlJc w:val="left"/>
      <w:pPr>
        <w:ind w:left="346" w:hanging="34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697"/>
        </w:tabs>
        <w:ind w:left="697" w:hanging="345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C42DA7"/>
    <w:multiLevelType w:val="multilevel"/>
    <w:tmpl w:val="5A8E652C"/>
    <w:lvl w:ilvl="0">
      <w:start w:val="1"/>
      <w:numFmt w:val="decimal"/>
      <w:pStyle w:val="phtableorderedlist1"/>
      <w:lvlText w:val="%1)"/>
      <w:lvlJc w:val="left"/>
      <w:pPr>
        <w:ind w:left="346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0" w15:restartNumberingAfterBreak="0">
    <w:nsid w:val="52A83BC4"/>
    <w:multiLevelType w:val="multilevel"/>
    <w:tmpl w:val="DF8697A0"/>
    <w:numStyleLink w:val="phadditiontitle"/>
  </w:abstractNum>
  <w:abstractNum w:abstractNumId="21" w15:restartNumberingAfterBreak="0">
    <w:nsid w:val="54C845EB"/>
    <w:multiLevelType w:val="multilevel"/>
    <w:tmpl w:val="FB3E337E"/>
    <w:lvl w:ilvl="0">
      <w:start w:val="1"/>
      <w:numFmt w:val="russianLower"/>
      <w:pStyle w:val="phtableorderlist"/>
      <w:lvlText w:val="%1)"/>
      <w:lvlJc w:val="left"/>
      <w:pPr>
        <w:ind w:left="346" w:hanging="34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3AE66BC"/>
    <w:multiLevelType w:val="hybridMultilevel"/>
    <w:tmpl w:val="A6AA3BA2"/>
    <w:lvl w:ilvl="0" w:tplc="2774EFAE">
      <w:start w:val="1"/>
      <w:numFmt w:val="decimal"/>
      <w:pStyle w:val="phlistordered1up"/>
      <w:lvlText w:val="%1)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4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012FC2"/>
    <w:multiLevelType w:val="multilevel"/>
    <w:tmpl w:val="869A37C2"/>
    <w:lvl w:ilvl="0">
      <w:start w:val="1"/>
      <w:numFmt w:val="decimal"/>
      <w:pStyle w:val="10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01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410"/>
        </w:tabs>
        <w:ind w:left="851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6" w15:restartNumberingAfterBreak="0">
    <w:nsid w:val="75161AFA"/>
    <w:multiLevelType w:val="multilevel"/>
    <w:tmpl w:val="5CDAA67C"/>
    <w:lvl w:ilvl="0">
      <w:start w:val="1"/>
      <w:numFmt w:val="bullet"/>
      <w:pStyle w:val="phlistitemized1"/>
      <w:lvlText w:val=""/>
      <w:lvlJc w:val="left"/>
      <w:pPr>
        <w:tabs>
          <w:tab w:val="num" w:pos="1208"/>
        </w:tabs>
        <w:ind w:left="1208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phlistitemized2"/>
      <w:lvlText w:val=""/>
      <w:lvlJc w:val="left"/>
      <w:pPr>
        <w:tabs>
          <w:tab w:val="num" w:pos="1565"/>
        </w:tabs>
        <w:ind w:left="1565" w:hanging="357"/>
      </w:pPr>
      <w:rPr>
        <w:rFonts w:ascii="Symbol" w:hAnsi="Symbol" w:hint="default"/>
        <w:color w:val="auto"/>
      </w:rPr>
    </w:lvl>
    <w:lvl w:ilvl="2">
      <w:start w:val="1"/>
      <w:numFmt w:val="bullet"/>
      <w:pStyle w:val="phlistitemized3"/>
      <w:lvlText w:val=""/>
      <w:lvlJc w:val="left"/>
      <w:pPr>
        <w:tabs>
          <w:tab w:val="num" w:pos="1922"/>
        </w:tabs>
        <w:ind w:left="1922" w:hanging="357"/>
      </w:pPr>
      <w:rPr>
        <w:rFonts w:ascii="Symbol" w:hAnsi="Symbol" w:hint="default"/>
        <w:color w:val="auto"/>
      </w:rPr>
    </w:lvl>
    <w:lvl w:ilvl="3">
      <w:start w:val="1"/>
      <w:numFmt w:val="bullet"/>
      <w:pStyle w:val="phlistitemized4"/>
      <w:lvlText w:val=""/>
      <w:lvlJc w:val="left"/>
      <w:pPr>
        <w:tabs>
          <w:tab w:val="num" w:pos="2279"/>
        </w:tabs>
        <w:ind w:left="2279" w:hanging="357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579686E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8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7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1" w15:restartNumberingAfterBreak="0">
    <w:nsid w:val="7579687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 w15:restartNumberingAfterBreak="0">
    <w:nsid w:val="7579687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3" w15:restartNumberingAfterBreak="0">
    <w:nsid w:val="7579687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4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7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 w15:restartNumberingAfterBreak="0">
    <w:nsid w:val="7579687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7" w15:restartNumberingAfterBreak="0">
    <w:nsid w:val="75796878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38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7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7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1" w15:restartNumberingAfterBreak="0">
    <w:nsid w:val="7579687C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 w15:restartNumberingAfterBreak="0">
    <w:nsid w:val="7579687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7E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 w15:restartNumberingAfterBreak="0">
    <w:nsid w:val="7579687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8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7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8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8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2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8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90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 w15:restartNumberingAfterBreak="0">
    <w:nsid w:val="75796891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3" w15:restartNumberingAfterBreak="0">
    <w:nsid w:val="7579689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93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5" w15:restartNumberingAfterBreak="0">
    <w:nsid w:val="75796894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6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97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9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9B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3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8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9" w15:restartNumberingAfterBreak="0">
    <w:nsid w:val="757968A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0" w15:restartNumberingAfterBreak="0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 w15:restartNumberingAfterBreak="0">
    <w:nsid w:val="757968A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2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3" w15:restartNumberingAfterBreak="0">
    <w:nsid w:val="757968A6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4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757968AA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 w16cid:durableId="1729182697">
    <w:abstractNumId w:val="22"/>
  </w:num>
  <w:num w:numId="2" w16cid:durableId="602030929">
    <w:abstractNumId w:val="24"/>
  </w:num>
  <w:num w:numId="3" w16cid:durableId="325018906">
    <w:abstractNumId w:val="26"/>
  </w:num>
  <w:num w:numId="4" w16cid:durableId="167795552">
    <w:abstractNumId w:val="12"/>
  </w:num>
  <w:num w:numId="5" w16cid:durableId="387874630">
    <w:abstractNumId w:val="13"/>
  </w:num>
  <w:num w:numId="6" w16cid:durableId="2040737117">
    <w:abstractNumId w:val="21"/>
  </w:num>
  <w:num w:numId="7" w16cid:durableId="1247229735">
    <w:abstractNumId w:val="18"/>
  </w:num>
  <w:num w:numId="8" w16cid:durableId="1072704585">
    <w:abstractNumId w:val="11"/>
  </w:num>
  <w:num w:numId="9" w16cid:durableId="872813603">
    <w:abstractNumId w:val="19"/>
  </w:num>
  <w:num w:numId="10" w16cid:durableId="1277716949">
    <w:abstractNumId w:val="25"/>
  </w:num>
  <w:num w:numId="11" w16cid:durableId="1117480906">
    <w:abstractNumId w:val="17"/>
  </w:num>
  <w:num w:numId="12" w16cid:durableId="229925155">
    <w:abstractNumId w:val="14"/>
  </w:num>
  <w:num w:numId="13" w16cid:durableId="14646188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77676622">
    <w:abstractNumId w:val="16"/>
    <w:lvlOverride w:ilvl="0">
      <w:lvl w:ilvl="0">
        <w:start w:val="1"/>
        <w:numFmt w:val="bullet"/>
        <w:pStyle w:val="phtableitemizedlist1"/>
        <w:lvlText w:val=""/>
        <w:lvlJc w:val="left"/>
        <w:pPr>
          <w:ind w:left="346" w:hanging="340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"/>
        <w:lvlJc w:val="left"/>
        <w:pPr>
          <w:ind w:left="686" w:hanging="340"/>
        </w:pPr>
        <w:rPr>
          <w:rFonts w:ascii="Symbol" w:hAnsi="Symbol" w:hint="default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160" w:hanging="36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288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360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4320" w:hanging="36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504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576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6480" w:hanging="360"/>
        </w:pPr>
        <w:rPr>
          <w:rFonts w:ascii="Wingdings" w:hAnsi="Wingdings" w:hint="default"/>
        </w:rPr>
      </w:lvl>
    </w:lvlOverride>
  </w:num>
  <w:num w:numId="15" w16cid:durableId="2017417979">
    <w:abstractNumId w:val="20"/>
  </w:num>
  <w:num w:numId="16" w16cid:durableId="290672279">
    <w:abstractNumId w:val="23"/>
  </w:num>
  <w:num w:numId="17" w16cid:durableId="26149261">
    <w:abstractNumId w:val="15"/>
  </w:num>
  <w:num w:numId="18" w16cid:durableId="579221133">
    <w:abstractNumId w:val="10"/>
  </w:num>
  <w:num w:numId="19" w16cid:durableId="289358967">
    <w:abstractNumId w:val="52"/>
  </w:num>
  <w:num w:numId="20" w16cid:durableId="608436401">
    <w:abstractNumId w:val="53"/>
  </w:num>
  <w:num w:numId="21" w16cid:durableId="1043940956">
    <w:abstractNumId w:val="54"/>
  </w:num>
  <w:num w:numId="22" w16cid:durableId="264119164">
    <w:abstractNumId w:val="55"/>
  </w:num>
  <w:num w:numId="23" w16cid:durableId="506987495">
    <w:abstractNumId w:val="59"/>
  </w:num>
  <w:num w:numId="24" w16cid:durableId="1851069107">
    <w:abstractNumId w:val="27"/>
  </w:num>
  <w:num w:numId="25" w16cid:durableId="2036734578">
    <w:abstractNumId w:val="29"/>
  </w:num>
  <w:num w:numId="26" w16cid:durableId="292447661">
    <w:abstractNumId w:val="30"/>
  </w:num>
  <w:num w:numId="27" w16cid:durableId="1914584300">
    <w:abstractNumId w:val="32"/>
  </w:num>
  <w:num w:numId="28" w16cid:durableId="554970694">
    <w:abstractNumId w:val="33"/>
  </w:num>
  <w:num w:numId="29" w16cid:durableId="648284839">
    <w:abstractNumId w:val="34"/>
  </w:num>
  <w:num w:numId="30" w16cid:durableId="253707084">
    <w:abstractNumId w:val="35"/>
  </w:num>
  <w:num w:numId="31" w16cid:durableId="911310602">
    <w:abstractNumId w:val="36"/>
  </w:num>
  <w:num w:numId="32" w16cid:durableId="281306654">
    <w:abstractNumId w:val="37"/>
  </w:num>
  <w:num w:numId="33" w16cid:durableId="1735468957">
    <w:abstractNumId w:val="39"/>
  </w:num>
  <w:num w:numId="34" w16cid:durableId="1204755777">
    <w:abstractNumId w:val="40"/>
  </w:num>
  <w:num w:numId="35" w16cid:durableId="1665933527">
    <w:abstractNumId w:val="42"/>
  </w:num>
  <w:num w:numId="36" w16cid:durableId="1491629291">
    <w:abstractNumId w:val="43"/>
  </w:num>
  <w:num w:numId="37" w16cid:durableId="329600677">
    <w:abstractNumId w:val="45"/>
  </w:num>
  <w:num w:numId="38" w16cid:durableId="38286216">
    <w:abstractNumId w:val="46"/>
  </w:num>
  <w:num w:numId="39" w16cid:durableId="123550550">
    <w:abstractNumId w:val="47"/>
  </w:num>
  <w:num w:numId="40" w16cid:durableId="780954839">
    <w:abstractNumId w:val="48"/>
  </w:num>
  <w:num w:numId="41" w16cid:durableId="846746787">
    <w:abstractNumId w:val="50"/>
  </w:num>
  <w:num w:numId="42" w16cid:durableId="535235977">
    <w:abstractNumId w:val="51"/>
  </w:num>
  <w:num w:numId="43" w16cid:durableId="1174995346">
    <w:abstractNumId w:val="57"/>
  </w:num>
  <w:num w:numId="44" w16cid:durableId="1267007891">
    <w:abstractNumId w:val="58"/>
  </w:num>
  <w:num w:numId="45" w16cid:durableId="1094592399">
    <w:abstractNumId w:val="60"/>
  </w:num>
  <w:num w:numId="46" w16cid:durableId="210533552">
    <w:abstractNumId w:val="61"/>
  </w:num>
  <w:num w:numId="47" w16cid:durableId="257561671">
    <w:abstractNumId w:val="63"/>
  </w:num>
  <w:num w:numId="48" w16cid:durableId="1255433257">
    <w:abstractNumId w:val="64"/>
  </w:num>
  <w:num w:numId="49" w16cid:durableId="1820607428">
    <w:abstractNumId w:val="65"/>
  </w:num>
  <w:num w:numId="50" w16cid:durableId="1491216879">
    <w:abstractNumId w:val="66"/>
  </w:num>
  <w:num w:numId="51" w16cid:durableId="107164603">
    <w:abstractNumId w:val="67"/>
  </w:num>
  <w:num w:numId="52" w16cid:durableId="277032192">
    <w:abstractNumId w:val="68"/>
  </w:num>
  <w:num w:numId="53" w16cid:durableId="1009941969">
    <w:abstractNumId w:val="69"/>
  </w:num>
  <w:num w:numId="54" w16cid:durableId="1244996455">
    <w:abstractNumId w:val="70"/>
  </w:num>
  <w:num w:numId="55" w16cid:durableId="791485002">
    <w:abstractNumId w:val="71"/>
  </w:num>
  <w:num w:numId="56" w16cid:durableId="121391954">
    <w:abstractNumId w:val="72"/>
  </w:num>
  <w:num w:numId="57" w16cid:durableId="1344474009">
    <w:abstractNumId w:val="73"/>
  </w:num>
  <w:num w:numId="58" w16cid:durableId="1417550737">
    <w:abstractNumId w:val="74"/>
  </w:num>
  <w:num w:numId="59" w16cid:durableId="719860919">
    <w:abstractNumId w:val="75"/>
  </w:num>
  <w:num w:numId="60" w16cid:durableId="995574026">
    <w:abstractNumId w:val="76"/>
  </w:num>
  <w:num w:numId="61" w16cid:durableId="723797257">
    <w:abstractNumId w:val="77"/>
  </w:num>
  <w:num w:numId="62" w16cid:durableId="1604342195">
    <w:abstractNumId w:val="78"/>
  </w:num>
  <w:num w:numId="63" w16cid:durableId="982394464">
    <w:abstractNumId w:val="79"/>
  </w:num>
  <w:num w:numId="64" w16cid:durableId="1468356172">
    <w:abstractNumId w:val="80"/>
  </w:num>
  <w:num w:numId="65" w16cid:durableId="1205218126">
    <w:abstractNumId w:val="81"/>
  </w:num>
  <w:num w:numId="66" w16cid:durableId="1496409361">
    <w:abstractNumId w:val="82"/>
  </w:num>
  <w:num w:numId="67" w16cid:durableId="1585264886">
    <w:abstractNumId w:val="83"/>
  </w:num>
  <w:num w:numId="68" w16cid:durableId="1109738823">
    <w:abstractNumId w:val="84"/>
  </w:num>
  <w:num w:numId="69" w16cid:durableId="232199486">
    <w:abstractNumId w:val="85"/>
  </w:num>
  <w:num w:numId="70" w16cid:durableId="2044934574">
    <w:abstractNumId w:val="86"/>
  </w:num>
  <w:num w:numId="71" w16cid:durableId="841119511">
    <w:abstractNumId w:val="28"/>
  </w:num>
  <w:num w:numId="72" w16cid:durableId="837380561">
    <w:abstractNumId w:val="31"/>
  </w:num>
  <w:num w:numId="73" w16cid:durableId="275410543">
    <w:abstractNumId w:val="38"/>
  </w:num>
  <w:num w:numId="74" w16cid:durableId="649600350">
    <w:abstractNumId w:val="41"/>
  </w:num>
  <w:num w:numId="75" w16cid:durableId="2042826256">
    <w:abstractNumId w:val="44"/>
  </w:num>
  <w:num w:numId="76" w16cid:durableId="123041517">
    <w:abstractNumId w:val="49"/>
  </w:num>
  <w:num w:numId="77" w16cid:durableId="451368403">
    <w:abstractNumId w:val="56"/>
  </w:num>
  <w:num w:numId="78" w16cid:durableId="1699819594">
    <w:abstractNumId w:val="62"/>
  </w:num>
  <w:num w:numId="79" w16cid:durableId="484977518">
    <w:abstractNumId w:val="9"/>
  </w:num>
  <w:num w:numId="80" w16cid:durableId="2140679313">
    <w:abstractNumId w:val="7"/>
  </w:num>
  <w:num w:numId="81" w16cid:durableId="2034844457">
    <w:abstractNumId w:val="6"/>
  </w:num>
  <w:num w:numId="82" w16cid:durableId="151070156">
    <w:abstractNumId w:val="5"/>
  </w:num>
  <w:num w:numId="83" w16cid:durableId="1700887669">
    <w:abstractNumId w:val="4"/>
  </w:num>
  <w:num w:numId="84" w16cid:durableId="2023358961">
    <w:abstractNumId w:val="8"/>
  </w:num>
  <w:num w:numId="85" w16cid:durableId="2031683094">
    <w:abstractNumId w:val="3"/>
  </w:num>
  <w:num w:numId="86" w16cid:durableId="1387101232">
    <w:abstractNumId w:val="2"/>
  </w:num>
  <w:num w:numId="87" w16cid:durableId="1025443704">
    <w:abstractNumId w:val="1"/>
  </w:num>
  <w:num w:numId="88" w16cid:durableId="1533884851">
    <w:abstractNumId w:val="0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E3A"/>
    <w:rsid w:val="00001B6E"/>
    <w:rsid w:val="0001175D"/>
    <w:rsid w:val="000174F7"/>
    <w:rsid w:val="000176D9"/>
    <w:rsid w:val="00032D41"/>
    <w:rsid w:val="000345BB"/>
    <w:rsid w:val="000371D6"/>
    <w:rsid w:val="000376ED"/>
    <w:rsid w:val="00042947"/>
    <w:rsid w:val="0004604B"/>
    <w:rsid w:val="0004794A"/>
    <w:rsid w:val="00051528"/>
    <w:rsid w:val="00053BAB"/>
    <w:rsid w:val="00054AC6"/>
    <w:rsid w:val="00055224"/>
    <w:rsid w:val="00056187"/>
    <w:rsid w:val="00064671"/>
    <w:rsid w:val="00065ED9"/>
    <w:rsid w:val="000669E0"/>
    <w:rsid w:val="00082616"/>
    <w:rsid w:val="00091F1E"/>
    <w:rsid w:val="000A2545"/>
    <w:rsid w:val="000A4C07"/>
    <w:rsid w:val="000B1C98"/>
    <w:rsid w:val="000B307A"/>
    <w:rsid w:val="000D2590"/>
    <w:rsid w:val="000D499C"/>
    <w:rsid w:val="000D6D79"/>
    <w:rsid w:val="000E57ED"/>
    <w:rsid w:val="000E62C2"/>
    <w:rsid w:val="000F1854"/>
    <w:rsid w:val="000F3407"/>
    <w:rsid w:val="000F3F6F"/>
    <w:rsid w:val="00102A51"/>
    <w:rsid w:val="00115BAB"/>
    <w:rsid w:val="00115E3A"/>
    <w:rsid w:val="0012072B"/>
    <w:rsid w:val="001257CA"/>
    <w:rsid w:val="0013593A"/>
    <w:rsid w:val="00141222"/>
    <w:rsid w:val="00143B4B"/>
    <w:rsid w:val="001448FB"/>
    <w:rsid w:val="00146C45"/>
    <w:rsid w:val="00146CA2"/>
    <w:rsid w:val="001530E7"/>
    <w:rsid w:val="00153F20"/>
    <w:rsid w:val="001545B7"/>
    <w:rsid w:val="0015478B"/>
    <w:rsid w:val="00156F0D"/>
    <w:rsid w:val="00157A38"/>
    <w:rsid w:val="00173B90"/>
    <w:rsid w:val="00177C6C"/>
    <w:rsid w:val="00180323"/>
    <w:rsid w:val="0018068C"/>
    <w:rsid w:val="001821A8"/>
    <w:rsid w:val="001855B7"/>
    <w:rsid w:val="001872D4"/>
    <w:rsid w:val="0019521D"/>
    <w:rsid w:val="001A1360"/>
    <w:rsid w:val="001A7DED"/>
    <w:rsid w:val="001C04A2"/>
    <w:rsid w:val="001C3614"/>
    <w:rsid w:val="001C455F"/>
    <w:rsid w:val="001C61B7"/>
    <w:rsid w:val="001D03A9"/>
    <w:rsid w:val="001D515D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37BA1"/>
    <w:rsid w:val="00247F3E"/>
    <w:rsid w:val="0025070E"/>
    <w:rsid w:val="0025115E"/>
    <w:rsid w:val="00251D6B"/>
    <w:rsid w:val="00252584"/>
    <w:rsid w:val="0025541B"/>
    <w:rsid w:val="00262F5C"/>
    <w:rsid w:val="00265266"/>
    <w:rsid w:val="002664AF"/>
    <w:rsid w:val="002707E8"/>
    <w:rsid w:val="00272125"/>
    <w:rsid w:val="00274AC0"/>
    <w:rsid w:val="00294EE2"/>
    <w:rsid w:val="002B457C"/>
    <w:rsid w:val="002B48D8"/>
    <w:rsid w:val="002C037A"/>
    <w:rsid w:val="002C1743"/>
    <w:rsid w:val="002C6DF7"/>
    <w:rsid w:val="002D0E23"/>
    <w:rsid w:val="002D4435"/>
    <w:rsid w:val="002D7662"/>
    <w:rsid w:val="002E1EC5"/>
    <w:rsid w:val="002E2F94"/>
    <w:rsid w:val="002F052C"/>
    <w:rsid w:val="002F0D43"/>
    <w:rsid w:val="002F4EC4"/>
    <w:rsid w:val="002F50E9"/>
    <w:rsid w:val="002F6A76"/>
    <w:rsid w:val="002F79E0"/>
    <w:rsid w:val="003111A7"/>
    <w:rsid w:val="003122F4"/>
    <w:rsid w:val="0031378D"/>
    <w:rsid w:val="00315745"/>
    <w:rsid w:val="00321A74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66132"/>
    <w:rsid w:val="00371231"/>
    <w:rsid w:val="00374AF9"/>
    <w:rsid w:val="00375B77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E5232"/>
    <w:rsid w:val="003F51CA"/>
    <w:rsid w:val="003F6EC0"/>
    <w:rsid w:val="003F7126"/>
    <w:rsid w:val="00400C21"/>
    <w:rsid w:val="00413690"/>
    <w:rsid w:val="00425E40"/>
    <w:rsid w:val="004266BE"/>
    <w:rsid w:val="00430EE4"/>
    <w:rsid w:val="00437EB3"/>
    <w:rsid w:val="00441DD1"/>
    <w:rsid w:val="00442A0F"/>
    <w:rsid w:val="00443EED"/>
    <w:rsid w:val="00446192"/>
    <w:rsid w:val="00452C6E"/>
    <w:rsid w:val="00456C96"/>
    <w:rsid w:val="0046083C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2557"/>
    <w:rsid w:val="004931D3"/>
    <w:rsid w:val="004934CB"/>
    <w:rsid w:val="0049447A"/>
    <w:rsid w:val="004A2049"/>
    <w:rsid w:val="004A5A82"/>
    <w:rsid w:val="004B0910"/>
    <w:rsid w:val="004B2AF1"/>
    <w:rsid w:val="004B5047"/>
    <w:rsid w:val="004B52BF"/>
    <w:rsid w:val="004B5FCD"/>
    <w:rsid w:val="004C0E3D"/>
    <w:rsid w:val="004C5956"/>
    <w:rsid w:val="004C6B4F"/>
    <w:rsid w:val="004D025D"/>
    <w:rsid w:val="004D42D3"/>
    <w:rsid w:val="004D4905"/>
    <w:rsid w:val="004D78BE"/>
    <w:rsid w:val="004E2645"/>
    <w:rsid w:val="004E3B8D"/>
    <w:rsid w:val="004E4DAA"/>
    <w:rsid w:val="004E6AE8"/>
    <w:rsid w:val="00500B9C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5C7307"/>
    <w:rsid w:val="00605B03"/>
    <w:rsid w:val="00615E04"/>
    <w:rsid w:val="00626ADC"/>
    <w:rsid w:val="00626BD9"/>
    <w:rsid w:val="00633E58"/>
    <w:rsid w:val="006343DA"/>
    <w:rsid w:val="0063464D"/>
    <w:rsid w:val="00635019"/>
    <w:rsid w:val="00641D00"/>
    <w:rsid w:val="006444A0"/>
    <w:rsid w:val="00656A5F"/>
    <w:rsid w:val="00657E0A"/>
    <w:rsid w:val="00661F22"/>
    <w:rsid w:val="006718FA"/>
    <w:rsid w:val="00680209"/>
    <w:rsid w:val="00680491"/>
    <w:rsid w:val="0068429F"/>
    <w:rsid w:val="00687C0D"/>
    <w:rsid w:val="006903FA"/>
    <w:rsid w:val="00694F9C"/>
    <w:rsid w:val="006952FE"/>
    <w:rsid w:val="00696A79"/>
    <w:rsid w:val="00697D28"/>
    <w:rsid w:val="006A22EA"/>
    <w:rsid w:val="006A2407"/>
    <w:rsid w:val="006A2E6C"/>
    <w:rsid w:val="006B2C3A"/>
    <w:rsid w:val="006C364E"/>
    <w:rsid w:val="006C5BCF"/>
    <w:rsid w:val="006C5D5B"/>
    <w:rsid w:val="006C5DF0"/>
    <w:rsid w:val="006D4B5D"/>
    <w:rsid w:val="006E1572"/>
    <w:rsid w:val="006E4D7D"/>
    <w:rsid w:val="006F03C0"/>
    <w:rsid w:val="006F28F6"/>
    <w:rsid w:val="006F31B1"/>
    <w:rsid w:val="006F45B8"/>
    <w:rsid w:val="006F56FD"/>
    <w:rsid w:val="00700B25"/>
    <w:rsid w:val="00707F4C"/>
    <w:rsid w:val="00710A3D"/>
    <w:rsid w:val="0071354B"/>
    <w:rsid w:val="00720C59"/>
    <w:rsid w:val="00726D9F"/>
    <w:rsid w:val="00733D61"/>
    <w:rsid w:val="00734C31"/>
    <w:rsid w:val="00741CAC"/>
    <w:rsid w:val="00752FB9"/>
    <w:rsid w:val="00753D50"/>
    <w:rsid w:val="00754AEE"/>
    <w:rsid w:val="00756C10"/>
    <w:rsid w:val="00756D95"/>
    <w:rsid w:val="00761B98"/>
    <w:rsid w:val="00763653"/>
    <w:rsid w:val="00770CB3"/>
    <w:rsid w:val="00773E05"/>
    <w:rsid w:val="007830D4"/>
    <w:rsid w:val="00794577"/>
    <w:rsid w:val="007977DC"/>
    <w:rsid w:val="007A0F82"/>
    <w:rsid w:val="007A372C"/>
    <w:rsid w:val="007A6A6E"/>
    <w:rsid w:val="007A6C0B"/>
    <w:rsid w:val="007A76AB"/>
    <w:rsid w:val="007C5657"/>
    <w:rsid w:val="007C574F"/>
    <w:rsid w:val="007D06AE"/>
    <w:rsid w:val="007D5FAB"/>
    <w:rsid w:val="007D7CE5"/>
    <w:rsid w:val="007E2B01"/>
    <w:rsid w:val="007E5A53"/>
    <w:rsid w:val="007F209D"/>
    <w:rsid w:val="007F3748"/>
    <w:rsid w:val="007F3C14"/>
    <w:rsid w:val="00803F7C"/>
    <w:rsid w:val="00815B52"/>
    <w:rsid w:val="008168E0"/>
    <w:rsid w:val="00831334"/>
    <w:rsid w:val="008353EE"/>
    <w:rsid w:val="00837A0D"/>
    <w:rsid w:val="008416DC"/>
    <w:rsid w:val="00843643"/>
    <w:rsid w:val="00852D83"/>
    <w:rsid w:val="00854449"/>
    <w:rsid w:val="00856FC5"/>
    <w:rsid w:val="00857637"/>
    <w:rsid w:val="0085764F"/>
    <w:rsid w:val="00861B24"/>
    <w:rsid w:val="00861BEB"/>
    <w:rsid w:val="008710A3"/>
    <w:rsid w:val="00872DED"/>
    <w:rsid w:val="0087617C"/>
    <w:rsid w:val="008813F1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E40D7"/>
    <w:rsid w:val="008F4EAC"/>
    <w:rsid w:val="00910A82"/>
    <w:rsid w:val="00910A93"/>
    <w:rsid w:val="00912645"/>
    <w:rsid w:val="009176F2"/>
    <w:rsid w:val="00920E8C"/>
    <w:rsid w:val="0093769A"/>
    <w:rsid w:val="00940D8A"/>
    <w:rsid w:val="009515D5"/>
    <w:rsid w:val="009550EE"/>
    <w:rsid w:val="00957B55"/>
    <w:rsid w:val="00957B57"/>
    <w:rsid w:val="0096176F"/>
    <w:rsid w:val="009709DB"/>
    <w:rsid w:val="0097485B"/>
    <w:rsid w:val="0097592D"/>
    <w:rsid w:val="00982ADA"/>
    <w:rsid w:val="00994241"/>
    <w:rsid w:val="00995731"/>
    <w:rsid w:val="0099728D"/>
    <w:rsid w:val="009A5181"/>
    <w:rsid w:val="009B5541"/>
    <w:rsid w:val="009B76C6"/>
    <w:rsid w:val="009C23D1"/>
    <w:rsid w:val="009C77F6"/>
    <w:rsid w:val="009D3DE2"/>
    <w:rsid w:val="00A02EB1"/>
    <w:rsid w:val="00A04797"/>
    <w:rsid w:val="00A05EAF"/>
    <w:rsid w:val="00A17CE3"/>
    <w:rsid w:val="00A26714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520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B7B39"/>
    <w:rsid w:val="00AC230D"/>
    <w:rsid w:val="00AC48A3"/>
    <w:rsid w:val="00AD2B00"/>
    <w:rsid w:val="00AD4936"/>
    <w:rsid w:val="00AD622B"/>
    <w:rsid w:val="00AE2366"/>
    <w:rsid w:val="00AF20ED"/>
    <w:rsid w:val="00AF4DB6"/>
    <w:rsid w:val="00B161BF"/>
    <w:rsid w:val="00B170AF"/>
    <w:rsid w:val="00B21CB4"/>
    <w:rsid w:val="00B322DF"/>
    <w:rsid w:val="00B37A2D"/>
    <w:rsid w:val="00B432C1"/>
    <w:rsid w:val="00B45615"/>
    <w:rsid w:val="00B53B70"/>
    <w:rsid w:val="00B55A51"/>
    <w:rsid w:val="00B5616C"/>
    <w:rsid w:val="00B57227"/>
    <w:rsid w:val="00B607C1"/>
    <w:rsid w:val="00B61725"/>
    <w:rsid w:val="00B628DE"/>
    <w:rsid w:val="00B71556"/>
    <w:rsid w:val="00B72B2D"/>
    <w:rsid w:val="00B80BA6"/>
    <w:rsid w:val="00B820FD"/>
    <w:rsid w:val="00B83F99"/>
    <w:rsid w:val="00B97E94"/>
    <w:rsid w:val="00BA127F"/>
    <w:rsid w:val="00BA3D69"/>
    <w:rsid w:val="00BA7D28"/>
    <w:rsid w:val="00BB2D77"/>
    <w:rsid w:val="00BC642E"/>
    <w:rsid w:val="00BD1F17"/>
    <w:rsid w:val="00BE0FD9"/>
    <w:rsid w:val="00BE281B"/>
    <w:rsid w:val="00BE5325"/>
    <w:rsid w:val="00C02839"/>
    <w:rsid w:val="00C04B59"/>
    <w:rsid w:val="00C16AFA"/>
    <w:rsid w:val="00C206C3"/>
    <w:rsid w:val="00C267DA"/>
    <w:rsid w:val="00C3688E"/>
    <w:rsid w:val="00C42E29"/>
    <w:rsid w:val="00C4331B"/>
    <w:rsid w:val="00C46D06"/>
    <w:rsid w:val="00C51F43"/>
    <w:rsid w:val="00C547F8"/>
    <w:rsid w:val="00C641EF"/>
    <w:rsid w:val="00C64EFA"/>
    <w:rsid w:val="00C745BE"/>
    <w:rsid w:val="00C81AB8"/>
    <w:rsid w:val="00C84BC1"/>
    <w:rsid w:val="00C868C5"/>
    <w:rsid w:val="00CA2E88"/>
    <w:rsid w:val="00CA4ACB"/>
    <w:rsid w:val="00CA51A7"/>
    <w:rsid w:val="00CC72D1"/>
    <w:rsid w:val="00CC7BBC"/>
    <w:rsid w:val="00CF0B4F"/>
    <w:rsid w:val="00CF3127"/>
    <w:rsid w:val="00CF706B"/>
    <w:rsid w:val="00D06AF6"/>
    <w:rsid w:val="00D07B74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1EFA"/>
    <w:rsid w:val="00D5732C"/>
    <w:rsid w:val="00D63938"/>
    <w:rsid w:val="00D64343"/>
    <w:rsid w:val="00D706C6"/>
    <w:rsid w:val="00D8012A"/>
    <w:rsid w:val="00D8146B"/>
    <w:rsid w:val="00D841F2"/>
    <w:rsid w:val="00D90FB9"/>
    <w:rsid w:val="00D924A5"/>
    <w:rsid w:val="00D94EE4"/>
    <w:rsid w:val="00DA0F23"/>
    <w:rsid w:val="00DA7539"/>
    <w:rsid w:val="00DA7CE8"/>
    <w:rsid w:val="00DB26E0"/>
    <w:rsid w:val="00DB41CE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5AE"/>
    <w:rsid w:val="00DF0F2D"/>
    <w:rsid w:val="00DF261C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367E8"/>
    <w:rsid w:val="00E37EC9"/>
    <w:rsid w:val="00E44D5B"/>
    <w:rsid w:val="00E56C6C"/>
    <w:rsid w:val="00E666A5"/>
    <w:rsid w:val="00E7305A"/>
    <w:rsid w:val="00E740E9"/>
    <w:rsid w:val="00E85567"/>
    <w:rsid w:val="00E943F5"/>
    <w:rsid w:val="00EA4AC4"/>
    <w:rsid w:val="00EB1CB7"/>
    <w:rsid w:val="00EB34FD"/>
    <w:rsid w:val="00EB7A17"/>
    <w:rsid w:val="00EC0796"/>
    <w:rsid w:val="00EF7F2A"/>
    <w:rsid w:val="00F021C2"/>
    <w:rsid w:val="00F05C77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4C8"/>
    <w:rsid w:val="00F94FF9"/>
    <w:rsid w:val="00F970E5"/>
    <w:rsid w:val="00FA1D89"/>
    <w:rsid w:val="00FA5BBB"/>
    <w:rsid w:val="00FA6D7E"/>
    <w:rsid w:val="00FC1C82"/>
    <w:rsid w:val="00FC1C9C"/>
    <w:rsid w:val="00FC7994"/>
    <w:rsid w:val="00FD109F"/>
    <w:rsid w:val="00FD1431"/>
    <w:rsid w:val="00FF1AC1"/>
    <w:rsid w:val="00FF25C3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2B90D4"/>
  <w15:docId w15:val="{E4BE5FAD-EEFA-41D2-86C8-F22C7A826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957B55"/>
    <w:pPr>
      <w:spacing w:before="20" w:after="120" w:line="360" w:lineRule="auto"/>
      <w:jc w:val="both"/>
    </w:pPr>
    <w:rPr>
      <w:rFonts w:ascii="Arial" w:hAnsi="Arial"/>
      <w:szCs w:val="20"/>
      <w:lang w:val="ru-RU" w:eastAsia="ru-RU"/>
    </w:rPr>
  </w:style>
  <w:style w:type="paragraph" w:styleId="10">
    <w:name w:val="heading 1"/>
    <w:aliases w:val="Scroll Heading 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Section,1"/>
    <w:basedOn w:val="phbase"/>
    <w:next w:val="phnormal"/>
    <w:link w:val="11"/>
    <w:qFormat/>
    <w:rsid w:val="00FA6D7E"/>
    <w:pPr>
      <w:keepNext/>
      <w:keepLines/>
      <w:pageBreakBefore/>
      <w:numPr>
        <w:numId w:val="10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,HD2,Indented Heading,H21,H22,Indented Heading1,Indented Heading2,Indented Heading3,Indented Heading4,H23,H211,H221,Indented Heading5,Indented Heading6,Indented Heading7,H24,H212,H222,Indented Heading8,H25,H213,H223,H26,H214"/>
    <w:basedOn w:val="phbase"/>
    <w:next w:val="phnormal"/>
    <w:link w:val="20"/>
    <w:qFormat/>
    <w:rsid w:val="00FA6D7E"/>
    <w:pPr>
      <w:keepNext/>
      <w:keepLines/>
      <w:numPr>
        <w:ilvl w:val="1"/>
        <w:numId w:val="10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,H3,heading 3,Map,h3,Level 3 Topic Heading,H31,Minor,H32,H33,H34,H35,H36,H37,H38,H39,H310,H311,H312,H313,H314,3,Level 1 - 1,h31,h32,h33,h34,h35,h36,h37,h38,h39,h310,h311,h321,h331,h341,h351,h361,h371,h381,h312,h322,h332,h342"/>
    <w:basedOn w:val="phbase"/>
    <w:next w:val="phnormal"/>
    <w:link w:val="30"/>
    <w:qFormat/>
    <w:rsid w:val="00FA6D7E"/>
    <w:pPr>
      <w:keepNext/>
      <w:keepLines/>
      <w:numPr>
        <w:ilvl w:val="2"/>
        <w:numId w:val="10"/>
      </w:numPr>
      <w:spacing w:before="240" w:after="240"/>
      <w:ind w:right="-1"/>
      <w:outlineLvl w:val="2"/>
    </w:pPr>
    <w:rPr>
      <w:b/>
      <w:bCs/>
    </w:rPr>
  </w:style>
  <w:style w:type="paragraph" w:styleId="4">
    <w:name w:val="heading 4"/>
    <w:aliases w:val="Scroll Heading 4,(подпункт),H4,h4,Level 4 Topic Heading,Sub-Minor,Case Sub-Header,heading4,4,I4,l4,I41,41,l41,heading41,(Shift Ctrl 4),Titre 41,t4.T4,4heading,a.,4 dash,d,4 dash1,d1,31,h41,a.1,4 dash2,d2,32,h42,a.2,4 dash3,d3,33,h43,a.3,d4"/>
    <w:basedOn w:val="3"/>
    <w:next w:val="phnormal"/>
    <w:link w:val="40"/>
    <w:qFormat/>
    <w:rsid w:val="00FA6D7E"/>
    <w:pPr>
      <w:numPr>
        <w:ilvl w:val="3"/>
      </w:numPr>
      <w:outlineLvl w:val="3"/>
    </w:pPr>
  </w:style>
  <w:style w:type="paragraph" w:styleId="5">
    <w:name w:val="heading 5"/>
    <w:aliases w:val="Scroll Heading 5,h5,Level 5 Topic Heading,H5,PIM 5,5,ITT t5,PA Pico Section,_Подпункт,Heading 51,1.1.1. Заголовок 5,Level 4,(приложение),Bold/Italics,1.1  Название подраздела,подпункт,подпункт1,подпункт2,подпункт11,подпункт3,подпункт12"/>
    <w:basedOn w:val="a"/>
    <w:next w:val="a"/>
    <w:link w:val="50"/>
    <w:uiPriority w:val="9"/>
    <w:unhideWhenUsed/>
    <w:qFormat/>
    <w:rsid w:val="00FA6D7E"/>
    <w:pPr>
      <w:keepNext/>
      <w:numPr>
        <w:ilvl w:val="4"/>
        <w:numId w:val="10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,PIM 6,Gliederung6,__Подпункт,H6,Heading 61,Текст подпункта,1.1.1 Название или текст пункта в подразделе,1.1.1 Название пункта в подразделе,1.1.1 ???????? ??? ????? ?????? ? ??????????,1.1.1 ???????? ?????? ? ??????????"/>
    <w:basedOn w:val="a"/>
    <w:next w:val="a"/>
    <w:link w:val="60"/>
    <w:uiPriority w:val="9"/>
    <w:unhideWhenUsed/>
    <w:qFormat/>
    <w:rsid w:val="00FA6D7E"/>
    <w:pPr>
      <w:keepNext/>
      <w:keepLines/>
      <w:numPr>
        <w:ilvl w:val="5"/>
        <w:numId w:val="10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8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8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8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FA6D7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FA6D7E"/>
    <w:pPr>
      <w:spacing w:before="0"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header"/>
    <w:basedOn w:val="a"/>
    <w:link w:val="a9"/>
    <w:rsid w:val="00FA6D7E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rFonts w:ascii="Arial" w:hAnsi="Arial"/>
      <w:szCs w:val="20"/>
      <w:lang w:val="ru-RU" w:eastAsia="ru-RU"/>
    </w:rPr>
  </w:style>
  <w:style w:type="paragraph" w:styleId="aa">
    <w:name w:val="footer"/>
    <w:basedOn w:val="a"/>
    <w:link w:val="ab"/>
    <w:uiPriority w:val="99"/>
    <w:rsid w:val="00FA6D7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A6D7E"/>
    <w:rPr>
      <w:rFonts w:ascii="Arial" w:hAnsi="Arial"/>
      <w:szCs w:val="20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FA6D7E"/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2">
    <w:name w:val="toc 1"/>
    <w:basedOn w:val="a"/>
    <w:next w:val="a"/>
    <w:autoRedefine/>
    <w:uiPriority w:val="39"/>
    <w:rsid w:val="00FA6D7E"/>
    <w:pPr>
      <w:tabs>
        <w:tab w:val="left" w:pos="426"/>
        <w:tab w:val="right" w:leader="dot" w:pos="9923"/>
      </w:tabs>
      <w:spacing w:before="120"/>
      <w:ind w:left="425" w:right="567" w:hanging="425"/>
    </w:pPr>
    <w:rPr>
      <w:b/>
      <w:szCs w:val="24"/>
    </w:rPr>
  </w:style>
  <w:style w:type="paragraph" w:styleId="21">
    <w:name w:val="toc 2"/>
    <w:basedOn w:val="a"/>
    <w:next w:val="a"/>
    <w:autoRedefine/>
    <w:uiPriority w:val="39"/>
    <w:rsid w:val="00FA6D7E"/>
    <w:pPr>
      <w:tabs>
        <w:tab w:val="left" w:pos="993"/>
        <w:tab w:val="right" w:leader="dot" w:pos="9923"/>
      </w:tabs>
      <w:ind w:left="993" w:right="566" w:hanging="567"/>
    </w:pPr>
    <w:rPr>
      <w:szCs w:val="24"/>
    </w:rPr>
  </w:style>
  <w:style w:type="paragraph" w:styleId="31">
    <w:name w:val="toc 3"/>
    <w:basedOn w:val="a"/>
    <w:next w:val="a"/>
    <w:autoRedefine/>
    <w:uiPriority w:val="39"/>
    <w:rsid w:val="00FA6D7E"/>
    <w:pPr>
      <w:tabs>
        <w:tab w:val="left" w:pos="1843"/>
        <w:tab w:val="right" w:leader="dot" w:pos="9923"/>
      </w:tabs>
      <w:ind w:left="1843" w:right="566" w:hanging="850"/>
    </w:pPr>
    <w:rPr>
      <w:i/>
      <w:iCs/>
      <w:szCs w:val="24"/>
    </w:rPr>
  </w:style>
  <w:style w:type="paragraph" w:styleId="41">
    <w:name w:val="toc 4"/>
    <w:basedOn w:val="a"/>
    <w:next w:val="a"/>
    <w:autoRedefine/>
    <w:uiPriority w:val="39"/>
    <w:rsid w:val="00FA6D7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FA6D7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FA6D7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FA6D7E"/>
    <w:pPr>
      <w:ind w:left="1440"/>
    </w:pPr>
  </w:style>
  <w:style w:type="paragraph" w:styleId="81">
    <w:name w:val="toc 8"/>
    <w:basedOn w:val="a"/>
    <w:next w:val="a"/>
    <w:autoRedefine/>
    <w:rsid w:val="00FA6D7E"/>
    <w:pPr>
      <w:ind w:left="1680"/>
    </w:pPr>
  </w:style>
  <w:style w:type="paragraph" w:styleId="91">
    <w:name w:val="toc 9"/>
    <w:basedOn w:val="a"/>
    <w:next w:val="a"/>
    <w:autoRedefine/>
    <w:rsid w:val="00FA6D7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FA6D7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zCs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,(подпункт) Знак,H4 Знак,h4 Знак,Level 4 Topic Heading Знак,Sub-Minor Знак,Case Sub-Header Знак,heading4 Знак,4 Знак,I4 Знак,l4 Знак,I41 Знак,41 Знак,l41 Знак,heading41 Знак,(Shift Ctrl 4) Знак,Titre 41 Знак,a. Знак"/>
    <w:basedOn w:val="a0"/>
    <w:link w:val="4"/>
    <w:rsid w:val="00957B57"/>
    <w:rPr>
      <w:rFonts w:ascii="Arial" w:hAnsi="Arial"/>
      <w:b/>
      <w:bCs/>
      <w:szCs w:val="20"/>
      <w:lang w:val="ru-RU" w:eastAsia="ru-RU"/>
    </w:rPr>
  </w:style>
  <w:style w:type="character" w:customStyle="1" w:styleId="50">
    <w:name w:val="Заголовок 5 Знак"/>
    <w:aliases w:val="Scroll Heading 5 Знак,h5 Знак,Level 5 Topic Heading Знак,H5 Знак,PIM 5 Знак,5 Знак,ITT t5 Знак,PA Pico Section Знак,_Подпункт Знак,Heading 51 Знак,1.1.1. Заголовок 5 Знак,Level 4 Знак,(приложение) Знак,Bold/Italics Знак,подпункт Знак"/>
    <w:link w:val="5"/>
    <w:uiPriority w:val="9"/>
    <w:rsid w:val="00FA6D7E"/>
    <w:rPr>
      <w:rFonts w:ascii="Arial" w:hAnsi="Arial"/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link w:val="af2"/>
    <w:rsid w:val="00E33F00"/>
    <w:rPr>
      <w:rFonts w:ascii="Courier New" w:hAnsi="Courier New" w:cs="Courier New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,PIM 6 Знак,Gliederung6 Знак,__Подпункт Знак,H6 Знак,Heading 61 Знак,Текст подпункта Знак,1.1.1 Название или текст пункта в подразделе Знак,1.1.1 Название пункта в подразделе Знак"/>
    <w:link w:val="6"/>
    <w:uiPriority w:val="9"/>
    <w:rsid w:val="00FA6D7E"/>
    <w:rPr>
      <w:rFonts w:ascii="Arial" w:hAnsi="Arial"/>
      <w:b/>
      <w:bCs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ascii="Arial" w:eastAsiaTheme="majorEastAsia" w:hAnsi="Arial" w:cstheme="majorBidi"/>
      <w:color w:val="7F7F7F" w:themeColor="text1" w:themeTint="80"/>
      <w:szCs w:val="2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ascii="Arial" w:eastAsiaTheme="majorEastAsia" w:hAnsi="Arial" w:cstheme="majorBidi"/>
      <w:color w:val="7F7F7F" w:themeColor="text1" w:themeTint="80"/>
      <w:szCs w:val="21"/>
      <w:lang w:val="ru-RU" w:eastAsia="ru-RU"/>
    </w:rPr>
  </w:style>
  <w:style w:type="character" w:styleId="af3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4">
    <w:name w:val="Intense Quote"/>
    <w:basedOn w:val="a"/>
    <w:next w:val="a"/>
    <w:link w:val="af5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C745BE"/>
    <w:rPr>
      <w:i/>
      <w:iCs/>
      <w:color w:val="4F81BD" w:themeColor="accent1"/>
      <w:lang w:val="ru-RU" w:eastAsia="ru-RU"/>
    </w:rPr>
  </w:style>
  <w:style w:type="character" w:styleId="af6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customStyle="1" w:styleId="110">
    <w:name w:val="Таблица простая 1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customStyle="1" w:styleId="210">
    <w:name w:val="Таблица простая 21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3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7">
    <w:name w:val="index heading"/>
    <w:basedOn w:val="a"/>
    <w:next w:val="13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8">
    <w:name w:val="Подпись к таблице"/>
    <w:basedOn w:val="ScrollTitleTable"/>
    <w:link w:val="af9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rFonts w:ascii="Arial" w:hAnsi="Arial"/>
      <w:b/>
      <w:bCs/>
      <w:color w:val="4F81BD" w:themeColor="accent1"/>
      <w:sz w:val="18"/>
      <w:szCs w:val="18"/>
      <w:lang w:val="ru-RU" w:eastAsia="ru-RU"/>
    </w:rPr>
  </w:style>
  <w:style w:type="character" w:customStyle="1" w:styleId="af9">
    <w:name w:val="Подпись к таблице Знак"/>
    <w:basedOn w:val="a7"/>
    <w:link w:val="af8"/>
    <w:rsid w:val="00696A79"/>
    <w:rPr>
      <w:rFonts w:ascii="Arial" w:hAnsi="Arial"/>
      <w:b/>
      <w:bCs/>
      <w:color w:val="000000" w:themeColor="text1"/>
      <w:sz w:val="18"/>
      <w:szCs w:val="18"/>
      <w:lang w:val="ru-RU" w:eastAsia="ru-RU"/>
    </w:rPr>
  </w:style>
  <w:style w:type="paragraph" w:styleId="afa">
    <w:name w:val="table of figures"/>
    <w:basedOn w:val="a"/>
    <w:next w:val="a"/>
    <w:uiPriority w:val="99"/>
    <w:unhideWhenUsed/>
    <w:rsid w:val="00E33F00"/>
  </w:style>
  <w:style w:type="paragraph" w:styleId="afb">
    <w:name w:val="Balloon Text"/>
    <w:basedOn w:val="a"/>
    <w:link w:val="afc"/>
    <w:uiPriority w:val="99"/>
    <w:semiHidden/>
    <w:unhideWhenUsed/>
    <w:rsid w:val="00FA6D7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FA6D7E"/>
    <w:rPr>
      <w:rFonts w:ascii="Tahoma" w:hAnsi="Tahoma" w:cs="Tahoma"/>
      <w:sz w:val="16"/>
      <w:szCs w:val="16"/>
      <w:lang w:val="ru-RU" w:eastAsia="ru-RU"/>
    </w:rPr>
  </w:style>
  <w:style w:type="paragraph" w:styleId="afd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e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szCs w:val="20"/>
      <w:lang w:val="ru-RU" w:eastAsia="ru-RU"/>
    </w:rPr>
  </w:style>
  <w:style w:type="paragraph" w:customStyle="1" w:styleId="aff">
    <w:name w:val="Предупреждение"/>
    <w:basedOn w:val="a"/>
    <w:link w:val="aff0"/>
    <w:qFormat/>
    <w:rsid w:val="00E33F00"/>
    <w:pPr>
      <w:shd w:val="clear" w:color="auto" w:fill="FEB19C"/>
    </w:pPr>
    <w:rPr>
      <w:i/>
    </w:rPr>
  </w:style>
  <w:style w:type="character" w:customStyle="1" w:styleId="aff0">
    <w:name w:val="Предупреждение Знак"/>
    <w:basedOn w:val="a0"/>
    <w:link w:val="aff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1">
    <w:name w:val="Примечание"/>
    <w:basedOn w:val="a"/>
    <w:link w:val="aff2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2">
    <w:name w:val="Примечание Знак"/>
    <w:basedOn w:val="a0"/>
    <w:link w:val="aff1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3">
    <w:name w:val="Текст цитаты"/>
    <w:basedOn w:val="a"/>
    <w:link w:val="aff4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4">
    <w:name w:val="Текст цитаты Знак"/>
    <w:basedOn w:val="a0"/>
    <w:link w:val="aff3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5">
    <w:name w:val="Титульный"/>
    <w:basedOn w:val="a"/>
    <w:link w:val="aff6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6">
    <w:name w:val="Титульный Знак"/>
    <w:basedOn w:val="a0"/>
    <w:link w:val="aff5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7">
    <w:name w:val="Фрагмент кода"/>
    <w:basedOn w:val="a"/>
    <w:link w:val="aff8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8">
    <w:name w:val="Фрагмент кода Знак"/>
    <w:basedOn w:val="a0"/>
    <w:link w:val="aff7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,H3 Знак,heading 3 Знак,Map Знак,h3 Знак,Level 3 Topic Heading Знак,H31 Знак,Minor Знак,H32 Знак,H33 Знак,H34 Знак,H35 Знак,H36 Знак,H37 Знак,H38 Знак,H39 Знак,H310 Знак,H311 Знак,H312 Знак,H313 Знак,H314 Знак"/>
    <w:basedOn w:val="a0"/>
    <w:link w:val="3"/>
    <w:rsid w:val="00FC1C9C"/>
    <w:rPr>
      <w:rFonts w:ascii="Arial" w:hAnsi="Arial"/>
      <w:b/>
      <w:bCs/>
      <w:szCs w:val="20"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rFonts w:ascii="Arial" w:hAnsi="Arial"/>
      <w:b/>
      <w:bCs/>
      <w:szCs w:val="20"/>
      <w:lang w:val="ru-RU" w:eastAsia="ru-RU"/>
    </w:rPr>
  </w:style>
  <w:style w:type="paragraph" w:customStyle="1" w:styleId="phbase">
    <w:name w:val="ph_base"/>
    <w:link w:val="phbase0"/>
    <w:rsid w:val="00FA6D7E"/>
    <w:pPr>
      <w:spacing w:line="360" w:lineRule="auto"/>
      <w:jc w:val="both"/>
    </w:pPr>
    <w:rPr>
      <w:rFonts w:ascii="Arial" w:hAnsi="Arial"/>
      <w:szCs w:val="20"/>
      <w:lang w:val="ru-RU" w:eastAsia="ru-RU"/>
    </w:rPr>
  </w:style>
  <w:style w:type="paragraph" w:customStyle="1" w:styleId="phadditiontitle1">
    <w:name w:val="ph_addition_title_1"/>
    <w:basedOn w:val="phbase"/>
    <w:next w:val="phnormal"/>
    <w:rsid w:val="00FA6D7E"/>
    <w:pPr>
      <w:keepNext/>
      <w:keepLines/>
      <w:pageBreakBefore/>
      <w:numPr>
        <w:numId w:val="15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FA6D7E"/>
    <w:pPr>
      <w:keepNext/>
      <w:keepLines/>
      <w:numPr>
        <w:ilvl w:val="1"/>
        <w:numId w:val="15"/>
      </w:numPr>
      <w:tabs>
        <w:tab w:val="clear" w:pos="720"/>
        <w:tab w:val="num" w:pos="1560"/>
      </w:tabs>
      <w:spacing w:before="360" w:after="360"/>
      <w:ind w:left="851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FA6D7E"/>
    <w:pPr>
      <w:keepNext/>
      <w:keepLines/>
      <w:numPr>
        <w:ilvl w:val="2"/>
        <w:numId w:val="15"/>
      </w:numPr>
      <w:tabs>
        <w:tab w:val="clear" w:pos="720"/>
        <w:tab w:val="num" w:pos="1701"/>
      </w:tabs>
      <w:spacing w:before="240" w:after="240"/>
      <w:ind w:left="851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2"/>
    <w:rsid w:val="00FA6D7E"/>
    <w:pPr>
      <w:numPr>
        <w:numId w:val="9"/>
      </w:numPr>
    </w:pPr>
  </w:style>
  <w:style w:type="paragraph" w:customStyle="1" w:styleId="phbibliography">
    <w:name w:val="ph_bibliography"/>
    <w:basedOn w:val="phbase"/>
    <w:rsid w:val="00FA6D7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FA6D7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FA6D7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FA6D7E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FA6D7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FA6D7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FA6D7E"/>
  </w:style>
  <w:style w:type="paragraph" w:customStyle="1" w:styleId="phconfirmstamptitle">
    <w:name w:val="ph_confirmstamp_title"/>
    <w:basedOn w:val="phconfirmstamp"/>
    <w:next w:val="phconfirmstampstamp"/>
    <w:rsid w:val="00FA6D7E"/>
    <w:rPr>
      <w:b/>
      <w:caps/>
      <w:szCs w:val="24"/>
    </w:rPr>
  </w:style>
  <w:style w:type="paragraph" w:customStyle="1" w:styleId="phcontent">
    <w:name w:val="ph_content"/>
    <w:basedOn w:val="phbase"/>
    <w:next w:val="12"/>
    <w:rsid w:val="00FA6D7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FA6D7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FA6D7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FA6D7E"/>
    <w:pPr>
      <w:spacing w:before="120"/>
    </w:pPr>
  </w:style>
  <w:style w:type="paragraph" w:customStyle="1" w:styleId="phfiguretitle">
    <w:name w:val="ph_figure_title"/>
    <w:basedOn w:val="phfigure"/>
    <w:next w:val="phnormal"/>
    <w:rsid w:val="00FA6D7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FA6D7E"/>
    <w:pPr>
      <w:widowControl w:val="0"/>
    </w:pPr>
    <w:rPr>
      <w:sz w:val="18"/>
    </w:rPr>
  </w:style>
  <w:style w:type="character" w:customStyle="1" w:styleId="phinline">
    <w:name w:val="ph_inline"/>
    <w:basedOn w:val="a0"/>
    <w:rsid w:val="00FA6D7E"/>
  </w:style>
  <w:style w:type="character" w:customStyle="1" w:styleId="phinline8">
    <w:name w:val="ph_inline_8"/>
    <w:rsid w:val="00FA6D7E"/>
    <w:rPr>
      <w:sz w:val="16"/>
    </w:rPr>
  </w:style>
  <w:style w:type="character" w:customStyle="1" w:styleId="phinlinebolditalic">
    <w:name w:val="ph_inline_bolditalic"/>
    <w:rsid w:val="00FA6D7E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FA6D7E"/>
    <w:rPr>
      <w:rFonts w:ascii="Courier New" w:hAnsi="Courier New"/>
      <w:sz w:val="24"/>
    </w:rPr>
  </w:style>
  <w:style w:type="character" w:customStyle="1" w:styleId="phinlinefirstterm">
    <w:name w:val="ph_inline_firstterm"/>
    <w:rsid w:val="00FA6D7E"/>
    <w:rPr>
      <w:i/>
      <w:sz w:val="24"/>
    </w:rPr>
  </w:style>
  <w:style w:type="character" w:customStyle="1" w:styleId="phinlineguiitem">
    <w:name w:val="ph_inline_guiitem"/>
    <w:rsid w:val="00FA6D7E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FA6D7E"/>
    <w:rPr>
      <w:b/>
      <w:smallCaps/>
      <w:sz w:val="24"/>
    </w:rPr>
  </w:style>
  <w:style w:type="character" w:customStyle="1" w:styleId="phinlinespace">
    <w:name w:val="ph_inline_space"/>
    <w:rsid w:val="00FA6D7E"/>
    <w:rPr>
      <w:spacing w:val="60"/>
    </w:rPr>
  </w:style>
  <w:style w:type="character" w:customStyle="1" w:styleId="phinlinesuperline">
    <w:name w:val="ph_inline_superline"/>
    <w:rsid w:val="00FA6D7E"/>
    <w:rPr>
      <w:vertAlign w:val="superscript"/>
    </w:rPr>
  </w:style>
  <w:style w:type="character" w:customStyle="1" w:styleId="phinlineunderline">
    <w:name w:val="ph_inline_underline"/>
    <w:rsid w:val="00FA6D7E"/>
    <w:rPr>
      <w:u w:val="single"/>
      <w:lang w:val="ru-RU"/>
    </w:rPr>
  </w:style>
  <w:style w:type="character" w:customStyle="1" w:styleId="phinlineunderlineitalic">
    <w:name w:val="ph_inline_underlineitalic"/>
    <w:rsid w:val="00FA6D7E"/>
    <w:rPr>
      <w:i/>
      <w:u w:val="single"/>
      <w:lang w:val="ru-RU"/>
    </w:rPr>
  </w:style>
  <w:style w:type="character" w:customStyle="1" w:styleId="phinlineuppercase">
    <w:name w:val="ph_inline_uppercase"/>
    <w:rsid w:val="00FA6D7E"/>
    <w:rPr>
      <w:caps/>
      <w:lang w:val="ru-RU"/>
    </w:rPr>
  </w:style>
  <w:style w:type="paragraph" w:customStyle="1" w:styleId="phinset">
    <w:name w:val="ph_inset"/>
    <w:basedOn w:val="phnormal"/>
    <w:next w:val="phnormal"/>
    <w:rsid w:val="00FA6D7E"/>
  </w:style>
  <w:style w:type="paragraph" w:customStyle="1" w:styleId="phinsetcaution">
    <w:name w:val="ph_inset_caution"/>
    <w:basedOn w:val="phinset"/>
    <w:rsid w:val="00FA6D7E"/>
    <w:pPr>
      <w:keepLines/>
    </w:pPr>
  </w:style>
  <w:style w:type="paragraph" w:customStyle="1" w:styleId="phinsetnote">
    <w:name w:val="ph_inset_note"/>
    <w:basedOn w:val="phinset"/>
    <w:rsid w:val="00FA6D7E"/>
    <w:pPr>
      <w:keepLines/>
    </w:pPr>
  </w:style>
  <w:style w:type="paragraph" w:customStyle="1" w:styleId="phinsettitle">
    <w:name w:val="ph_inset_title"/>
    <w:basedOn w:val="phinset"/>
    <w:next w:val="phinsetnote"/>
    <w:rsid w:val="00FA6D7E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FA6D7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tabs>
        <w:tab w:val="num" w:pos="1208"/>
      </w:tabs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tabs>
        <w:tab w:val="num" w:pos="1780"/>
      </w:tabs>
      <w:ind w:left="1780" w:hanging="465"/>
    </w:pPr>
  </w:style>
  <w:style w:type="paragraph" w:customStyle="1" w:styleId="phlistitemizedtitle">
    <w:name w:val="ph_list_itemized_title"/>
    <w:basedOn w:val="phnormal"/>
    <w:next w:val="phlistitemized1"/>
    <w:rsid w:val="00FA6D7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tabs>
        <w:tab w:val="num" w:pos="1780"/>
      </w:tabs>
      <w:ind w:left="1780" w:right="-2" w:hanging="465"/>
    </w:pPr>
  </w:style>
  <w:style w:type="paragraph" w:customStyle="1" w:styleId="ScrollListNumber">
    <w:name w:val="Scroll List Number"/>
    <w:basedOn w:val="ScrollPanelNormal"/>
    <w:rsid w:val="00C745BE"/>
    <w:pPr>
      <w:tabs>
        <w:tab w:val="num" w:pos="1208"/>
      </w:tabs>
      <w:ind w:left="1208" w:right="-2" w:hanging="357"/>
    </w:pPr>
  </w:style>
  <w:style w:type="paragraph" w:customStyle="1" w:styleId="phlistorderedtitle">
    <w:name w:val="ph_list_ordered_title"/>
    <w:basedOn w:val="phnormal"/>
    <w:next w:val="phlistordered1"/>
    <w:rsid w:val="00FA6D7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FA6D7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FA6D7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FA6D7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FA6D7E"/>
    <w:pPr>
      <w:ind w:left="57"/>
    </w:pPr>
    <w:rPr>
      <w:i/>
    </w:rPr>
  </w:style>
  <w:style w:type="paragraph" w:customStyle="1" w:styleId="phtablecell">
    <w:name w:val="ph_table_cell"/>
    <w:basedOn w:val="phbase"/>
    <w:rsid w:val="00FA6D7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FA6D7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FA6D7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FA6D7E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FA6D7E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FA6D7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FA6D7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FA6D7E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FA6D7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FA6D7E"/>
    <w:pPr>
      <w:spacing w:line="240" w:lineRule="auto"/>
    </w:pPr>
    <w:rPr>
      <w:b/>
    </w:rPr>
  </w:style>
  <w:style w:type="paragraph" w:customStyle="1" w:styleId="phtitlepagedocument">
    <w:name w:val="ph_titlepage_document"/>
    <w:basedOn w:val="phtitlepage"/>
    <w:autoRedefine/>
    <w:rsid w:val="00FA6D7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FA6D7E"/>
  </w:style>
  <w:style w:type="paragraph" w:customStyle="1" w:styleId="phtitlepagesystemfull">
    <w:name w:val="ph_titlepage_system_full"/>
    <w:basedOn w:val="phtitlepage"/>
    <w:next w:val="phtitlepagesystemshort"/>
    <w:rsid w:val="00FA6D7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FA6D7E"/>
    <w:rPr>
      <w:b/>
      <w:sz w:val="32"/>
    </w:rPr>
  </w:style>
  <w:style w:type="paragraph" w:styleId="HTML">
    <w:name w:val="HTML Address"/>
    <w:basedOn w:val="a"/>
    <w:link w:val="HTML0"/>
    <w:semiHidden/>
    <w:rsid w:val="00FA6D7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rFonts w:ascii="Arial" w:hAnsi="Arial"/>
      <w:i/>
      <w:iCs/>
      <w:szCs w:val="20"/>
      <w:lang w:val="ru-RU" w:eastAsia="ru-RU"/>
    </w:rPr>
  </w:style>
  <w:style w:type="paragraph" w:styleId="aff9">
    <w:name w:val="Body Text"/>
    <w:basedOn w:val="a"/>
    <w:link w:val="affa"/>
    <w:rsid w:val="00FA6D7E"/>
  </w:style>
  <w:style w:type="character" w:customStyle="1" w:styleId="affa">
    <w:name w:val="Основной текст Знак"/>
    <w:basedOn w:val="a0"/>
    <w:link w:val="aff9"/>
    <w:rsid w:val="00A75B8C"/>
    <w:rPr>
      <w:rFonts w:ascii="Arial" w:hAnsi="Arial"/>
      <w:szCs w:val="20"/>
      <w:lang w:val="ru-RU" w:eastAsia="ru-RU"/>
    </w:rPr>
  </w:style>
  <w:style w:type="paragraph" w:customStyle="1" w:styleId="phheader1withoutnum">
    <w:name w:val="ph_header_1_without_num"/>
    <w:basedOn w:val="10"/>
    <w:next w:val="phnormal"/>
    <w:rsid w:val="00FA6D7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FA6D7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FA6D7E"/>
    <w:rPr>
      <w:u w:val="single"/>
    </w:rPr>
  </w:style>
  <w:style w:type="paragraph" w:customStyle="1" w:styleId="phstampleft">
    <w:name w:val="ph_stamp_left"/>
    <w:basedOn w:val="phstamp"/>
    <w:rsid w:val="00FA6D7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num" w:pos="1780"/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0"/>
      </w:numPr>
      <w:tabs>
        <w:tab w:val="clear" w:pos="2127"/>
        <w:tab w:val="num" w:pos="1780"/>
        <w:tab w:val="num" w:pos="2710"/>
      </w:tabs>
      <w:ind w:left="2710" w:hanging="465"/>
    </w:pPr>
    <w:rPr>
      <w:lang w:val="en-US"/>
    </w:rPr>
  </w:style>
  <w:style w:type="character" w:customStyle="1" w:styleId="phbase0">
    <w:name w:val="ph_base Знак"/>
    <w:basedOn w:val="a0"/>
    <w:link w:val="phbase"/>
    <w:rsid w:val="00FA6D7E"/>
    <w:rPr>
      <w:rFonts w:ascii="Arial" w:hAnsi="Arial"/>
      <w:szCs w:val="20"/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rFonts w:ascii="Arial" w:hAnsi="Arial"/>
      <w:color w:val="000000" w:themeColor="text1"/>
      <w:szCs w:val="20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rFonts w:ascii="Arial" w:hAnsi="Arial"/>
      <w:color w:val="000000" w:themeColor="text1"/>
      <w:szCs w:val="20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FA6D7E"/>
    <w:pPr>
      <w:jc w:val="center"/>
    </w:pPr>
  </w:style>
  <w:style w:type="character" w:customStyle="1" w:styleId="phpagenumber0">
    <w:name w:val="ph_pagenumber Знак"/>
    <w:basedOn w:val="ab"/>
    <w:link w:val="phpagenumber"/>
    <w:rsid w:val="00FA6D7E"/>
    <w:rPr>
      <w:rFonts w:ascii="Arial" w:hAnsi="Arial"/>
      <w:szCs w:val="20"/>
      <w:lang w:val="ru-RU" w:eastAsia="ru-RU"/>
    </w:rPr>
  </w:style>
  <w:style w:type="paragraph" w:customStyle="1" w:styleId="phtableitemizedlist1">
    <w:name w:val="ph_table_itemizedlist_1"/>
    <w:basedOn w:val="phtablecellleft"/>
    <w:autoRedefine/>
    <w:qFormat/>
    <w:rsid w:val="00FA6D7E"/>
    <w:pPr>
      <w:numPr>
        <w:numId w:val="14"/>
      </w:numPr>
      <w:spacing w:after="120"/>
    </w:pPr>
  </w:style>
  <w:style w:type="paragraph" w:customStyle="1" w:styleId="phtableitemizedlist2">
    <w:name w:val="ph_table_itemizedlist_2"/>
    <w:basedOn w:val="phtableitemizedlist1"/>
    <w:autoRedefine/>
    <w:qFormat/>
    <w:rsid w:val="00FA6D7E"/>
    <w:pPr>
      <w:ind w:left="632" w:hanging="284"/>
    </w:pPr>
  </w:style>
  <w:style w:type="paragraph" w:customStyle="1" w:styleId="14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basedOn w:val="phtablecellleft"/>
    <w:autoRedefine/>
    <w:qFormat/>
    <w:rsid w:val="00FA6D7E"/>
    <w:pPr>
      <w:numPr>
        <w:numId w:val="11"/>
      </w:numPr>
      <w:spacing w:after="120"/>
    </w:pPr>
  </w:style>
  <w:style w:type="paragraph" w:customStyle="1" w:styleId="affb">
    <w:name w:val="Текст_программы"/>
    <w:rsid w:val="00FA6D7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FA6D7E"/>
    <w:pPr>
      <w:spacing w:after="0" w:line="240" w:lineRule="auto"/>
      <w:jc w:val="center"/>
    </w:pPr>
    <w:rPr>
      <w:rFonts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FA6D7E"/>
    <w:pPr>
      <w:spacing w:after="20" w:line="240" w:lineRule="auto"/>
      <w:ind w:left="57"/>
      <w:jc w:val="left"/>
    </w:pPr>
    <w:rPr>
      <w:rFonts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FA6D7E"/>
    <w:pPr>
      <w:numPr>
        <w:numId w:val="6"/>
      </w:numPr>
    </w:pPr>
  </w:style>
  <w:style w:type="paragraph" w:customStyle="1" w:styleId="phtableorderlist1">
    <w:name w:val="ph_table_orderlist_1_бок"/>
    <w:basedOn w:val="phtablecellleft"/>
    <w:autoRedefine/>
    <w:qFormat/>
    <w:rsid w:val="00FA6D7E"/>
    <w:pPr>
      <w:numPr>
        <w:numId w:val="7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FA6D7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FA6D7E"/>
    <w:pPr>
      <w:spacing w:after="20" w:line="240" w:lineRule="auto"/>
      <w:jc w:val="center"/>
    </w:pPr>
    <w:rPr>
      <w:i/>
    </w:rPr>
  </w:style>
  <w:style w:type="character" w:customStyle="1" w:styleId="ScrollListBullet0">
    <w:name w:val="Scroll List Bullet Знак"/>
    <w:link w:val="ScrollListBullet"/>
    <w:rsid w:val="00DA7539"/>
    <w:rPr>
      <w:rFonts w:ascii="Arial" w:hAnsi="Arial" w:cs="Arial"/>
      <w:color w:val="000000" w:themeColor="text1"/>
      <w:szCs w:val="20"/>
      <w:lang w:val="ru-RU"/>
    </w:rPr>
  </w:style>
  <w:style w:type="character" w:customStyle="1" w:styleId="phtitlevoid0">
    <w:name w:val="ph_title_void Знак"/>
    <w:link w:val="phtitlevoid"/>
    <w:rsid w:val="00FA6D7E"/>
    <w:rPr>
      <w:rFonts w:ascii="Arial" w:hAnsi="Arial" w:cs="Arial"/>
      <w:b/>
      <w:bCs/>
      <w:sz w:val="28"/>
      <w:szCs w:val="28"/>
      <w:lang w:val="ru-RU" w:eastAsia="ru-RU"/>
    </w:rPr>
  </w:style>
  <w:style w:type="paragraph" w:customStyle="1" w:styleId="affc">
    <w:name w:val="_Табл_Текст"/>
    <w:basedOn w:val="a"/>
    <w:rsid w:val="00FA6D7E"/>
  </w:style>
  <w:style w:type="character" w:styleId="affd">
    <w:name w:val="annotation reference"/>
    <w:basedOn w:val="a0"/>
    <w:uiPriority w:val="99"/>
    <w:semiHidden/>
    <w:unhideWhenUsed/>
    <w:rsid w:val="00FA6D7E"/>
    <w:rPr>
      <w:sz w:val="16"/>
      <w:szCs w:val="16"/>
    </w:rPr>
  </w:style>
  <w:style w:type="paragraph" w:styleId="affe">
    <w:name w:val="annotation text"/>
    <w:aliases w:val="Примечания: текст"/>
    <w:basedOn w:val="a"/>
    <w:link w:val="afff"/>
    <w:uiPriority w:val="99"/>
    <w:unhideWhenUsed/>
    <w:rsid w:val="00FA6D7E"/>
    <w:pPr>
      <w:spacing w:line="240" w:lineRule="auto"/>
    </w:pPr>
    <w:rPr>
      <w:sz w:val="20"/>
    </w:rPr>
  </w:style>
  <w:style w:type="character" w:customStyle="1" w:styleId="afff">
    <w:name w:val="Текст примечания Знак"/>
    <w:aliases w:val="Примечания: текст Знак"/>
    <w:basedOn w:val="a0"/>
    <w:link w:val="affe"/>
    <w:uiPriority w:val="99"/>
    <w:rsid w:val="00FA6D7E"/>
    <w:rPr>
      <w:rFonts w:ascii="Arial" w:hAnsi="Arial"/>
      <w:sz w:val="20"/>
      <w:szCs w:val="20"/>
      <w:lang w:val="ru-RU" w:eastAsia="ru-RU"/>
    </w:rPr>
  </w:style>
  <w:style w:type="paragraph" w:styleId="afff0">
    <w:name w:val="annotation subject"/>
    <w:basedOn w:val="affe"/>
    <w:next w:val="affe"/>
    <w:link w:val="afff1"/>
    <w:uiPriority w:val="99"/>
    <w:semiHidden/>
    <w:unhideWhenUsed/>
    <w:rsid w:val="00FA6D7E"/>
    <w:rPr>
      <w:b/>
      <w:bCs/>
    </w:rPr>
  </w:style>
  <w:style w:type="character" w:customStyle="1" w:styleId="afff1">
    <w:name w:val="Тема примечания Знак"/>
    <w:basedOn w:val="afff"/>
    <w:link w:val="afff0"/>
    <w:uiPriority w:val="99"/>
    <w:semiHidden/>
    <w:rsid w:val="00FA6D7E"/>
    <w:rPr>
      <w:rFonts w:ascii="Arial" w:hAnsi="Arial"/>
      <w:b/>
      <w:bCs/>
      <w:sz w:val="20"/>
      <w:szCs w:val="20"/>
      <w:lang w:val="ru-RU" w:eastAsia="ru-RU"/>
    </w:rPr>
  </w:style>
  <w:style w:type="paragraph" w:styleId="afff2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3">
    <w:name w:val="Emphasis"/>
    <w:basedOn w:val="a0"/>
    <w:uiPriority w:val="20"/>
    <w:qFormat/>
    <w:rsid w:val="00C745BE"/>
    <w:rPr>
      <w:i/>
      <w:iCs/>
    </w:rPr>
  </w:style>
  <w:style w:type="character" w:styleId="afff4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5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</w:rPr>
  </w:style>
  <w:style w:type="paragraph" w:customStyle="1" w:styleId="phtablecellleft">
    <w:name w:val="ph_table_cellleft"/>
    <w:basedOn w:val="phtablecell"/>
    <w:link w:val="phtablecellleft0"/>
    <w:qFormat/>
    <w:rsid w:val="001D515D"/>
    <w:pPr>
      <w:spacing w:after="160"/>
    </w:pPr>
  </w:style>
  <w:style w:type="table" w:customStyle="1" w:styleId="15">
    <w:name w:val="Сетка таблицы светлая1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customStyle="1" w:styleId="510">
    <w:name w:val="Таблица простая 51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</w:pPr>
  </w:style>
  <w:style w:type="table" w:customStyle="1" w:styleId="310">
    <w:name w:val="Таблица простая 31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FA6D7E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FA6D7E"/>
    <w:rPr>
      <w:rFonts w:ascii="Arial" w:hAnsi="Arial"/>
      <w:szCs w:val="20"/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hlistitemized1">
    <w:name w:val="ph_list_itemized_1"/>
    <w:basedOn w:val="phnormal"/>
    <w:link w:val="phlistitemized10"/>
    <w:rsid w:val="00FA6D7E"/>
    <w:pPr>
      <w:numPr>
        <w:numId w:val="13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FA6D7E"/>
    <w:pPr>
      <w:numPr>
        <w:ilvl w:val="1"/>
        <w:numId w:val="13"/>
      </w:numPr>
    </w:pPr>
  </w:style>
  <w:style w:type="paragraph" w:customStyle="1" w:styleId="phlistordered1">
    <w:name w:val="ph_list_ordered_1"/>
    <w:basedOn w:val="phnormal"/>
    <w:rsid w:val="00FA6D7E"/>
    <w:pPr>
      <w:numPr>
        <w:ilvl w:val="1"/>
        <w:numId w:val="5"/>
      </w:numPr>
      <w:ind w:right="-2"/>
    </w:pPr>
  </w:style>
  <w:style w:type="paragraph" w:customStyle="1" w:styleId="phlistordereda">
    <w:name w:val="ph_list_ordered_aбв"/>
    <w:basedOn w:val="phnormal"/>
    <w:rsid w:val="00FA6D7E"/>
    <w:pPr>
      <w:numPr>
        <w:numId w:val="5"/>
      </w:numPr>
      <w:ind w:right="-2"/>
    </w:pPr>
  </w:style>
  <w:style w:type="paragraph" w:customStyle="1" w:styleId="phlistitemized3">
    <w:name w:val="ph_list_itemized_3"/>
    <w:basedOn w:val="phlistitemized2"/>
    <w:link w:val="phlistitemized30"/>
    <w:autoRedefine/>
    <w:qFormat/>
    <w:rsid w:val="004B2AF1"/>
    <w:pPr>
      <w:numPr>
        <w:ilvl w:val="2"/>
        <w:numId w:val="3"/>
      </w:numPr>
      <w:tabs>
        <w:tab w:val="left" w:pos="2127"/>
      </w:tabs>
    </w:pPr>
  </w:style>
  <w:style w:type="paragraph" w:customStyle="1" w:styleId="phlistitemized4">
    <w:name w:val="ph_list_itemized_4"/>
    <w:basedOn w:val="phlistitemized3"/>
    <w:autoRedefine/>
    <w:qFormat/>
    <w:rsid w:val="00FA6D7E"/>
    <w:pPr>
      <w:numPr>
        <w:ilvl w:val="3"/>
      </w:numPr>
      <w:tabs>
        <w:tab w:val="clear" w:pos="2127"/>
      </w:tabs>
      <w:ind w:right="0"/>
    </w:pPr>
    <w:rPr>
      <w:lang w:val="en-US"/>
    </w:rPr>
  </w:style>
  <w:style w:type="character" w:customStyle="1" w:styleId="phlistitemized20">
    <w:name w:val="ph_list_itemized_2 Знак"/>
    <w:basedOn w:val="phnormal0"/>
    <w:link w:val="phlistitemized2"/>
    <w:rsid w:val="00FA6D7E"/>
    <w:rPr>
      <w:rFonts w:ascii="Arial" w:hAnsi="Arial"/>
      <w:szCs w:val="20"/>
      <w:lang w:val="ru-RU" w:eastAsia="ru-RU"/>
    </w:rPr>
  </w:style>
  <w:style w:type="character" w:customStyle="1" w:styleId="phlistitemized30">
    <w:name w:val="ph_list_itemized_3 Знак"/>
    <w:basedOn w:val="phlistitemized20"/>
    <w:link w:val="phlistitemized3"/>
    <w:rsid w:val="004B2AF1"/>
    <w:rPr>
      <w:rFonts w:ascii="Arial" w:hAnsi="Arial"/>
      <w:szCs w:val="20"/>
      <w:lang w:val="ru-RU" w:eastAsia="ru-RU"/>
    </w:rPr>
  </w:style>
  <w:style w:type="paragraph" w:customStyle="1" w:styleId="1">
    <w:name w:val="Список_1)"/>
    <w:basedOn w:val="a"/>
    <w:rsid w:val="00FA6D7E"/>
    <w:pPr>
      <w:numPr>
        <w:numId w:val="12"/>
      </w:numPr>
    </w:pPr>
  </w:style>
  <w:style w:type="character" w:customStyle="1" w:styleId="phlistitemized10">
    <w:name w:val="ph_list_itemized_1 Знак"/>
    <w:link w:val="phlistitemized1"/>
    <w:rsid w:val="00FA6D7E"/>
    <w:rPr>
      <w:rFonts w:ascii="Arial" w:hAnsi="Arial" w:cs="Arial"/>
      <w:szCs w:val="20"/>
      <w:lang w:val="ru-RU"/>
    </w:rPr>
  </w:style>
  <w:style w:type="character" w:customStyle="1" w:styleId="phnormal1">
    <w:name w:val="ph_normal Знак Знак"/>
    <w:rsid w:val="00FA6D7E"/>
    <w:rPr>
      <w:rFonts w:ascii="Arial" w:hAnsi="Arial"/>
      <w:sz w:val="24"/>
    </w:rPr>
  </w:style>
  <w:style w:type="paragraph" w:customStyle="1" w:styleId="phlistordered1up">
    <w:name w:val="ph_list_ordered_1_up"/>
    <w:basedOn w:val="phlistordered1"/>
    <w:autoRedefine/>
    <w:qFormat/>
    <w:rsid w:val="00FA6D7E"/>
    <w:pPr>
      <w:numPr>
        <w:ilvl w:val="0"/>
        <w:numId w:val="16"/>
      </w:numPr>
      <w:tabs>
        <w:tab w:val="left" w:pos="851"/>
      </w:tabs>
      <w:ind w:left="1276" w:hanging="425"/>
    </w:pPr>
  </w:style>
  <w:style w:type="character" w:customStyle="1" w:styleId="phtablecellleft0">
    <w:name w:val="ph_table_cellleft Знак"/>
    <w:link w:val="phtablecellleft"/>
    <w:qFormat/>
    <w:rsid w:val="001D515D"/>
    <w:rPr>
      <w:rFonts w:ascii="Arial" w:hAnsi="Arial" w:cs="Arial"/>
      <w:bCs/>
      <w:sz w:val="20"/>
      <w:szCs w:val="20"/>
      <w:lang w:val="ru-RU" w:eastAsia="ru-RU"/>
    </w:rPr>
  </w:style>
  <w:style w:type="character" w:customStyle="1" w:styleId="11">
    <w:name w:val="Заголовок 1 Знак"/>
    <w:aliases w:val="Scroll Heading 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basedOn w:val="a0"/>
    <w:link w:val="10"/>
    <w:rsid w:val="00032D41"/>
    <w:rPr>
      <w:rFonts w:ascii="Arial" w:hAnsi="Arial"/>
      <w:b/>
      <w:sz w:val="28"/>
      <w:szCs w:val="28"/>
      <w:lang w:val="ru-RU" w:eastAsia="ru-RU"/>
    </w:rPr>
  </w:style>
  <w:style w:type="character" w:customStyle="1" w:styleId="20">
    <w:name w:val="Заголовок 2 Знак"/>
    <w:aliases w:val="Scroll Heading 2 Знак,HD2 Знак,Indented Heading Знак,H21 Знак,H22 Знак,Indented Heading1 Знак,Indented Heading2 Знак,Indented Heading3 Знак,Indented Heading4 Знак,H23 Знак,H211 Знак,H221 Знак,Indented Heading5 Знак,H24 Знак,H212 Знак"/>
    <w:basedOn w:val="a0"/>
    <w:link w:val="2"/>
    <w:rsid w:val="00032D41"/>
    <w:rPr>
      <w:rFonts w:ascii="Arial" w:hAnsi="Arial"/>
      <w:b/>
      <w:szCs w:val="20"/>
      <w:lang w:val="ru-RU" w:eastAsia="ru-RU"/>
    </w:rPr>
  </w:style>
  <w:style w:type="character" w:customStyle="1" w:styleId="af2">
    <w:name w:val="Текст Знак"/>
    <w:basedOn w:val="a0"/>
    <w:link w:val="af1"/>
    <w:rsid w:val="00032D41"/>
    <w:rPr>
      <w:rFonts w:ascii="Courier New" w:hAnsi="Courier New" w:cs="Courier New"/>
      <w:szCs w:val="20"/>
      <w:lang w:val="ru-RU" w:eastAsia="ru-RU"/>
    </w:rPr>
  </w:style>
  <w:style w:type="paragraph" w:customStyle="1" w:styleId="192">
    <w:name w:val="19_Список_Марк_2"/>
    <w:basedOn w:val="a"/>
    <w:qFormat/>
    <w:rsid w:val="00032D41"/>
    <w:pPr>
      <w:numPr>
        <w:ilvl w:val="1"/>
        <w:numId w:val="17"/>
      </w:numPr>
      <w:tabs>
        <w:tab w:val="clear" w:pos="1888"/>
        <w:tab w:val="left" w:pos="1548"/>
      </w:tabs>
      <w:spacing w:before="0" w:after="0"/>
      <w:ind w:left="1548" w:hanging="414"/>
    </w:pPr>
    <w:rPr>
      <w:rFonts w:eastAsiaTheme="minorHAnsi" w:cstheme="minorBidi"/>
      <w:szCs w:val="22"/>
      <w:lang w:eastAsia="x-none"/>
    </w:rPr>
  </w:style>
  <w:style w:type="paragraph" w:customStyle="1" w:styleId="1910">
    <w:name w:val="19_Список_Марк_1"/>
    <w:basedOn w:val="a"/>
    <w:qFormat/>
    <w:rsid w:val="00032D41"/>
    <w:pPr>
      <w:numPr>
        <w:numId w:val="17"/>
      </w:numPr>
      <w:tabs>
        <w:tab w:val="clear" w:pos="1191"/>
        <w:tab w:val="num" w:pos="1134"/>
      </w:tabs>
      <w:spacing w:before="0" w:after="0"/>
      <w:ind w:left="1134" w:hanging="414"/>
    </w:pPr>
  </w:style>
  <w:style w:type="paragraph" w:customStyle="1" w:styleId="193">
    <w:name w:val="19_Список_Марк_3"/>
    <w:basedOn w:val="a"/>
    <w:rsid w:val="00032D41"/>
    <w:pPr>
      <w:numPr>
        <w:ilvl w:val="2"/>
        <w:numId w:val="17"/>
      </w:numPr>
      <w:tabs>
        <w:tab w:val="clear" w:pos="2586"/>
        <w:tab w:val="num" w:pos="1985"/>
      </w:tabs>
      <w:spacing w:before="0" w:after="0"/>
      <w:ind w:left="1973" w:hanging="414"/>
    </w:pPr>
  </w:style>
  <w:style w:type="paragraph" w:customStyle="1" w:styleId="191">
    <w:name w:val="19_Таблица_Список_Марк_1"/>
    <w:basedOn w:val="a"/>
    <w:rsid w:val="00032D41"/>
    <w:pPr>
      <w:numPr>
        <w:numId w:val="18"/>
      </w:numPr>
      <w:spacing w:before="0" w:after="0" w:line="240" w:lineRule="auto"/>
      <w:jc w:val="left"/>
    </w:pPr>
    <w:rPr>
      <w:sz w:val="20"/>
    </w:rPr>
  </w:style>
  <w:style w:type="paragraph" w:customStyle="1" w:styleId="afff6">
    <w:name w:val="Термин"/>
    <w:basedOn w:val="a"/>
    <w:next w:val="a"/>
    <w:link w:val="afff7"/>
    <w:rsid w:val="008813F1"/>
    <w:pPr>
      <w:spacing w:before="0" w:after="0" w:line="240" w:lineRule="auto"/>
    </w:pPr>
    <w:rPr>
      <w:rFonts w:ascii="Tahoma" w:hAnsi="Tahoma"/>
      <w:b/>
      <w:i/>
      <w:sz w:val="20"/>
      <w:szCs w:val="24"/>
      <w:lang w:val="x-none" w:eastAsia="x-none"/>
    </w:rPr>
  </w:style>
  <w:style w:type="character" w:customStyle="1" w:styleId="afff7">
    <w:name w:val="Термин Знак"/>
    <w:link w:val="afff6"/>
    <w:rsid w:val="008813F1"/>
    <w:rPr>
      <w:rFonts w:ascii="Tahoma" w:hAnsi="Tahoma"/>
      <w:b/>
      <w:i/>
      <w:sz w:val="20"/>
      <w:lang w:val="x-none" w:eastAsia="x-none"/>
    </w:rPr>
  </w:style>
  <w:style w:type="character" w:styleId="afff8">
    <w:name w:val="FollowedHyperlink"/>
    <w:basedOn w:val="a0"/>
    <w:semiHidden/>
    <w:unhideWhenUsed/>
    <w:rsid w:val="00957B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jp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jp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.koronova\AppData\Roaming\Microsoft\&#1064;&#1072;&#1073;&#1083;&#1086;&#1085;&#1099;\&#1043;&#1054;&#1057;&#1058;_2.105-95_&#1096;&#1072;&#1073;&#1083;&#1086;&#1085;_ARIAL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1EC88-84A5-4319-BD49-744850BCC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ГОСТ_2.105-95_шаблон_ARIAL.dotx</Template>
  <TotalTime>10</TotalTime>
  <Pages>74</Pages>
  <Words>13073</Words>
  <Characters>74518</Characters>
  <Application>Microsoft Office Word</Application>
  <DocSecurity>0</DocSecurity>
  <Lines>620</Lines>
  <Paragraphs>174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Красько Яна Сергеевна</dc:creator>
  <cp:lastModifiedBy>Майтесян Ирина Нелсоновна</cp:lastModifiedBy>
  <cp:revision>2</cp:revision>
  <cp:lastPrinted>2017-10-13T10:40:00Z</cp:lastPrinted>
  <dcterms:created xsi:type="dcterms:W3CDTF">2024-11-21T13:19:00Z</dcterms:created>
  <dcterms:modified xsi:type="dcterms:W3CDTF">2024-11-21T13:19:00Z</dcterms:modified>
</cp:coreProperties>
</file>