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99"/>
      </w:tblGrid>
      <w:tr w:rsidR="007F7432" w:rsidRPr="007F7432" w:rsidTr="00743CC1">
        <w:tc>
          <w:tcPr>
            <w:tcW w:w="2500" w:type="pct"/>
          </w:tcPr>
          <w:p w:rsidR="007F7432" w:rsidRPr="007F7432" w:rsidRDefault="007F7432" w:rsidP="00743CC1">
            <w:pPr>
              <w:pStyle w:val="phconfirmstamptitle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2500" w:type="pct"/>
          </w:tcPr>
          <w:p w:rsidR="007F7432" w:rsidRPr="007F7432" w:rsidRDefault="007F7432" w:rsidP="00743CC1">
            <w:pPr>
              <w:pStyle w:val="phconfirmstamptitle"/>
              <w:rPr>
                <w:sz w:val="24"/>
              </w:rPr>
            </w:pPr>
            <w:r w:rsidRPr="007F7432">
              <w:rPr>
                <w:sz w:val="24"/>
              </w:rPr>
              <w:t>УТВЕРЖДаю</w:t>
            </w:r>
          </w:p>
        </w:tc>
      </w:tr>
      <w:tr w:rsidR="007F7432" w:rsidRPr="007F7432" w:rsidTr="007F7432">
        <w:tc>
          <w:tcPr>
            <w:tcW w:w="2500" w:type="pct"/>
          </w:tcPr>
          <w:p w:rsidR="007F7432" w:rsidRPr="007F7432" w:rsidRDefault="007F7432" w:rsidP="00743CC1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  <w:hideMark/>
          </w:tcPr>
          <w:p w:rsidR="007F7432" w:rsidRPr="007F7432" w:rsidRDefault="007F7432" w:rsidP="00743CC1">
            <w:pPr>
              <w:pStyle w:val="phconfirmstampstamp"/>
              <w:rPr>
                <w:sz w:val="24"/>
                <w:szCs w:val="24"/>
              </w:rPr>
            </w:pPr>
            <w:r w:rsidRPr="007F7432">
              <w:rPr>
                <w:bCs/>
                <w:sz w:val="24"/>
                <w:szCs w:val="24"/>
              </w:rPr>
              <w:t>Директор ООО «БАРС-Медицина»</w:t>
            </w:r>
            <w:r w:rsidRPr="007F7432">
              <w:rPr>
                <w:bCs/>
                <w:sz w:val="24"/>
                <w:szCs w:val="24"/>
              </w:rPr>
              <w:br/>
            </w:r>
          </w:p>
        </w:tc>
      </w:tr>
      <w:tr w:rsidR="007F7432" w:rsidRPr="007F7432" w:rsidTr="00743CC1">
        <w:tc>
          <w:tcPr>
            <w:tcW w:w="2500" w:type="pct"/>
          </w:tcPr>
          <w:p w:rsidR="007F7432" w:rsidRPr="007F7432" w:rsidRDefault="007F7432" w:rsidP="00743CC1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:rsidR="007F7432" w:rsidRPr="007F7432" w:rsidRDefault="007F7432" w:rsidP="00743CC1">
            <w:pPr>
              <w:pStyle w:val="phconfirmstampstamp"/>
              <w:ind w:left="708" w:hanging="708"/>
              <w:rPr>
                <w:sz w:val="24"/>
                <w:szCs w:val="24"/>
              </w:rPr>
            </w:pPr>
            <w:r w:rsidRPr="007F7432">
              <w:rPr>
                <w:sz w:val="24"/>
                <w:szCs w:val="24"/>
              </w:rPr>
              <w:t>_________________А.Х. Сафин</w:t>
            </w:r>
          </w:p>
          <w:p w:rsidR="007F7432" w:rsidRPr="007F7432" w:rsidRDefault="007F7432" w:rsidP="00743CC1">
            <w:pPr>
              <w:pStyle w:val="phconfirmstampstamp"/>
              <w:rPr>
                <w:sz w:val="24"/>
                <w:szCs w:val="24"/>
              </w:rPr>
            </w:pPr>
            <w:r w:rsidRPr="007F7432">
              <w:rPr>
                <w:sz w:val="24"/>
                <w:szCs w:val="24"/>
              </w:rPr>
              <w:t>«_____»_______________ 2023 г.</w:t>
            </w:r>
          </w:p>
        </w:tc>
      </w:tr>
    </w:tbl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systemfull"/>
      </w:pPr>
      <w:r w:rsidRPr="00C63F56">
        <w:t>Единая медицинская информационно-аналитическая система Республики Северная Осетия-Алания</w:t>
      </w:r>
    </w:p>
    <w:p w:rsidR="005224D4" w:rsidRPr="00C63F56" w:rsidRDefault="005224D4" w:rsidP="005224D4">
      <w:pPr>
        <w:pStyle w:val="phtitlepagesystemshort"/>
      </w:pPr>
      <w:r w:rsidRPr="00C63F56">
        <w:t>(ЕМИАС РСО-Алания)</w:t>
      </w:r>
    </w:p>
    <w:p w:rsidR="005224D4" w:rsidRPr="00C63F56" w:rsidRDefault="005224D4" w:rsidP="005224D4">
      <w:pPr>
        <w:pStyle w:val="phtitlepageother"/>
      </w:pPr>
    </w:p>
    <w:p w:rsidR="005224D4" w:rsidRPr="00C63F56" w:rsidRDefault="005224D4" w:rsidP="005224D4">
      <w:pPr>
        <w:pStyle w:val="phtitlepagedocument"/>
      </w:pPr>
      <w:r w:rsidRPr="005224D4">
        <w:t>Информационное взаимодействие с ВИМИС «Профилактическая медицина. Профилактика инфекционных болезней»</w:t>
      </w:r>
    </w:p>
    <w:p w:rsidR="00D94574" w:rsidRPr="00BD4B73" w:rsidRDefault="005224D4" w:rsidP="005224D4">
      <w:pPr>
        <w:pStyle w:val="phtitlepagedocument"/>
      </w:pPr>
      <w:r>
        <w:t>Руководство пользователя</w:t>
      </w:r>
    </w:p>
    <w:p w:rsidR="00F7628D" w:rsidRDefault="00F7628D" w:rsidP="00D94574">
      <w:pPr>
        <w:pStyle w:val="phcontent"/>
      </w:pPr>
      <w:r>
        <w:lastRenderedPageBreak/>
        <w:t>Содержание</w:t>
      </w:r>
    </w:p>
    <w:p w:rsidR="007E02D5" w:rsidRDefault="00F7628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"1-5" \h \z \u </w:instrText>
      </w:r>
      <w:r>
        <w:rPr>
          <w:lang w:eastAsia="en-US"/>
        </w:rPr>
        <w:fldChar w:fldCharType="separate"/>
      </w:r>
      <w:hyperlink w:anchor="_Toc153441396" w:history="1">
        <w:r w:rsidR="007E02D5" w:rsidRPr="00E863B8">
          <w:rPr>
            <w:rStyle w:val="a5"/>
            <w:noProof/>
            <w:lang w:eastAsia="en-US"/>
          </w:rPr>
          <w:t>Перечень т</w:t>
        </w:r>
        <w:r w:rsidR="007E02D5" w:rsidRPr="00E863B8">
          <w:rPr>
            <w:rStyle w:val="a5"/>
            <w:noProof/>
          </w:rPr>
          <w:t>ерминов и сокращений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_Toc153441396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5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3441397" w:history="1">
        <w:r w:rsidR="007E02D5" w:rsidRPr="00E863B8">
          <w:rPr>
            <w:rStyle w:val="a5"/>
            <w:noProof/>
          </w:rPr>
          <w:t>1</w:t>
        </w:r>
        <w:r w:rsidR="007E02D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Введение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_Toc153441397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3441398" w:history="1">
        <w:r w:rsidR="007E02D5" w:rsidRPr="00E863B8">
          <w:rPr>
            <w:rStyle w:val="a5"/>
            <w:noProof/>
          </w:rPr>
          <w:t>2</w:t>
        </w:r>
        <w:r w:rsidR="007E02D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Установка и снятие статуса мониторинга ВИМИС «</w:t>
        </w:r>
        <w:r w:rsidR="007E02D5" w:rsidRPr="00E863B8">
          <w:rPr>
            <w:rStyle w:val="a5"/>
            <w:noProof/>
            <w:shd w:val="clear" w:color="auto" w:fill="FFFFFF"/>
          </w:rPr>
          <w:t>Профилактическая медицина. Профилактика инфекционных болезней</w:t>
        </w:r>
        <w:r w:rsidR="007E02D5" w:rsidRPr="00E863B8">
          <w:rPr>
            <w:rStyle w:val="a5"/>
            <w:noProof/>
          </w:rPr>
          <w:t>» пациента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_Toc153441398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8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399" w:history="1">
        <w:r w:rsidR="007E02D5" w:rsidRPr="00E863B8">
          <w:rPr>
            <w:rStyle w:val="a5"/>
            <w:noProof/>
          </w:rPr>
          <w:t>2.1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Установка статуса мониторинга ВИМИС для пациента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_Toc153441399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8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0" w:history="1">
        <w:r w:rsidR="007E02D5" w:rsidRPr="00E863B8">
          <w:rPr>
            <w:rStyle w:val="a5"/>
            <w:noProof/>
          </w:rPr>
          <w:t>2.1.1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Просмотр статуса мониторинга ВИМИС «</w:t>
        </w:r>
        <w:r w:rsidR="007E02D5" w:rsidRPr="00E863B8">
          <w:rPr>
            <w:rStyle w:val="a5"/>
            <w:noProof/>
            <w:shd w:val="clear" w:color="auto" w:fill="FFFFFF"/>
          </w:rPr>
          <w:t>Профилактическая медицина. Профилактика инфекционных болезней</w:t>
        </w:r>
        <w:r w:rsidR="007E02D5" w:rsidRPr="00E863B8">
          <w:rPr>
            <w:rStyle w:val="a5"/>
            <w:noProof/>
          </w:rPr>
          <w:t>»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_Toc153441400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9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401" w:history="1">
        <w:r w:rsidR="007E02D5" w:rsidRPr="00E863B8">
          <w:rPr>
            <w:rStyle w:val="a5"/>
            <w:noProof/>
          </w:rPr>
          <w:t>2.2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Снятие статуса мониторинга ВИМИС для пациента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_Toc153441401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10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2" w:history="1">
        <w:r w:rsidR="007E02D5" w:rsidRPr="00E863B8">
          <w:rPr>
            <w:rStyle w:val="a5"/>
            <w:noProof/>
          </w:rPr>
          <w:t>2.2.1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Удаление ошибочно установленного статуса мониторинга ВИМИС «</w:t>
        </w:r>
        <w:r w:rsidR="007E02D5" w:rsidRPr="00E863B8">
          <w:rPr>
            <w:rStyle w:val="a5"/>
            <w:noProof/>
            <w:shd w:val="clear" w:color="auto" w:fill="FFFFFF"/>
          </w:rPr>
          <w:t>Профилактическая медицина. Профилактика инфекционных болезней</w:t>
        </w:r>
        <w:r w:rsidR="007E02D5" w:rsidRPr="00E863B8">
          <w:rPr>
            <w:rStyle w:val="a5"/>
            <w:noProof/>
          </w:rPr>
          <w:t>»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_Toc153441402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10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3441403" w:history="1">
        <w:r w:rsidR="007E02D5" w:rsidRPr="00E863B8">
          <w:rPr>
            <w:rStyle w:val="a5"/>
            <w:noProof/>
          </w:rPr>
          <w:t>3</w:t>
        </w:r>
        <w:r w:rsidR="007E02D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Передача медицинских данных по пациентам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_Toc153441403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13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404" w:history="1">
        <w:r w:rsidR="007E02D5" w:rsidRPr="00E863B8">
          <w:rPr>
            <w:rStyle w:val="a5"/>
            <w:noProof/>
          </w:rPr>
          <w:t>3.1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Выявление госпитализации (получение пациентом медицинской помощи в условиях стационара)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_Toc153441404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13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5" w:history="1">
        <w:r w:rsidR="007E02D5" w:rsidRPr="00E863B8">
          <w:rPr>
            <w:rStyle w:val="a5"/>
            <w:noProof/>
          </w:rPr>
          <w:t>3.1.1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Госпитализация пациента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_Toc153441405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14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6" w:history="1">
        <w:r w:rsidR="007E02D5" w:rsidRPr="00E863B8">
          <w:rPr>
            <w:rStyle w:val="a5"/>
            <w:noProof/>
          </w:rPr>
          <w:t>3.1.2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приема (осмотра) врачом-специалистом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_Toc153441406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16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7" w:history="1">
        <w:r w:rsidR="007E02D5" w:rsidRPr="00E863B8">
          <w:rPr>
            <w:rStyle w:val="a5"/>
            <w:noProof/>
          </w:rPr>
          <w:t>3.1.3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Редактирование оказанной пациенту услуги-осмотра в стационаре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_Toc153441407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19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8" w:history="1">
        <w:r w:rsidR="007E02D5" w:rsidRPr="00E863B8">
          <w:rPr>
            <w:rStyle w:val="a5"/>
            <w:noProof/>
          </w:rPr>
          <w:t>3.1.4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Постановка диагноза пациенту в стационаре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_Toc153441408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20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09" w:history="1">
        <w:r w:rsidR="007E02D5" w:rsidRPr="00E863B8">
          <w:rPr>
            <w:rStyle w:val="a5"/>
            <w:noProof/>
          </w:rPr>
          <w:t>3.1.5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Направление пациента на услугу консилиума врачей или инструментальное/лабораторное исследование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_Toc153441409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22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10" w:history="1">
        <w:r w:rsidR="007E02D5" w:rsidRPr="00E863B8">
          <w:rPr>
            <w:rStyle w:val="a5"/>
            <w:noProof/>
          </w:rPr>
          <w:t>3.1.6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услуги консилиума врачей/инструментального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_Toc153441410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27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11" w:history="1">
        <w:r w:rsidR="007E02D5" w:rsidRPr="00E863B8">
          <w:rPr>
            <w:rStyle w:val="a5"/>
            <w:noProof/>
          </w:rPr>
          <w:t>3.1.7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Редактирование услуги консилиума/результатов инструментального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_Toc153441411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28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12" w:history="1">
        <w:r w:rsidR="007E02D5" w:rsidRPr="00E863B8">
          <w:rPr>
            <w:rStyle w:val="a5"/>
            <w:noProof/>
          </w:rPr>
          <w:t>3.1.8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лабораторного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_Toc153441412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30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13" w:history="1">
        <w:r w:rsidR="007E02D5" w:rsidRPr="00E863B8">
          <w:rPr>
            <w:rStyle w:val="a5"/>
          </w:rPr>
          <w:t>3.1.8.1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Взятие биоматериала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_Toc153441413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31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14" w:history="1">
        <w:r w:rsidR="007E02D5" w:rsidRPr="00E863B8">
          <w:rPr>
            <w:rStyle w:val="a5"/>
          </w:rPr>
          <w:t>3.1.8.2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Внесение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_Toc153441414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31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15" w:history="1">
        <w:r w:rsidR="007E02D5" w:rsidRPr="00E863B8">
          <w:rPr>
            <w:rStyle w:val="a5"/>
          </w:rPr>
          <w:t>3.1.8.3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Валидация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_Toc153441415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32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16" w:history="1">
        <w:r w:rsidR="007E02D5" w:rsidRPr="00E863B8">
          <w:rPr>
            <w:rStyle w:val="a5"/>
            <w:noProof/>
          </w:rPr>
          <w:t>3.1.9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Редактирование услуги лабораторного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_Toc153441416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33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17" w:history="1">
        <w:r w:rsidR="007E02D5" w:rsidRPr="00E863B8">
          <w:rPr>
            <w:rStyle w:val="a5"/>
          </w:rPr>
          <w:t>3.1.9.1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Отмена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_Toc153441417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34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18" w:history="1">
        <w:r w:rsidR="007E02D5" w:rsidRPr="00E863B8">
          <w:rPr>
            <w:rStyle w:val="a5"/>
          </w:rPr>
          <w:t>3.1.9.2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Внесение новых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_Toc153441418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35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19" w:history="1">
        <w:r w:rsidR="007E02D5" w:rsidRPr="00E863B8">
          <w:rPr>
            <w:rStyle w:val="a5"/>
          </w:rPr>
          <w:t>3.1.9.3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Валидация новых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_Toc153441419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35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0" w:history="1">
        <w:r w:rsidR="007E02D5" w:rsidRPr="00E863B8">
          <w:rPr>
            <w:rStyle w:val="a5"/>
            <w:noProof/>
          </w:rPr>
          <w:t>3.1.10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Назначение пациенту лекарственной терапии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_Toc153441420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36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1" w:history="1">
        <w:r w:rsidR="007E02D5" w:rsidRPr="00E863B8">
          <w:rPr>
            <w:rStyle w:val="a5"/>
            <w:noProof/>
          </w:rPr>
          <w:t>3.1.11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Оказание услуги выписного эпикриза в стационаре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_Toc153441421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38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2" w:history="1">
        <w:r w:rsidR="007E02D5" w:rsidRPr="00E863B8">
          <w:rPr>
            <w:rStyle w:val="a5"/>
            <w:noProof/>
          </w:rPr>
          <w:t>3.1.12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Выписка пациента из отделения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_Toc153441422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40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3" w:history="1">
        <w:r w:rsidR="007E02D5" w:rsidRPr="00E863B8">
          <w:rPr>
            <w:rStyle w:val="a5"/>
            <w:noProof/>
          </w:rPr>
          <w:t>3.1.13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Выписка пациента из стационара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_Toc153441423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42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4" w:history="1">
        <w:r w:rsidR="007E02D5" w:rsidRPr="00E863B8">
          <w:rPr>
            <w:rStyle w:val="a5"/>
            <w:noProof/>
          </w:rPr>
          <w:t>3.1.14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Отмена выписки пациента из стационара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_Toc153441424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43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425" w:history="1">
        <w:r w:rsidR="007E02D5" w:rsidRPr="00E863B8">
          <w:rPr>
            <w:rStyle w:val="a5"/>
            <w:noProof/>
          </w:rPr>
          <w:t>3.2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Выявление осмотра (консультации) пациента в амбулаторных условиях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_Toc153441425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45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6" w:history="1">
        <w:r w:rsidR="007E02D5" w:rsidRPr="00E863B8">
          <w:rPr>
            <w:rStyle w:val="a5"/>
            <w:noProof/>
          </w:rPr>
          <w:t>3.2.1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приема (осмотра) врачом-специалистом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_Toc153441426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46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7" w:history="1">
        <w:r w:rsidR="007E02D5" w:rsidRPr="00E863B8">
          <w:rPr>
            <w:rStyle w:val="a5"/>
            <w:noProof/>
          </w:rPr>
          <w:t>3.2.2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Редактирование приема (осмотра) врачом-специалистом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_Toc153441427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48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8" w:history="1">
        <w:r w:rsidR="007E02D5" w:rsidRPr="00E863B8">
          <w:rPr>
            <w:rStyle w:val="a5"/>
            <w:noProof/>
          </w:rPr>
          <w:t>3.2.3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Направление пациента на диагностические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_Toc153441428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49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29" w:history="1">
        <w:r w:rsidR="007E02D5" w:rsidRPr="00E863B8">
          <w:rPr>
            <w:rStyle w:val="a5"/>
            <w:noProof/>
          </w:rPr>
          <w:t>3.2.4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инструментального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_Toc153441429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56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30" w:history="1">
        <w:r w:rsidR="007E02D5" w:rsidRPr="00E863B8">
          <w:rPr>
            <w:rStyle w:val="a5"/>
            <w:noProof/>
          </w:rPr>
          <w:t>3.2.5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Редактирование результатов инструментального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_Toc153441430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57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31" w:history="1">
        <w:r w:rsidR="007E02D5" w:rsidRPr="00E863B8">
          <w:rPr>
            <w:rStyle w:val="a5"/>
            <w:noProof/>
          </w:rPr>
          <w:t>3.2.6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лабораторного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_Toc153441431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59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32" w:history="1">
        <w:r w:rsidR="007E02D5" w:rsidRPr="00E863B8">
          <w:rPr>
            <w:rStyle w:val="a5"/>
          </w:rPr>
          <w:t>3.2.6.1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Взятие биоматериала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_Toc153441432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60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33" w:history="1">
        <w:r w:rsidR="007E02D5" w:rsidRPr="00E863B8">
          <w:rPr>
            <w:rStyle w:val="a5"/>
          </w:rPr>
          <w:t>3.2.6.2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Внесение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_Toc153441433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60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34" w:history="1">
        <w:r w:rsidR="007E02D5" w:rsidRPr="00E863B8">
          <w:rPr>
            <w:rStyle w:val="a5"/>
          </w:rPr>
          <w:t>3.2.6.3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Валидация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_Toc153441434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61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35" w:history="1">
        <w:r w:rsidR="007E02D5" w:rsidRPr="00E863B8">
          <w:rPr>
            <w:rStyle w:val="a5"/>
            <w:noProof/>
          </w:rPr>
          <w:t>3.2.7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Редактирование услуги лабораторного исследования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_Toc153441435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62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36" w:history="1">
        <w:r w:rsidR="007E02D5" w:rsidRPr="00E863B8">
          <w:rPr>
            <w:rStyle w:val="a5"/>
          </w:rPr>
          <w:t>3.2.7.1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Отмена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_Toc153441436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63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37" w:history="1">
        <w:r w:rsidR="007E02D5" w:rsidRPr="00E863B8">
          <w:rPr>
            <w:rStyle w:val="a5"/>
          </w:rPr>
          <w:t>3.2.7.2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Внесение новых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_Toc153441437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64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38" w:history="1">
        <w:r w:rsidR="007E02D5" w:rsidRPr="00E863B8">
          <w:rPr>
            <w:rStyle w:val="a5"/>
          </w:rPr>
          <w:t>3.2.7.3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Валидация новых результатов исследования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_Toc153441438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64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439" w:history="1">
        <w:r w:rsidR="007E02D5" w:rsidRPr="00E863B8">
          <w:rPr>
            <w:rStyle w:val="a5"/>
            <w:noProof/>
          </w:rPr>
          <w:t>3.3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Выявление факта смерти пациента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_Toc153441439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64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40" w:history="1">
        <w:r w:rsidR="007E02D5" w:rsidRPr="00E863B8">
          <w:rPr>
            <w:rStyle w:val="a5"/>
            <w:noProof/>
          </w:rPr>
          <w:t>3.3.1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Выдача медицинского свидетельства о смерти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_Toc153441440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65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441" w:history="1">
        <w:r w:rsidR="007E02D5" w:rsidRPr="00E863B8">
          <w:rPr>
            <w:rStyle w:val="a5"/>
            <w:noProof/>
          </w:rPr>
          <w:t>3.4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Добавление первичного извещения на форме «Журнал экстренных извещений»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_Toc153441441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67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41442" w:history="1">
        <w:r w:rsidR="007E02D5" w:rsidRPr="00E863B8">
          <w:rPr>
            <w:rStyle w:val="a5"/>
            <w:noProof/>
          </w:rPr>
          <w:t>3.5</w:t>
        </w:r>
        <w:r w:rsidR="007E02D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Необходимость постановки на диспансерное наблюдение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_Toc153441442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68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43" w:history="1">
        <w:r w:rsidR="007E02D5" w:rsidRPr="00E863B8">
          <w:rPr>
            <w:rStyle w:val="a5"/>
            <w:noProof/>
          </w:rPr>
          <w:t>3.5.1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Проведение осмотра (консультации) в поликлинике при выявлении необходимости постановки на диспансерное наблюдение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_Toc153441443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69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3441444" w:history="1">
        <w:r w:rsidR="007E02D5" w:rsidRPr="00E863B8">
          <w:rPr>
            <w:rStyle w:val="a5"/>
            <w:noProof/>
          </w:rPr>
          <w:t>3.5.2</w:t>
        </w:r>
        <w:r w:rsidR="007E02D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Постановка на диспансерный учёт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_Toc153441444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71</w:t>
        </w:r>
        <w:r w:rsidR="007E02D5">
          <w:rPr>
            <w:noProof/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45" w:history="1">
        <w:r w:rsidR="007E02D5" w:rsidRPr="00E863B8">
          <w:rPr>
            <w:rStyle w:val="a5"/>
          </w:rPr>
          <w:t>3.5.2.1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Постановка пациента на диспансерный учет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_Toc153441445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71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53441446" w:history="1">
        <w:r w:rsidR="007E02D5" w:rsidRPr="00E863B8">
          <w:rPr>
            <w:rStyle w:val="a5"/>
          </w:rPr>
          <w:t>3.5.2.2</w:t>
        </w:r>
        <w:r w:rsidR="007E02D5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7E02D5" w:rsidRPr="00E863B8">
          <w:rPr>
            <w:rStyle w:val="a5"/>
          </w:rPr>
          <w:t>Проведение осмотра врача в рамках диспансерного наблюдения</w:t>
        </w:r>
        <w:r w:rsidR="007E02D5">
          <w:rPr>
            <w:webHidden/>
          </w:rPr>
          <w:tab/>
        </w:r>
        <w:r w:rsidR="007E02D5">
          <w:rPr>
            <w:webHidden/>
          </w:rPr>
          <w:fldChar w:fldCharType="begin"/>
        </w:r>
        <w:r w:rsidR="007E02D5">
          <w:rPr>
            <w:webHidden/>
          </w:rPr>
          <w:instrText xml:space="preserve"> PAGEREF _Toc153441446 \h </w:instrText>
        </w:r>
        <w:r w:rsidR="007E02D5">
          <w:rPr>
            <w:webHidden/>
          </w:rPr>
        </w:r>
        <w:r w:rsidR="007E02D5">
          <w:rPr>
            <w:webHidden/>
          </w:rPr>
          <w:fldChar w:fldCharType="separate"/>
        </w:r>
        <w:r w:rsidR="007E02D5">
          <w:rPr>
            <w:webHidden/>
          </w:rPr>
          <w:t>73</w:t>
        </w:r>
        <w:r w:rsidR="007E02D5">
          <w:rPr>
            <w:webHidden/>
          </w:rPr>
          <w:fldChar w:fldCharType="end"/>
        </w:r>
      </w:hyperlink>
    </w:p>
    <w:p w:rsidR="007E02D5" w:rsidRDefault="007F7432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3441447" w:history="1">
        <w:r w:rsidR="007E02D5" w:rsidRPr="00E863B8">
          <w:rPr>
            <w:rStyle w:val="a5"/>
            <w:noProof/>
          </w:rPr>
          <w:t>4</w:t>
        </w:r>
        <w:r w:rsidR="007E02D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E02D5" w:rsidRPr="00E863B8">
          <w:rPr>
            <w:rStyle w:val="a5"/>
            <w:noProof/>
          </w:rPr>
          <w:t>Проверка передачи СЭМД/СЭМД beta-версии</w:t>
        </w:r>
        <w:r w:rsidR="007E02D5">
          <w:rPr>
            <w:noProof/>
            <w:webHidden/>
          </w:rPr>
          <w:tab/>
        </w:r>
        <w:r w:rsidR="007E02D5">
          <w:rPr>
            <w:noProof/>
            <w:webHidden/>
          </w:rPr>
          <w:fldChar w:fldCharType="begin"/>
        </w:r>
        <w:r w:rsidR="007E02D5">
          <w:rPr>
            <w:noProof/>
            <w:webHidden/>
          </w:rPr>
          <w:instrText xml:space="preserve"> PAGEREF _Toc153441447 \h </w:instrText>
        </w:r>
        <w:r w:rsidR="007E02D5">
          <w:rPr>
            <w:noProof/>
            <w:webHidden/>
          </w:rPr>
        </w:r>
        <w:r w:rsidR="007E02D5">
          <w:rPr>
            <w:noProof/>
            <w:webHidden/>
          </w:rPr>
          <w:fldChar w:fldCharType="separate"/>
        </w:r>
        <w:r w:rsidR="007E02D5">
          <w:rPr>
            <w:noProof/>
            <w:webHidden/>
          </w:rPr>
          <w:t>76</w:t>
        </w:r>
        <w:r w:rsidR="007E02D5">
          <w:rPr>
            <w:noProof/>
            <w:webHidden/>
          </w:rPr>
          <w:fldChar w:fldCharType="end"/>
        </w:r>
      </w:hyperlink>
    </w:p>
    <w:p w:rsidR="00DC0166" w:rsidRPr="00F7628D" w:rsidRDefault="00F7628D" w:rsidP="00F7628D">
      <w:pPr>
        <w:pStyle w:val="10"/>
        <w:numPr>
          <w:ilvl w:val="0"/>
          <w:numId w:val="0"/>
        </w:numPr>
        <w:ind w:left="851"/>
      </w:pPr>
      <w:r>
        <w:rPr>
          <w:lang w:eastAsia="en-US"/>
        </w:rPr>
        <w:lastRenderedPageBreak/>
        <w:fldChar w:fldCharType="end"/>
      </w:r>
      <w:bookmarkStart w:id="1" w:name="scroll-bookmark-1"/>
      <w:bookmarkStart w:id="2" w:name="_Toc256000000"/>
      <w:bookmarkStart w:id="3" w:name="scroll-bookmark-2"/>
      <w:bookmarkStart w:id="4" w:name="_Toc153441396"/>
      <w:bookmarkEnd w:id="1"/>
      <w:r>
        <w:rPr>
          <w:lang w:eastAsia="en-US"/>
        </w:rPr>
        <w:t>Перечень т</w:t>
      </w:r>
      <w:r w:rsidR="00187186" w:rsidRPr="00F7628D">
        <w:t>ермин</w:t>
      </w:r>
      <w:r>
        <w:t>ов</w:t>
      </w:r>
      <w:r w:rsidR="00187186" w:rsidRPr="00F7628D">
        <w:t xml:space="preserve"> и сокращени</w:t>
      </w:r>
      <w:bookmarkEnd w:id="2"/>
      <w:bookmarkEnd w:id="3"/>
      <w:r>
        <w:t>й</w:t>
      </w:r>
      <w:bookmarkEnd w:id="4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02"/>
        <w:gridCol w:w="7586"/>
      </w:tblGrid>
      <w:tr w:rsidR="00DE4979" w:rsidRPr="00B62202" w:rsidTr="00B62202">
        <w:trPr>
          <w:tblHeader/>
        </w:trPr>
        <w:tc>
          <w:tcPr>
            <w:tcW w:w="1277" w:type="pct"/>
          </w:tcPr>
          <w:p w:rsidR="00DE4979" w:rsidRPr="00F7628D" w:rsidRDefault="00DE4979" w:rsidP="00B62202">
            <w:pPr>
              <w:pStyle w:val="phtablecolcaption"/>
            </w:pPr>
            <w:bookmarkStart w:id="5" w:name="scroll-bookmark-3"/>
            <w:r w:rsidRPr="00F7628D">
              <w:t>Термин, сокращение</w:t>
            </w:r>
            <w:bookmarkEnd w:id="5"/>
          </w:p>
        </w:tc>
        <w:tc>
          <w:tcPr>
            <w:tcW w:w="3723" w:type="pct"/>
          </w:tcPr>
          <w:p w:rsidR="00DE4979" w:rsidRPr="00F7628D" w:rsidRDefault="00DE4979" w:rsidP="00B62202">
            <w:pPr>
              <w:pStyle w:val="phtablecolcaption"/>
            </w:pPr>
            <w:r w:rsidRPr="00F7628D">
              <w:t>Определение</w:t>
            </w:r>
          </w:p>
        </w:tc>
      </w:tr>
      <w:tr w:rsidR="00DE4979" w:rsidRPr="007F7432" w:rsidTr="00B62202">
        <w:tc>
          <w:tcPr>
            <w:tcW w:w="1277" w:type="pct"/>
          </w:tcPr>
          <w:p w:rsidR="00DE4979" w:rsidRPr="00F7628D" w:rsidRDefault="00DE4979" w:rsidP="005018B2">
            <w:pPr>
              <w:pStyle w:val="phtablecellleft"/>
            </w:pPr>
            <w:r w:rsidRPr="00B174A1">
              <w:rPr>
                <w:lang w:val="en-US"/>
              </w:rPr>
              <w:t>CDA</w:t>
            </w:r>
          </w:p>
        </w:tc>
        <w:tc>
          <w:tcPr>
            <w:tcW w:w="3723" w:type="pct"/>
          </w:tcPr>
          <w:p w:rsidR="00DE4979" w:rsidRPr="00B62202" w:rsidRDefault="00DE4979" w:rsidP="005018B2">
            <w:pPr>
              <w:pStyle w:val="phtablecellleft"/>
              <w:rPr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Clinical Document Architecture – </w:t>
            </w:r>
            <w:r>
              <w:rPr>
                <w:color w:val="000000" w:themeColor="text1"/>
              </w:rPr>
              <w:t>архитектура</w:t>
            </w:r>
            <w:r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</w:rPr>
              <w:t>клинических</w:t>
            </w:r>
            <w:r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</w:rPr>
              <w:t>документов</w:t>
            </w:r>
            <w:r>
              <w:rPr>
                <w:color w:val="000000" w:themeColor="text1"/>
                <w:lang w:val="en-US"/>
              </w:rPr>
              <w:t xml:space="preserve"> (</w:t>
            </w:r>
            <w:r>
              <w:rPr>
                <w:color w:val="000000" w:themeColor="text1"/>
              </w:rPr>
              <w:t>Стандарт</w:t>
            </w:r>
            <w:r>
              <w:rPr>
                <w:color w:val="000000" w:themeColor="text1"/>
                <w:lang w:val="en-US"/>
              </w:rPr>
              <w:t xml:space="preserve"> ISO/HL7 27932:2009 Data Exchange Standards -- HL7 Clinical Document Architecture, Release 2)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F7628D" w:rsidRDefault="00DE4979" w:rsidP="006D75A2">
            <w:pPr>
              <w:pStyle w:val="phtablecellleft"/>
            </w:pPr>
            <w:r w:rsidRPr="00B174A1">
              <w:rPr>
                <w:lang w:val="en-US"/>
              </w:rPr>
              <w:t>ID</w:t>
            </w:r>
          </w:p>
        </w:tc>
        <w:tc>
          <w:tcPr>
            <w:tcW w:w="3723" w:type="pct"/>
          </w:tcPr>
          <w:p w:rsidR="00DE4979" w:rsidRPr="00F7628D" w:rsidRDefault="00DE4979" w:rsidP="006D75A2">
            <w:pPr>
              <w:pStyle w:val="phtablecellleft"/>
            </w:pPr>
            <w:r>
              <w:rPr>
                <w:color w:val="000000" w:themeColor="text1"/>
              </w:rPr>
              <w:t>Уникальный признак объекта, позволяющий отличать его от других объектов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B174A1" w:rsidRDefault="00DE4979" w:rsidP="006D75A2">
            <w:pPr>
              <w:pStyle w:val="phtablecellleft"/>
              <w:rPr>
                <w:lang w:val="en-US"/>
              </w:rPr>
            </w:pPr>
            <w:r w:rsidRPr="00B174A1">
              <w:t>ВИМИС</w:t>
            </w:r>
          </w:p>
        </w:tc>
        <w:tc>
          <w:tcPr>
            <w:tcW w:w="3723" w:type="pct"/>
          </w:tcPr>
          <w:p w:rsidR="00DE4979" w:rsidRPr="00F7628D" w:rsidRDefault="00DE4979" w:rsidP="00DE4979">
            <w:pPr>
              <w:pStyle w:val="phtablecellleft"/>
            </w:pPr>
            <w:r>
              <w:rPr>
                <w:szCs w:val="24"/>
              </w:rPr>
              <w:t>Ф</w:t>
            </w:r>
            <w:r w:rsidRPr="0046035E">
              <w:rPr>
                <w:szCs w:val="24"/>
              </w:rPr>
              <w:t>едеральн</w:t>
            </w:r>
            <w:r>
              <w:rPr>
                <w:szCs w:val="24"/>
              </w:rPr>
              <w:t>ая</w:t>
            </w:r>
            <w:r w:rsidRPr="0046035E">
              <w:rPr>
                <w:szCs w:val="24"/>
              </w:rPr>
              <w:t xml:space="preserve"> государственн</w:t>
            </w:r>
            <w:r>
              <w:rPr>
                <w:szCs w:val="24"/>
              </w:rPr>
              <w:t>ая</w:t>
            </w:r>
            <w:r w:rsidRPr="0046035E">
              <w:rPr>
                <w:szCs w:val="24"/>
              </w:rPr>
              <w:t xml:space="preserve"> информационн</w:t>
            </w:r>
            <w:r>
              <w:rPr>
                <w:szCs w:val="24"/>
              </w:rPr>
              <w:t>ая</w:t>
            </w:r>
            <w:r w:rsidRPr="0046035E">
              <w:rPr>
                <w:szCs w:val="24"/>
              </w:rPr>
              <w:t xml:space="preserve"> систем</w:t>
            </w:r>
            <w:r>
              <w:rPr>
                <w:szCs w:val="24"/>
              </w:rPr>
              <w:t>а</w:t>
            </w:r>
            <w:r w:rsidRPr="0046035E">
              <w:rPr>
                <w:szCs w:val="24"/>
              </w:rPr>
              <w:t xml:space="preserve"> «Платформа вертикально</w:t>
            </w:r>
            <w:r>
              <w:rPr>
                <w:szCs w:val="24"/>
              </w:rPr>
              <w:t>-</w:t>
            </w:r>
            <w:r w:rsidRPr="0046035E">
              <w:rPr>
                <w:szCs w:val="24"/>
              </w:rPr>
              <w:t>интегрированных медицинских информационных систем»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F7628D" w:rsidRDefault="00DE4979" w:rsidP="006D75A2">
            <w:pPr>
              <w:pStyle w:val="phtablecellleft"/>
            </w:pPr>
            <w:r w:rsidRPr="00F7628D">
              <w:t xml:space="preserve">ВИМИС </w:t>
            </w:r>
            <w:r>
              <w:t>«</w:t>
            </w:r>
            <w:r w:rsidRPr="00F7628D">
              <w:t>АКиНЕО</w:t>
            </w:r>
            <w:r>
              <w:t>»</w:t>
            </w:r>
          </w:p>
        </w:tc>
        <w:tc>
          <w:tcPr>
            <w:tcW w:w="3723" w:type="pct"/>
          </w:tcPr>
          <w:p w:rsidR="00DE4979" w:rsidRPr="0046035E" w:rsidRDefault="00DE4979" w:rsidP="00DE4979">
            <w:pPr>
              <w:pStyle w:val="phtablecellleft"/>
            </w:pPr>
            <w:r>
              <w:t xml:space="preserve">Компонент «Акушерство, гинекология и неонатология» </w:t>
            </w:r>
            <w:r>
              <w:rPr>
                <w:szCs w:val="24"/>
              </w:rPr>
              <w:t>федеральной государственной информационной системы «Платформа вертикально-интегрированных медицинских информационных систем»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F7628D" w:rsidRDefault="00DE4979" w:rsidP="006D75A2">
            <w:pPr>
              <w:pStyle w:val="phtablecellleft"/>
            </w:pPr>
            <w:r w:rsidRPr="00F7628D">
              <w:t xml:space="preserve">ВИМИС </w:t>
            </w:r>
            <w:r>
              <w:t>«</w:t>
            </w:r>
            <w:r w:rsidRPr="00F7628D">
              <w:t>Онкология»</w:t>
            </w:r>
          </w:p>
        </w:tc>
        <w:tc>
          <w:tcPr>
            <w:tcW w:w="3723" w:type="pct"/>
          </w:tcPr>
          <w:p w:rsidR="00DE4979" w:rsidRPr="0046035E" w:rsidRDefault="00DE4979" w:rsidP="00DE4979">
            <w:pPr>
              <w:pStyle w:val="phtablecellleft"/>
            </w:pPr>
            <w:r>
              <w:t xml:space="preserve">Компонент «Онкология» </w:t>
            </w:r>
            <w:r>
              <w:rPr>
                <w:szCs w:val="24"/>
              </w:rPr>
              <w:t>федеральной государственной информационной системы «Платформа вертикально-интегрированных медицинских информационных систем»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46035E" w:rsidRDefault="00DE4979" w:rsidP="006D75A2">
            <w:pPr>
              <w:pStyle w:val="phtablecellleft"/>
            </w:pPr>
            <w:r w:rsidRPr="0046035E">
              <w:t xml:space="preserve">ВИМИС </w:t>
            </w:r>
            <w:r w:rsidRPr="0046035E">
              <w:rPr>
                <w:shd w:val="clear" w:color="auto" w:fill="FFFFFF"/>
              </w:rPr>
              <w:t>«</w:t>
            </w:r>
            <w:r w:rsidRPr="0046035E">
              <w:rPr>
                <w:rFonts w:hint="eastAsia"/>
                <w:shd w:val="clear" w:color="auto" w:fill="FFFFFF"/>
              </w:rPr>
              <w:t>Профилактическая</w:t>
            </w:r>
            <w:r w:rsidRPr="0046035E">
              <w:rPr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shd w:val="clear" w:color="auto" w:fill="FFFFFF"/>
              </w:rPr>
              <w:t>медицина</w:t>
            </w:r>
            <w:r w:rsidRPr="0046035E">
              <w:rPr>
                <w:shd w:val="clear" w:color="auto" w:fill="FFFFFF"/>
              </w:rPr>
              <w:t xml:space="preserve">. </w:t>
            </w:r>
            <w:r w:rsidRPr="0046035E">
              <w:rPr>
                <w:rFonts w:hint="eastAsia"/>
                <w:shd w:val="clear" w:color="auto" w:fill="FFFFFF"/>
              </w:rPr>
              <w:t>Профилактика</w:t>
            </w:r>
            <w:r w:rsidRPr="0046035E">
              <w:rPr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shd w:val="clear" w:color="auto" w:fill="FFFFFF"/>
              </w:rPr>
              <w:t>инфекционных</w:t>
            </w:r>
            <w:r w:rsidRPr="0046035E">
              <w:rPr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shd w:val="clear" w:color="auto" w:fill="FFFFFF"/>
              </w:rPr>
              <w:t>болезней»</w:t>
            </w:r>
          </w:p>
        </w:tc>
        <w:tc>
          <w:tcPr>
            <w:tcW w:w="3723" w:type="pct"/>
          </w:tcPr>
          <w:p w:rsidR="00DE4979" w:rsidRPr="0046035E" w:rsidRDefault="00DE4979" w:rsidP="00DE4979">
            <w:pPr>
              <w:pStyle w:val="phtablecellleft"/>
            </w:pPr>
            <w:r w:rsidRPr="0046035E">
              <w:t xml:space="preserve">Компонент «Профилактическая медицина. Профилактика инфекционных болезней» </w:t>
            </w:r>
            <w:r w:rsidRPr="0046035E">
              <w:rPr>
                <w:szCs w:val="24"/>
              </w:rPr>
              <w:t>федеральной государственной информационной системы «Платформа вертикально</w:t>
            </w:r>
            <w:r>
              <w:rPr>
                <w:szCs w:val="24"/>
              </w:rPr>
              <w:t>-</w:t>
            </w:r>
            <w:r w:rsidRPr="0046035E">
              <w:rPr>
                <w:szCs w:val="24"/>
              </w:rPr>
              <w:t>интегрированных медицинских информационных систем»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46035E" w:rsidRDefault="00DE4979" w:rsidP="006D75A2">
            <w:pPr>
              <w:pStyle w:val="phtablecellleft"/>
            </w:pPr>
            <w:r w:rsidRPr="00F7628D">
              <w:t xml:space="preserve">ВИМИС </w:t>
            </w:r>
            <w:r>
              <w:t>«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Профилактическая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медицина</w:t>
            </w:r>
            <w:r w:rsidRPr="00F7628D">
              <w:t>»</w:t>
            </w:r>
          </w:p>
        </w:tc>
        <w:tc>
          <w:tcPr>
            <w:tcW w:w="3723" w:type="pct"/>
          </w:tcPr>
          <w:p w:rsidR="00DE4979" w:rsidRPr="0046035E" w:rsidRDefault="00DE4979" w:rsidP="00DE4979">
            <w:pPr>
              <w:pStyle w:val="phtablecellleft"/>
            </w:pPr>
            <w:r>
              <w:t>Компонент «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Профилактическая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медицина</w:t>
            </w:r>
            <w:r>
              <w:t xml:space="preserve">» </w:t>
            </w:r>
            <w:r>
              <w:rPr>
                <w:szCs w:val="24"/>
              </w:rPr>
              <w:t>федеральной государственной информационной системы «Платформа вертикально-интегрированных медицинских информационных систем»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F7628D" w:rsidRDefault="00DE4979" w:rsidP="006D75A2">
            <w:pPr>
              <w:pStyle w:val="phtablecellleft"/>
            </w:pPr>
            <w:r w:rsidRPr="00F7628D">
              <w:t xml:space="preserve">ВИМИС </w:t>
            </w:r>
            <w:r>
              <w:t>«</w:t>
            </w:r>
            <w:r w:rsidRPr="00F7628D">
              <w:t>ССЗ»</w:t>
            </w:r>
          </w:p>
        </w:tc>
        <w:tc>
          <w:tcPr>
            <w:tcW w:w="3723" w:type="pct"/>
          </w:tcPr>
          <w:p w:rsidR="00DE4979" w:rsidRPr="0046035E" w:rsidRDefault="00DE4979" w:rsidP="00DE4979">
            <w:pPr>
              <w:pStyle w:val="phtablecellleft"/>
            </w:pPr>
            <w:r>
              <w:t xml:space="preserve">Компонент «Сердечно-сосудистые заболевания» </w:t>
            </w:r>
            <w:r>
              <w:rPr>
                <w:szCs w:val="24"/>
              </w:rPr>
              <w:t>федеральной государственной информационной системы «Платформа вертикально-интегрированных медицинских информационных систем»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B174A1" w:rsidRDefault="00DE4979" w:rsidP="006D75A2">
            <w:pPr>
              <w:pStyle w:val="phtablecellleft"/>
              <w:rPr>
                <w:lang w:val="en-US"/>
              </w:rPr>
            </w:pPr>
            <w:r w:rsidRPr="00B174A1">
              <w:t>ИБ</w:t>
            </w:r>
          </w:p>
        </w:tc>
        <w:tc>
          <w:tcPr>
            <w:tcW w:w="3723" w:type="pct"/>
          </w:tcPr>
          <w:p w:rsidR="00DE4979" w:rsidRPr="00F7628D" w:rsidRDefault="00DE4979" w:rsidP="006D75A2">
            <w:pPr>
              <w:pStyle w:val="phtablecellleft"/>
            </w:pPr>
            <w:r w:rsidRPr="00413E00">
              <w:t>История болезни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B174A1" w:rsidRDefault="00DE4979" w:rsidP="006D75A2">
            <w:pPr>
              <w:pStyle w:val="phtablecellleft"/>
              <w:rPr>
                <w:lang w:val="en-US"/>
              </w:rPr>
            </w:pPr>
            <w:r w:rsidRPr="00B174A1">
              <w:t>МКБ-10</w:t>
            </w:r>
          </w:p>
        </w:tc>
        <w:tc>
          <w:tcPr>
            <w:tcW w:w="3723" w:type="pct"/>
          </w:tcPr>
          <w:p w:rsidR="00DE4979" w:rsidRPr="00F7628D" w:rsidRDefault="00DE4979" w:rsidP="006D75A2">
            <w:pPr>
              <w:pStyle w:val="phtablecellleft"/>
            </w:pPr>
            <w:r w:rsidRPr="00413E00">
              <w:t>Международная классификация болезней 10-го пересмотра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B72B2D" w:rsidRDefault="00DE4979" w:rsidP="002C7795">
            <w:pPr>
              <w:pStyle w:val="phtablecellleft"/>
            </w:pPr>
            <w:r w:rsidRPr="00B72B2D">
              <w:t>Система, ЕМИАС РСО-Алания</w:t>
            </w:r>
          </w:p>
        </w:tc>
        <w:tc>
          <w:tcPr>
            <w:tcW w:w="3723" w:type="pct"/>
          </w:tcPr>
          <w:p w:rsidR="00DE4979" w:rsidRPr="00756C10" w:rsidRDefault="00DE4979" w:rsidP="002C7795">
            <w:pPr>
              <w:pStyle w:val="phtablecellleft"/>
            </w:pPr>
            <w:r w:rsidRPr="00C63F56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B174A1" w:rsidRDefault="00DE4979" w:rsidP="00035447">
            <w:pPr>
              <w:pStyle w:val="phtablecellleft"/>
              <w:rPr>
                <w:lang w:val="en-US"/>
              </w:rPr>
            </w:pPr>
            <w:r>
              <w:t>СЭМД/СЭМД beta-версии</w:t>
            </w:r>
          </w:p>
        </w:tc>
        <w:tc>
          <w:tcPr>
            <w:tcW w:w="3723" w:type="pct"/>
          </w:tcPr>
          <w:p w:rsidR="00DE4979" w:rsidRPr="0046035E" w:rsidRDefault="002C7795" w:rsidP="00035447">
            <w:pPr>
              <w:pStyle w:val="phtablecellleft"/>
              <w:rPr>
                <w:lang w:eastAsia="en-US"/>
              </w:rPr>
            </w:pPr>
            <w:r>
              <w:rPr>
                <w:bCs w:val="0"/>
                <w:color w:val="000000" w:themeColor="text1"/>
                <w:szCs w:val="24"/>
              </w:rPr>
              <w:t>Структурированный электронный медицинский документ, формат обмена медицинскими документами на основе стандарта HL7 CDA R2 (beta-версия СЭМД включает расширение перечня передаваемых сведений для использования в Платформе ВИМИС)</w:t>
            </w:r>
          </w:p>
        </w:tc>
      </w:tr>
      <w:tr w:rsidR="00DE4979" w:rsidRPr="00F7628D" w:rsidTr="00B62202">
        <w:tc>
          <w:tcPr>
            <w:tcW w:w="1277" w:type="pct"/>
          </w:tcPr>
          <w:p w:rsidR="00DE4979" w:rsidRPr="00F7628D" w:rsidRDefault="00DE4979" w:rsidP="006D75A2">
            <w:pPr>
              <w:pStyle w:val="phtablecellleft"/>
            </w:pPr>
            <w:r w:rsidRPr="00B174A1">
              <w:t>ФИО</w:t>
            </w:r>
          </w:p>
        </w:tc>
        <w:tc>
          <w:tcPr>
            <w:tcW w:w="3723" w:type="pct"/>
          </w:tcPr>
          <w:p w:rsidR="00DE4979" w:rsidRPr="00F7628D" w:rsidRDefault="00DE4979" w:rsidP="006D75A2">
            <w:pPr>
              <w:pStyle w:val="phtablecellleft"/>
            </w:pPr>
            <w:r w:rsidRPr="00413E00">
              <w:t>Фамилия, имя, отчество</w:t>
            </w:r>
          </w:p>
        </w:tc>
      </w:tr>
    </w:tbl>
    <w:p w:rsidR="007F627D" w:rsidRPr="00F7628D" w:rsidRDefault="00187186">
      <w:pPr>
        <w:pStyle w:val="10"/>
        <w:rPr>
          <w:color w:val="000000" w:themeColor="text1"/>
        </w:rPr>
      </w:pPr>
      <w:bookmarkStart w:id="6" w:name="_Toc256000001"/>
      <w:bookmarkStart w:id="7" w:name="scroll-bookmark-4"/>
      <w:bookmarkStart w:id="8" w:name="_Ref152756712"/>
      <w:bookmarkStart w:id="9" w:name="_Ref152756899"/>
      <w:bookmarkStart w:id="10" w:name="_Toc153441397"/>
      <w:r w:rsidRPr="00F7628D">
        <w:rPr>
          <w:color w:val="000000" w:themeColor="text1"/>
        </w:rPr>
        <w:lastRenderedPageBreak/>
        <w:t>Введение</w:t>
      </w:r>
      <w:bookmarkEnd w:id="6"/>
      <w:bookmarkEnd w:id="7"/>
      <w:bookmarkEnd w:id="8"/>
      <w:bookmarkEnd w:id="9"/>
      <w:bookmarkEnd w:id="10"/>
    </w:p>
    <w:p w:rsidR="007F627D" w:rsidRPr="00F7628D" w:rsidRDefault="000B0351" w:rsidP="00F7628D">
      <w:pPr>
        <w:pStyle w:val="phnormal"/>
      </w:pPr>
      <w:r w:rsidRPr="009560E7">
        <w:t xml:space="preserve">Настоящий документ представляет собой руководство пользователя Системы в части информационного взаимодействия </w:t>
      </w:r>
      <w:r w:rsidR="00187186" w:rsidRPr="00F7628D">
        <w:t xml:space="preserve">с </w:t>
      </w:r>
      <w:r w:rsidR="00B62202">
        <w:rPr>
          <w:color w:val="000000" w:themeColor="text1"/>
        </w:rPr>
        <w:t>к</w:t>
      </w:r>
      <w:r w:rsidR="00B62202" w:rsidRPr="0046035E">
        <w:rPr>
          <w:color w:val="000000" w:themeColor="text1"/>
        </w:rPr>
        <w:t>омпонент</w:t>
      </w:r>
      <w:r w:rsidR="00B62202">
        <w:rPr>
          <w:color w:val="000000" w:themeColor="text1"/>
        </w:rPr>
        <w:t>ом</w:t>
      </w:r>
      <w:r w:rsidR="00B62202" w:rsidRPr="0046035E">
        <w:rPr>
          <w:color w:val="000000" w:themeColor="text1"/>
        </w:rPr>
        <w:t xml:space="preserve"> «Профилактическая медицина. Профилактика инфекционных болезней» </w:t>
      </w:r>
      <w:r w:rsidR="00B62202" w:rsidRPr="0046035E">
        <w:rPr>
          <w:color w:val="000000" w:themeColor="text1"/>
          <w:szCs w:val="24"/>
        </w:rPr>
        <w:t>федеральной государственной информационной системы «Платформа вертикально</w:t>
      </w:r>
      <w:r w:rsidR="00DE4979">
        <w:rPr>
          <w:color w:val="000000" w:themeColor="text1"/>
          <w:szCs w:val="24"/>
        </w:rPr>
        <w:t>-</w:t>
      </w:r>
      <w:r w:rsidR="00B62202" w:rsidRPr="0046035E">
        <w:rPr>
          <w:color w:val="000000" w:themeColor="text1"/>
          <w:szCs w:val="24"/>
        </w:rPr>
        <w:t>интегрированных медицинских информационных систем»</w:t>
      </w:r>
      <w:r w:rsidR="00187186" w:rsidRPr="00F7628D">
        <w:t xml:space="preserve"> (далее –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="00187186" w:rsidRPr="00F7628D">
        <w:t>).</w:t>
      </w:r>
    </w:p>
    <w:p w:rsidR="007F627D" w:rsidRPr="00F7628D" w:rsidRDefault="00187186" w:rsidP="00F7628D">
      <w:pPr>
        <w:pStyle w:val="phnormal"/>
      </w:pPr>
      <w:r w:rsidRPr="00F7628D">
        <w:t>Информационное взаимодействие осуществляется</w:t>
      </w:r>
      <w:r w:rsidR="00F7628D" w:rsidRPr="00F7628D">
        <w:t xml:space="preserve"> </w:t>
      </w:r>
      <w:r w:rsidRPr="00F7628D">
        <w:t xml:space="preserve">в части передачи 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медицинских сведений по категориям пациентов, представленным в таблице ниже</w:t>
      </w:r>
      <w:r w:rsidR="00220529">
        <w:t xml:space="preserve"> (</w:t>
      </w:r>
      <w:r w:rsidR="00220529">
        <w:fldChar w:fldCharType="begin"/>
      </w:r>
      <w:r w:rsidR="00220529">
        <w:instrText xml:space="preserve"> REF _Ref152756194 \h </w:instrText>
      </w:r>
      <w:r w:rsidR="00220529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220529">
        <w:fldChar w:fldCharType="end"/>
      </w:r>
      <w:r w:rsidR="00220529">
        <w:t>)</w:t>
      </w:r>
      <w:r w:rsidRPr="00F7628D">
        <w:t>.</w:t>
      </w:r>
    </w:p>
    <w:p w:rsidR="007F627D" w:rsidRPr="00F7628D" w:rsidRDefault="004C0DD4" w:rsidP="000E65BE">
      <w:pPr>
        <w:pStyle w:val="phtabletitle"/>
      </w:pPr>
      <w:bookmarkStart w:id="11" w:name="_Ref152756194"/>
      <w:r>
        <w:t>Таблица </w:t>
      </w:r>
      <w:r w:rsidR="00187186" w:rsidRPr="00F7628D">
        <w:fldChar w:fldCharType="begin"/>
      </w:r>
      <w:r w:rsidR="00187186" w:rsidRPr="00F7628D">
        <w:instrText>SEQ Таблица \* ARABIC</w:instrText>
      </w:r>
      <w:r w:rsidR="00187186" w:rsidRPr="00F7628D">
        <w:fldChar w:fldCharType="separate"/>
      </w:r>
      <w:r w:rsidR="007E02D5">
        <w:rPr>
          <w:noProof/>
        </w:rPr>
        <w:t>1</w:t>
      </w:r>
      <w:r w:rsidR="00187186" w:rsidRPr="00F7628D">
        <w:fldChar w:fldCharType="end"/>
      </w:r>
      <w:bookmarkEnd w:id="11"/>
      <w:r w:rsidR="00187186" w:rsidRPr="00F7628D">
        <w:t xml:space="preserve"> </w:t>
      </w:r>
      <w:r w:rsidR="000E65BE">
        <w:t xml:space="preserve">– </w:t>
      </w:r>
      <w:r w:rsidR="00187186" w:rsidRPr="00F7628D">
        <w:t xml:space="preserve">Категории пациентов, оказание медицинской помощи которым подлежит мониторингу и контролю 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93"/>
        <w:gridCol w:w="7295"/>
      </w:tblGrid>
      <w:tr w:rsidR="00F7628D" w:rsidRPr="00F7628D" w:rsidTr="00220529">
        <w:trPr>
          <w:tblHeader/>
        </w:trPr>
        <w:tc>
          <w:tcPr>
            <w:tcW w:w="1420" w:type="pct"/>
          </w:tcPr>
          <w:p w:rsidR="007F627D" w:rsidRPr="00F7628D" w:rsidRDefault="00187186" w:rsidP="00220529">
            <w:pPr>
              <w:pStyle w:val="phtablecolcaption"/>
            </w:pPr>
            <w:bookmarkStart w:id="12" w:name="scroll-bookmark-5"/>
            <w:r w:rsidRPr="00F7628D">
              <w:t>Наименование группы</w:t>
            </w:r>
            <w:bookmarkEnd w:id="12"/>
          </w:p>
        </w:tc>
        <w:tc>
          <w:tcPr>
            <w:tcW w:w="3580" w:type="pct"/>
          </w:tcPr>
          <w:p w:rsidR="007F627D" w:rsidRPr="00F7628D" w:rsidRDefault="00187186" w:rsidP="00220529">
            <w:pPr>
              <w:pStyle w:val="phtablecolcaption"/>
            </w:pPr>
            <w:r w:rsidRPr="00F7628D">
              <w:t>Код заболевания (состояния) в соответствии с МКБ-10</w:t>
            </w:r>
          </w:p>
        </w:tc>
      </w:tr>
      <w:tr w:rsidR="00F7628D" w:rsidRPr="00F7628D" w:rsidTr="00220529">
        <w:tc>
          <w:tcPr>
            <w:tcW w:w="1420" w:type="pct"/>
          </w:tcPr>
          <w:p w:rsidR="007F627D" w:rsidRPr="00F7628D" w:rsidRDefault="00187186" w:rsidP="00220529">
            <w:pPr>
              <w:pStyle w:val="phtablecolcaption"/>
            </w:pPr>
            <w:r w:rsidRPr="00F7628D">
              <w:t>I</w:t>
            </w:r>
          </w:p>
        </w:tc>
        <w:tc>
          <w:tcPr>
            <w:tcW w:w="3580" w:type="pct"/>
          </w:tcPr>
          <w:p w:rsidR="007F627D" w:rsidRPr="00F7628D" w:rsidRDefault="00187186" w:rsidP="00220529">
            <w:pPr>
              <w:pStyle w:val="phtablecolcaption"/>
            </w:pPr>
            <w:r w:rsidRPr="00F7628D">
              <w:t>II</w:t>
            </w:r>
          </w:p>
        </w:tc>
      </w:tr>
      <w:tr w:rsidR="00F7628D" w:rsidRPr="00F7628D" w:rsidTr="00220529">
        <w:tc>
          <w:tcPr>
            <w:tcW w:w="1420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 xml:space="preserve">1-ая группа – </w:t>
            </w:r>
            <w:r w:rsidR="00F7628D" w:rsidRPr="00F7628D">
              <w:t>«</w:t>
            </w:r>
            <w:r w:rsidRPr="00F7628D">
              <w:t>Пациенты с инфекционными заболеваниями</w:t>
            </w:r>
            <w:r w:rsidR="00F7628D" w:rsidRPr="00F7628D">
              <w:t>»</w:t>
            </w:r>
          </w:p>
        </w:tc>
        <w:tc>
          <w:tcPr>
            <w:tcW w:w="3580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>А00-А99, В00-В99, J02.0, J02.8, J03.0, J03.8,J09, J10, J10.0, J10.1, J10.8, J11, J11.0, J11.1, J11.8, J12.0, J12.1, J12.2, J12.3, J13, J14, J15, J15.0, J15.1, J15.2, J15.3, J15.4, J15.5, J15.6, J15.7, J15.8, J15.9, J16, J16.0, J16.8, J17.0, J17.1, J17.2, J17.3, J20.0, J20.1, J20.2, J20.3, J20.4, J20.5, J20.6, J20.7, J21.0, J21.1, U04, U04.9, U07.1, U07.2</w:t>
            </w:r>
          </w:p>
        </w:tc>
      </w:tr>
      <w:tr w:rsidR="00F7628D" w:rsidRPr="00F7628D" w:rsidTr="00220529">
        <w:tc>
          <w:tcPr>
            <w:tcW w:w="1420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 xml:space="preserve">2-ая группа </w:t>
            </w:r>
            <w:r w:rsidR="00220529">
              <w:t>– «</w:t>
            </w:r>
            <w:r w:rsidRPr="00F7628D">
              <w:t>Пациенты, подлежащие учету в регистре экстренных извещений</w:t>
            </w:r>
            <w:r w:rsidR="00F7628D" w:rsidRPr="00F7628D">
              <w:t>»</w:t>
            </w:r>
          </w:p>
        </w:tc>
        <w:tc>
          <w:tcPr>
            <w:tcW w:w="3580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>Вне зависимости от установленного диагноза, если состояние пациента предполагает направление экстренного извещения по форме № 058/у</w:t>
            </w:r>
          </w:p>
        </w:tc>
      </w:tr>
    </w:tbl>
    <w:p w:rsidR="000E65BE" w:rsidRDefault="000E65BE" w:rsidP="000E65BE">
      <w:pPr>
        <w:pStyle w:val="phnormal"/>
      </w:pPr>
    </w:p>
    <w:p w:rsidR="007F627D" w:rsidRPr="00F7628D" w:rsidRDefault="00187186" w:rsidP="000E65BE">
      <w:pPr>
        <w:pStyle w:val="phnormal"/>
      </w:pPr>
      <w:r w:rsidRPr="00F7628D">
        <w:t xml:space="preserve">Функциональные возможности, описанные в настоящем документе, доступны пользователям в зависимости от назначенных им ролей. Роли в </w:t>
      </w:r>
      <w:r w:rsidR="00714A40">
        <w:t>Системе</w:t>
      </w:r>
      <w:r w:rsidRPr="00F7628D">
        <w:t xml:space="preserve"> заводятся согласно делению пользователей на два основных класса, описание которых приведено в таблице ниже</w:t>
      </w:r>
      <w:r w:rsidR="00220529">
        <w:t xml:space="preserve"> (</w:t>
      </w:r>
      <w:r w:rsidR="00220529">
        <w:fldChar w:fldCharType="begin"/>
      </w:r>
      <w:r w:rsidR="00220529">
        <w:instrText xml:space="preserve"> REF _Ref152756202 \h </w:instrText>
      </w:r>
      <w:r w:rsidR="00220529">
        <w:fldChar w:fldCharType="separate"/>
      </w:r>
      <w:r w:rsidR="007E02D5">
        <w:t>Таблица </w:t>
      </w:r>
      <w:r w:rsidR="007E02D5">
        <w:rPr>
          <w:noProof/>
        </w:rPr>
        <w:t>2</w:t>
      </w:r>
      <w:r w:rsidR="00220529">
        <w:fldChar w:fldCharType="end"/>
      </w:r>
      <w:r w:rsidR="00220529">
        <w:t>)</w:t>
      </w:r>
      <w:r w:rsidRPr="00F7628D">
        <w:t>.</w:t>
      </w:r>
    </w:p>
    <w:p w:rsidR="007F627D" w:rsidRPr="00F7628D" w:rsidRDefault="004C0DD4" w:rsidP="000E65BE">
      <w:pPr>
        <w:pStyle w:val="phtabletitle"/>
      </w:pPr>
      <w:bookmarkStart w:id="13" w:name="_Ref152756202"/>
      <w:r>
        <w:t>Таблица </w:t>
      </w:r>
      <w:r w:rsidR="00187186" w:rsidRPr="00F7628D">
        <w:fldChar w:fldCharType="begin"/>
      </w:r>
      <w:r w:rsidR="00187186" w:rsidRPr="00F7628D">
        <w:instrText>SEQ Таблица \* ARABIC</w:instrText>
      </w:r>
      <w:r w:rsidR="00187186" w:rsidRPr="00F7628D">
        <w:fldChar w:fldCharType="separate"/>
      </w:r>
      <w:r w:rsidR="007E02D5">
        <w:rPr>
          <w:noProof/>
        </w:rPr>
        <w:t>2</w:t>
      </w:r>
      <w:r w:rsidR="00187186" w:rsidRPr="00F7628D">
        <w:fldChar w:fldCharType="end"/>
      </w:r>
      <w:bookmarkEnd w:id="13"/>
      <w:r w:rsidR="00187186" w:rsidRPr="00F7628D">
        <w:t xml:space="preserve"> </w:t>
      </w:r>
      <w:r w:rsidR="000E65BE">
        <w:t xml:space="preserve">– </w:t>
      </w:r>
      <w:r w:rsidR="00187186" w:rsidRPr="00F7628D">
        <w:t>Классы пользователей и доступные им функциональные возможности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51"/>
        <w:gridCol w:w="3839"/>
        <w:gridCol w:w="4498"/>
      </w:tblGrid>
      <w:tr w:rsidR="00F7628D" w:rsidRPr="00F7628D" w:rsidTr="00220529">
        <w:trPr>
          <w:tblHeader/>
        </w:trPr>
        <w:tc>
          <w:tcPr>
            <w:tcW w:w="889" w:type="pct"/>
          </w:tcPr>
          <w:p w:rsidR="007F627D" w:rsidRPr="00F7628D" w:rsidRDefault="00187186" w:rsidP="00220529">
            <w:pPr>
              <w:pStyle w:val="phtablecolcaption"/>
            </w:pPr>
            <w:bookmarkStart w:id="14" w:name="scroll-bookmark-6"/>
            <w:r w:rsidRPr="00F7628D">
              <w:t>Класс пользователей</w:t>
            </w:r>
            <w:bookmarkEnd w:id="14"/>
          </w:p>
        </w:tc>
        <w:tc>
          <w:tcPr>
            <w:tcW w:w="1894" w:type="pct"/>
          </w:tcPr>
          <w:p w:rsidR="007F627D" w:rsidRPr="00F7628D" w:rsidRDefault="00187186" w:rsidP="00220529">
            <w:pPr>
              <w:pStyle w:val="phtablecolcaption"/>
            </w:pPr>
            <w:r w:rsidRPr="00F7628D">
              <w:t>Описание класса пользователей</w:t>
            </w:r>
          </w:p>
        </w:tc>
        <w:tc>
          <w:tcPr>
            <w:tcW w:w="2217" w:type="pct"/>
          </w:tcPr>
          <w:p w:rsidR="007F627D" w:rsidRPr="00F7628D" w:rsidRDefault="00187186" w:rsidP="00220529">
            <w:pPr>
              <w:pStyle w:val="phtablecolcaption"/>
            </w:pPr>
            <w:r w:rsidRPr="00F7628D">
              <w:t>Доступные функциональные</w:t>
            </w:r>
            <w:r w:rsidR="00220529">
              <w:t xml:space="preserve"> </w:t>
            </w:r>
            <w:r w:rsidRPr="00F7628D">
              <w:t>возможности</w:t>
            </w:r>
          </w:p>
        </w:tc>
      </w:tr>
      <w:tr w:rsidR="00F7628D" w:rsidRPr="00F7628D" w:rsidTr="00220529">
        <w:tc>
          <w:tcPr>
            <w:tcW w:w="889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>Пользователь, который вносит информацию в Систему</w:t>
            </w:r>
          </w:p>
        </w:tc>
        <w:tc>
          <w:tcPr>
            <w:tcW w:w="1894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>Сотрудник, который формирует медицинский документ</w:t>
            </w:r>
            <w:r w:rsidR="00F7628D" w:rsidRPr="00F7628D">
              <w:t xml:space="preserve"> </w:t>
            </w:r>
            <w:r w:rsidRPr="00F7628D">
              <w:t>посредством внесения</w:t>
            </w:r>
            <w:r w:rsidR="00F7628D" w:rsidRPr="00F7628D">
              <w:t xml:space="preserve"> </w:t>
            </w:r>
            <w:r w:rsidRPr="00F7628D">
              <w:t>в Систему информации, подтверждающую получение пациентами медицинской помощи или услуг в медицинских организациях</w:t>
            </w:r>
          </w:p>
        </w:tc>
        <w:tc>
          <w:tcPr>
            <w:tcW w:w="2217" w:type="pct"/>
          </w:tcPr>
          <w:p w:rsidR="007F627D" w:rsidRPr="00F7628D" w:rsidRDefault="00187186" w:rsidP="000B0351">
            <w:pPr>
              <w:pStyle w:val="phtablecellleft"/>
            </w:pPr>
            <w:r w:rsidRPr="00F7628D">
              <w:t>Внесение и сохранение информации,</w:t>
            </w:r>
            <w:r w:rsidR="00F7628D" w:rsidRPr="00F7628D">
              <w:t xml:space="preserve"> </w:t>
            </w:r>
            <w:r w:rsidRPr="00F7628D">
              <w:t>на основании которой формируется медицинская документация</w:t>
            </w:r>
            <w:r w:rsidR="00F7628D" w:rsidRPr="00F7628D">
              <w:t xml:space="preserve"> </w:t>
            </w:r>
            <w:r w:rsidR="000B0351">
              <w:t>для формирования СЭМД</w:t>
            </w:r>
            <w:r w:rsidRPr="00F7628D">
              <w:t>/СЭМД beta-версии</w:t>
            </w:r>
          </w:p>
        </w:tc>
      </w:tr>
      <w:tr w:rsidR="00F7628D" w:rsidRPr="00F7628D" w:rsidTr="00220529">
        <w:tc>
          <w:tcPr>
            <w:tcW w:w="889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lastRenderedPageBreak/>
              <w:t>Организатор здравоохранения</w:t>
            </w:r>
          </w:p>
        </w:tc>
        <w:tc>
          <w:tcPr>
            <w:tcW w:w="1894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>Сотрудник, являющийся специалистом в области обеспечения деятельности организации здравоохранения, направленной на укрепление общественного здоровья и совершенствование управления медицинской организацией</w:t>
            </w:r>
          </w:p>
        </w:tc>
        <w:tc>
          <w:tcPr>
            <w:tcW w:w="2217" w:type="pct"/>
          </w:tcPr>
          <w:p w:rsidR="007F627D" w:rsidRPr="00F7628D" w:rsidRDefault="00187186" w:rsidP="00220529">
            <w:pPr>
              <w:pStyle w:val="phtablecellleft"/>
            </w:pPr>
            <w:r w:rsidRPr="00F7628D">
              <w:t>Формирование сводно</w:t>
            </w:r>
            <w:r w:rsidR="00714A40">
              <w:t>й информации по переданным СЭМД</w:t>
            </w:r>
            <w:r w:rsidRPr="00F7628D">
              <w:t>/СЭМД beta-версии с возможностью фильтрации;</w:t>
            </w:r>
          </w:p>
          <w:p w:rsidR="007F627D" w:rsidRPr="00F7628D" w:rsidRDefault="00187186" w:rsidP="00220529">
            <w:pPr>
              <w:pStyle w:val="phtablecellleft"/>
            </w:pPr>
            <w:r w:rsidRPr="00F7628D">
              <w:t xml:space="preserve">Просмотр информации о наличии у пациентов статуса мониторинга ВИМИС </w:t>
            </w:r>
            <w:r w:rsidR="00F7628D" w:rsidRPr="00F7628D">
              <w:t>«</w:t>
            </w:r>
            <w:r w:rsidR="00714A40"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Профилактическая</w:t>
            </w:r>
            <w:r w:rsidR="00714A40"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="00714A40" w:rsidRPr="0046035E">
              <w:rPr>
                <w:rFonts w:hint="eastAsia"/>
                <w:color w:val="000000" w:themeColor="text1"/>
                <w:shd w:val="clear" w:color="auto" w:fill="FFFFFF"/>
              </w:rPr>
              <w:t>медицина</w:t>
            </w:r>
            <w:r w:rsidR="00714A40" w:rsidRPr="0046035E">
              <w:rPr>
                <w:color w:val="000000" w:themeColor="text1"/>
                <w:shd w:val="clear" w:color="auto" w:fill="FFFFFF"/>
              </w:rPr>
              <w:t xml:space="preserve">. </w:t>
            </w:r>
            <w:r w:rsidR="00714A40"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Профилактика</w:t>
            </w:r>
            <w:r w:rsidR="00714A40"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="00714A40" w:rsidRPr="0046035E">
              <w:rPr>
                <w:rFonts w:hint="eastAsia"/>
                <w:color w:val="000000" w:themeColor="text1"/>
                <w:shd w:val="clear" w:color="auto" w:fill="FFFFFF"/>
              </w:rPr>
              <w:t>инфекционных</w:t>
            </w:r>
            <w:r w:rsidR="00714A40"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="00714A40" w:rsidRPr="0046035E">
              <w:rPr>
                <w:rFonts w:hint="eastAsia"/>
                <w:color w:val="000000" w:themeColor="text1"/>
                <w:shd w:val="clear" w:color="auto" w:fill="FFFFFF"/>
              </w:rPr>
              <w:t>болезней</w:t>
            </w:r>
            <w:r w:rsidR="00F7628D" w:rsidRPr="00F7628D">
              <w:t>»</w:t>
            </w:r>
            <w:r w:rsidRPr="00F7628D">
              <w:t>, а также снятие ошибочно установленного статуса</w:t>
            </w:r>
          </w:p>
        </w:tc>
      </w:tr>
    </w:tbl>
    <w:p w:rsidR="005D505B" w:rsidRPr="00AA6BA4" w:rsidRDefault="005D505B" w:rsidP="005D505B">
      <w:pPr>
        <w:pStyle w:val="10"/>
        <w:rPr>
          <w:color w:val="000000" w:themeColor="text1"/>
        </w:rPr>
      </w:pPr>
      <w:bookmarkStart w:id="15" w:name="_Toc153405896"/>
      <w:bookmarkStart w:id="16" w:name="_Toc153441398"/>
      <w:bookmarkStart w:id="17" w:name="_Toc256000002"/>
      <w:bookmarkStart w:id="18" w:name="scroll-bookmark-7"/>
      <w:r w:rsidRPr="00AA6BA4">
        <w:rPr>
          <w:color w:val="000000" w:themeColor="text1"/>
        </w:rPr>
        <w:lastRenderedPageBreak/>
        <w:t>Установка и снятие статуса мониторинга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rPr>
          <w:color w:val="000000" w:themeColor="text1"/>
        </w:rPr>
        <w:t>» пациента</w:t>
      </w:r>
      <w:bookmarkEnd w:id="15"/>
      <w:bookmarkEnd w:id="16"/>
    </w:p>
    <w:p w:rsidR="005D505B" w:rsidRPr="00AA6BA4" w:rsidRDefault="005D505B" w:rsidP="005D505B">
      <w:pPr>
        <w:pStyle w:val="phnormal"/>
      </w:pPr>
      <w:r w:rsidRPr="00AA6BA4">
        <w:t xml:space="preserve">СЭМД и СЭМД </w:t>
      </w:r>
      <w:r>
        <w:rPr>
          <w:lang w:val="en-US"/>
        </w:rPr>
        <w:t>beta</w:t>
      </w:r>
      <w:r w:rsidRPr="00AA6BA4">
        <w:t xml:space="preserve">-версии формируются и отправляются в </w:t>
      </w:r>
      <w:r>
        <w:t>ВИМИС по факту оказании приема/</w:t>
      </w:r>
      <w:r w:rsidRPr="00AA6BA4">
        <w:t>исследов</w:t>
      </w:r>
      <w:r>
        <w:t>аний/</w:t>
      </w:r>
      <w:r w:rsidRPr="00AA6BA4">
        <w:t>манипуляций пациенту</w:t>
      </w:r>
      <w:r>
        <w:t>, только</w:t>
      </w:r>
      <w:r w:rsidRPr="00AA6BA4">
        <w:t xml:space="preserve"> если для пациента установлен статус контроля ВИМИС.</w:t>
      </w:r>
    </w:p>
    <w:p w:rsidR="005D505B" w:rsidRPr="00AA6BA4" w:rsidRDefault="005D505B" w:rsidP="005D505B">
      <w:pPr>
        <w:pStyle w:val="phnormal"/>
      </w:pPr>
      <w:r w:rsidRPr="00AA6BA4">
        <w:t>Далее более подробно рассм</w:t>
      </w:r>
      <w:r>
        <w:t>отрены</w:t>
      </w:r>
      <w:r w:rsidRPr="00AA6BA4">
        <w:t xml:space="preserve"> шаги установки и снятия статуса контроля ВИМИС </w:t>
      </w:r>
      <w:r>
        <w:t>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 пациента в С</w:t>
      </w:r>
      <w:r w:rsidR="00DE4979">
        <w:t>истеме</w:t>
      </w:r>
      <w:r w:rsidRPr="00AA6BA4">
        <w:t>.</w:t>
      </w:r>
    </w:p>
    <w:p w:rsidR="005D505B" w:rsidRPr="00AA6BA4" w:rsidRDefault="005D505B" w:rsidP="005D505B">
      <w:pPr>
        <w:pStyle w:val="2"/>
        <w:rPr>
          <w:color w:val="000000" w:themeColor="text1"/>
        </w:rPr>
      </w:pPr>
      <w:bookmarkStart w:id="19" w:name="_Toc256000003"/>
      <w:bookmarkStart w:id="20" w:name="scroll-bookmark-8"/>
      <w:bookmarkStart w:id="21" w:name="_Toc153405897"/>
      <w:bookmarkStart w:id="22" w:name="_Toc153441399"/>
      <w:r w:rsidRPr="00AA6BA4">
        <w:rPr>
          <w:color w:val="000000" w:themeColor="text1"/>
        </w:rPr>
        <w:t>Установка статуса мониторинга ВИМИС для пациента</w:t>
      </w:r>
      <w:bookmarkEnd w:id="19"/>
      <w:bookmarkEnd w:id="20"/>
      <w:bookmarkEnd w:id="21"/>
      <w:bookmarkEnd w:id="22"/>
    </w:p>
    <w:p w:rsidR="005D505B" w:rsidRPr="00AA6BA4" w:rsidRDefault="005D505B" w:rsidP="005D505B">
      <w:pPr>
        <w:pStyle w:val="phnormal"/>
      </w:pPr>
      <w:r w:rsidRPr="00AA6BA4">
        <w:t>Статус мониторинг</w:t>
      </w:r>
      <w:r>
        <w:t>а</w:t>
      </w:r>
      <w:r w:rsidRPr="00AA6BA4">
        <w:t xml:space="preserve">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 устанавливается пациенту Системой автоматически в тот момент, когда для пациента впервые зафиксирована необходимость передачи информации в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»: при выявлении диагноза из группы диагнозов, попадающих под мониторинг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 и соблюдении всех условий,</w:t>
      </w:r>
      <w:r>
        <w:t xml:space="preserve"> необходимых для передачи СЭМД/</w:t>
      </w:r>
      <w:r w:rsidRPr="00AA6BA4">
        <w:t>СЭМД beta-версии в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».</w:t>
      </w:r>
    </w:p>
    <w:p w:rsidR="005D505B" w:rsidRPr="00AA6BA4" w:rsidRDefault="005D505B" w:rsidP="005D505B">
      <w:pPr>
        <w:pStyle w:val="phnormal"/>
      </w:pPr>
      <w:r w:rsidRPr="00AA6BA4">
        <w:t>Возможность просмотра и управления статусом пациента «Мониторинг ВИМИС Инфекция» зависит от класса принадлежности пользователя Системы (см.</w:t>
      </w:r>
      <w:r>
        <w:t> </w:t>
      </w:r>
      <w:r>
        <w:fldChar w:fldCharType="begin"/>
      </w:r>
      <w:r>
        <w:instrText xml:space="preserve"> REF _Ref152756202 \h </w:instrText>
      </w:r>
      <w:r>
        <w:fldChar w:fldCharType="separate"/>
      </w:r>
      <w:r w:rsidR="007E02D5">
        <w:t>Таблица </w:t>
      </w:r>
      <w:r w:rsidR="007E02D5">
        <w:rPr>
          <w:noProof/>
        </w:rPr>
        <w:t>2</w:t>
      </w:r>
      <w:r>
        <w:fldChar w:fldCharType="end"/>
      </w:r>
      <w:r w:rsidRPr="00AA6BA4">
        <w:t>) и регулируется назначенной пользователю ролью.</w:t>
      </w:r>
    </w:p>
    <w:p w:rsidR="005D505B" w:rsidRPr="00AA6BA4" w:rsidRDefault="005D505B" w:rsidP="005D505B">
      <w:pPr>
        <w:pStyle w:val="phnormal"/>
      </w:pPr>
      <w:r w:rsidRPr="00AA6BA4">
        <w:t xml:space="preserve">Сотрудникам, вносящим в </w:t>
      </w:r>
      <w:r>
        <w:t>Систему</w:t>
      </w:r>
      <w:r w:rsidRPr="00AA6BA4">
        <w:t xml:space="preserve"> информацию (врачам и пр</w:t>
      </w:r>
      <w:r>
        <w:t>очему</w:t>
      </w:r>
      <w:r w:rsidRPr="00AA6BA4">
        <w:t xml:space="preserve"> медицинскому персоналу), доступен только просмотр статуса пациента.</w:t>
      </w:r>
    </w:p>
    <w:p w:rsidR="005D505B" w:rsidRPr="00AA6BA4" w:rsidRDefault="005D505B" w:rsidP="005D505B">
      <w:pPr>
        <w:pStyle w:val="phnormal"/>
      </w:pPr>
      <w:r w:rsidRPr="00AA6BA4">
        <w:t>Возможность управления статусом «Мониторинг ВИМИС Инфекция» (т.е. его снятие, например, в случае ошибочной постановки пациента на контроль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») доступно только сотрудникам, являющимся специалистами в области обеспечения деятельности организации здравоохранения.</w:t>
      </w:r>
    </w:p>
    <w:p w:rsidR="005D505B" w:rsidRPr="00AA6BA4" w:rsidRDefault="005D505B" w:rsidP="005D505B">
      <w:pPr>
        <w:pStyle w:val="3"/>
        <w:rPr>
          <w:color w:val="000000" w:themeColor="text1"/>
        </w:rPr>
      </w:pPr>
      <w:bookmarkStart w:id="23" w:name="_Toc256000004"/>
      <w:bookmarkStart w:id="24" w:name="scroll-bookmark-9"/>
      <w:bookmarkStart w:id="25" w:name="_Toc153405898"/>
      <w:bookmarkStart w:id="26" w:name="_Toc153441400"/>
      <w:r w:rsidRPr="00AA6BA4">
        <w:rPr>
          <w:color w:val="000000" w:themeColor="text1"/>
        </w:rPr>
        <w:lastRenderedPageBreak/>
        <w:t>Просмотр статуса мониторинга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rPr>
          <w:color w:val="000000" w:themeColor="text1"/>
        </w:rPr>
        <w:t>»</w:t>
      </w:r>
      <w:bookmarkEnd w:id="23"/>
      <w:bookmarkEnd w:id="24"/>
      <w:bookmarkEnd w:id="25"/>
      <w:bookmarkEnd w:id="26"/>
    </w:p>
    <w:p w:rsidR="005D505B" w:rsidRPr="00AA6BA4" w:rsidRDefault="005D505B" w:rsidP="005D505B">
      <w:pPr>
        <w:pStyle w:val="phlistitemizedtitle"/>
      </w:pPr>
      <w:r w:rsidRPr="00AA6BA4">
        <w:t>Чтобы проверить установление пациенту статуса мониторинга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», выполните следующие действия: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перейдите в пункт главного меню «Регистратура/ Поиск пациентов»</w:t>
      </w:r>
      <w:r>
        <w:rPr>
          <w:color w:val="000000" w:themeColor="text1"/>
        </w:rPr>
        <w:t>. Откроется форма поиска пациентов</w:t>
      </w:r>
      <w:r w:rsidR="00926F40" w:rsidRPr="007E02D5">
        <w:rPr>
          <w:color w:val="000000" w:themeColor="text1"/>
        </w:rPr>
        <w:t xml:space="preserve"> (</w:t>
      </w:r>
      <w:r w:rsidR="00926F40">
        <w:rPr>
          <w:color w:val="000000" w:themeColor="text1"/>
          <w:lang w:val="en-US"/>
        </w:rPr>
        <w:fldChar w:fldCharType="begin"/>
      </w:r>
      <w:r w:rsidR="00926F40" w:rsidRPr="007E02D5">
        <w:rPr>
          <w:color w:val="000000" w:themeColor="text1"/>
        </w:rPr>
        <w:instrText xml:space="preserve"> </w:instrText>
      </w:r>
      <w:r w:rsidR="00926F40">
        <w:rPr>
          <w:color w:val="000000" w:themeColor="text1"/>
          <w:lang w:val="en-US"/>
        </w:rPr>
        <w:instrText>REF</w:instrText>
      </w:r>
      <w:r w:rsidR="00926F40" w:rsidRPr="007E02D5">
        <w:rPr>
          <w:color w:val="000000" w:themeColor="text1"/>
        </w:rPr>
        <w:instrText xml:space="preserve"> _</w:instrText>
      </w:r>
      <w:r w:rsidR="00926F40">
        <w:rPr>
          <w:color w:val="000000" w:themeColor="text1"/>
          <w:lang w:val="en-US"/>
        </w:rPr>
        <w:instrText>Ref</w:instrText>
      </w:r>
      <w:r w:rsidR="00926F40" w:rsidRPr="007E02D5">
        <w:rPr>
          <w:color w:val="000000" w:themeColor="text1"/>
        </w:rPr>
        <w:instrText>153409763 \</w:instrText>
      </w:r>
      <w:r w:rsidR="00926F40">
        <w:rPr>
          <w:color w:val="000000" w:themeColor="text1"/>
          <w:lang w:val="en-US"/>
        </w:rPr>
        <w:instrText>h</w:instrText>
      </w:r>
      <w:r w:rsidR="00926F40" w:rsidRPr="007E02D5">
        <w:rPr>
          <w:color w:val="000000" w:themeColor="text1"/>
        </w:rPr>
        <w:instrText xml:space="preserve"> </w:instrText>
      </w:r>
      <w:r w:rsidR="00926F40">
        <w:rPr>
          <w:color w:val="000000" w:themeColor="text1"/>
          <w:lang w:val="en-US"/>
        </w:rPr>
      </w:r>
      <w:r w:rsidR="00926F40">
        <w:rPr>
          <w:color w:val="000000" w:themeColor="text1"/>
          <w:lang w:val="en-US"/>
        </w:rPr>
        <w:fldChar w:fldCharType="separate"/>
      </w:r>
      <w:r w:rsidR="007E02D5">
        <w:t>Рисунок </w:t>
      </w:r>
      <w:r w:rsidR="007E02D5">
        <w:rPr>
          <w:noProof/>
        </w:rPr>
        <w:t>1</w:t>
      </w:r>
      <w:r w:rsidR="00926F40">
        <w:rPr>
          <w:color w:val="000000" w:themeColor="text1"/>
          <w:lang w:val="en-US"/>
        </w:rPr>
        <w:fldChar w:fldCharType="end"/>
      </w:r>
      <w:r w:rsidR="00926F40" w:rsidRPr="007E02D5">
        <w:rPr>
          <w:color w:val="000000" w:themeColor="text1"/>
        </w:rPr>
        <w:t>)</w:t>
      </w:r>
      <w:r w:rsidRPr="00AA6BA4">
        <w:rPr>
          <w:color w:val="000000" w:themeColor="text1"/>
        </w:rPr>
        <w:t>;</w:t>
      </w:r>
    </w:p>
    <w:p w:rsidR="005D505B" w:rsidRDefault="005D505B" w:rsidP="005D505B">
      <w:pPr>
        <w:pStyle w:val="phfigure"/>
      </w:pPr>
      <w:r w:rsidRPr="00AA6BA4">
        <w:rPr>
          <w:noProof/>
        </w:rPr>
        <w:drawing>
          <wp:inline distT="0" distB="0" distL="0" distR="0" wp14:anchorId="7AAB1577" wp14:editId="10637816">
            <wp:extent cx="6295390" cy="1613524"/>
            <wp:effectExtent l="19050" t="19050" r="10160" b="25400"/>
            <wp:docPr id="100003" name="Рисунок 100003" descr="_scroll_external/attachments/image2023-12-3_17-40-24-99c174de04e9d5483167f2d73c6da76a1f534fda7e8341407c99f9add1dc6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8386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135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505B" w:rsidRPr="00AA6BA4" w:rsidRDefault="005D505B" w:rsidP="005D505B">
      <w:pPr>
        <w:pStyle w:val="phfiguretitle"/>
      </w:pPr>
      <w:bookmarkStart w:id="27" w:name="_Ref15340976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E02D5">
        <w:rPr>
          <w:noProof/>
        </w:rPr>
        <w:t>1</w:t>
      </w:r>
      <w:r>
        <w:fldChar w:fldCharType="end"/>
      </w:r>
      <w:bookmarkEnd w:id="27"/>
      <w:r>
        <w:t xml:space="preserve"> – Форма поиска пациентов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выполните поиск пациента, которому ранее был установлен статус контроля ВИМИС;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откройте персональную медицинскую карту пациента в Системе;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перейдите на доп</w:t>
      </w:r>
      <w:r>
        <w:rPr>
          <w:color w:val="000000" w:themeColor="text1"/>
        </w:rPr>
        <w:t>олнительную</w:t>
      </w:r>
      <w:r w:rsidRPr="00AA6BA4">
        <w:rPr>
          <w:color w:val="000000" w:themeColor="text1"/>
        </w:rPr>
        <w:t xml:space="preserve"> вкладку «Общие сведения» вкладки «Персона», затем на доп</w:t>
      </w:r>
      <w:r>
        <w:rPr>
          <w:color w:val="000000" w:themeColor="text1"/>
        </w:rPr>
        <w:t>олнительную</w:t>
      </w:r>
      <w:r w:rsidRPr="00AA6BA4">
        <w:rPr>
          <w:color w:val="000000" w:themeColor="text1"/>
        </w:rPr>
        <w:t xml:space="preserve"> вкладку «Мониторинг ВИМИС»</w:t>
      </w:r>
      <w:r>
        <w:rPr>
          <w:color w:val="000000" w:themeColor="text1"/>
        </w:rPr>
        <w:t xml:space="preserve">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_Ref153405890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7E02D5">
        <w:t>Рисунок </w:t>
      </w:r>
      <w:r w:rsidR="007E02D5">
        <w:rPr>
          <w:noProof/>
        </w:rPr>
        <w:t>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AA6BA4">
        <w:rPr>
          <w:color w:val="000000" w:themeColor="text1"/>
        </w:rPr>
        <w:t>.</w:t>
      </w:r>
    </w:p>
    <w:p w:rsidR="005D505B" w:rsidRDefault="005D505B" w:rsidP="005D505B">
      <w:pPr>
        <w:pStyle w:val="phfigure"/>
      </w:pPr>
      <w:r w:rsidRPr="00AA6BA4">
        <w:rPr>
          <w:noProof/>
        </w:rPr>
        <w:drawing>
          <wp:inline distT="0" distB="0" distL="0" distR="0" wp14:anchorId="052E257E" wp14:editId="5660F3AA">
            <wp:extent cx="6295390" cy="2827271"/>
            <wp:effectExtent l="19050" t="19050" r="10160" b="11430"/>
            <wp:docPr id="100004" name="Рисунок 100004" descr="_scroll_external/attachments/image2023-11-28_13-42-40-24dff5b42d03379d2930f832e91a4af65336dbe70fa56082ad9bc17817352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3587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272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505B" w:rsidRPr="00AA6BA4" w:rsidRDefault="005D505B" w:rsidP="005D505B">
      <w:pPr>
        <w:pStyle w:val="phfiguretitle"/>
      </w:pPr>
      <w:bookmarkStart w:id="28" w:name="_Ref15340589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E02D5">
        <w:rPr>
          <w:noProof/>
        </w:rPr>
        <w:t>2</w:t>
      </w:r>
      <w:r>
        <w:fldChar w:fldCharType="end"/>
      </w:r>
      <w:bookmarkEnd w:id="28"/>
      <w:r>
        <w:t xml:space="preserve"> – Вкладка «Мониторинг ВИМИС»</w:t>
      </w:r>
    </w:p>
    <w:p w:rsidR="005D505B" w:rsidRPr="00AA6BA4" w:rsidRDefault="005D505B" w:rsidP="005D505B">
      <w:pPr>
        <w:pStyle w:val="phnormal"/>
      </w:pPr>
      <w:r w:rsidRPr="00AA6BA4">
        <w:lastRenderedPageBreak/>
        <w:t>На вкладке «Мониторинг ВИМИС» отображается информация по пациенту</w:t>
      </w:r>
      <w:r>
        <w:t>, приведенная в таблице ниже (</w:t>
      </w:r>
      <w:r>
        <w:fldChar w:fldCharType="begin"/>
      </w:r>
      <w:r>
        <w:instrText xml:space="preserve"> REF _Ref153405947 \h </w:instrText>
      </w:r>
      <w:r>
        <w:fldChar w:fldCharType="separate"/>
      </w:r>
      <w:r w:rsidR="007E02D5" w:rsidRPr="00AA6BA4">
        <w:t xml:space="preserve">Таблица </w:t>
      </w:r>
      <w:r w:rsidR="007E02D5">
        <w:rPr>
          <w:noProof/>
        </w:rPr>
        <w:t>3</w:t>
      </w:r>
      <w:r>
        <w:fldChar w:fldCharType="end"/>
      </w:r>
      <w:r>
        <w:t>).</w:t>
      </w:r>
    </w:p>
    <w:p w:rsidR="005D505B" w:rsidRPr="00AA6BA4" w:rsidRDefault="005D505B" w:rsidP="005D505B">
      <w:pPr>
        <w:pStyle w:val="phtabletitle"/>
      </w:pPr>
      <w:bookmarkStart w:id="29" w:name="_Ref153405947"/>
      <w:r w:rsidRPr="00AA6BA4">
        <w:t xml:space="preserve">Таблица </w:t>
      </w:r>
      <w:r w:rsidRPr="00AA6BA4">
        <w:fldChar w:fldCharType="begin"/>
      </w:r>
      <w:r w:rsidRPr="00AA6BA4">
        <w:instrText>SEQ Таблица \* ARABIC</w:instrText>
      </w:r>
      <w:r w:rsidRPr="00AA6BA4">
        <w:fldChar w:fldCharType="separate"/>
      </w:r>
      <w:r w:rsidR="007E02D5">
        <w:rPr>
          <w:noProof/>
        </w:rPr>
        <w:t>3</w:t>
      </w:r>
      <w:r w:rsidRPr="00AA6BA4">
        <w:fldChar w:fldCharType="end"/>
      </w:r>
      <w:bookmarkEnd w:id="29"/>
      <w:r w:rsidRPr="00AA6BA4">
        <w:t xml:space="preserve"> </w:t>
      </w:r>
      <w:r>
        <w:t xml:space="preserve">– </w:t>
      </w:r>
      <w:r w:rsidRPr="00AA6BA4">
        <w:t>Сведения по мониторингу ВИМИС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64"/>
        <w:gridCol w:w="8224"/>
      </w:tblGrid>
      <w:tr w:rsidR="005D505B" w:rsidRPr="00AA6BA4" w:rsidTr="00AD7F9D">
        <w:trPr>
          <w:tblHeader/>
        </w:trPr>
        <w:tc>
          <w:tcPr>
            <w:tcW w:w="964" w:type="pct"/>
          </w:tcPr>
          <w:p w:rsidR="005D505B" w:rsidRPr="00AA6BA4" w:rsidRDefault="005D505B" w:rsidP="00AD7F9D">
            <w:pPr>
              <w:pStyle w:val="phtablecolcaption"/>
            </w:pPr>
            <w:bookmarkStart w:id="30" w:name="scroll-bookmark-10"/>
            <w:r w:rsidRPr="00AA6BA4">
              <w:t>Наименование столбца</w:t>
            </w:r>
            <w:bookmarkEnd w:id="30"/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olcaption"/>
            </w:pPr>
            <w:r w:rsidRPr="00AA6BA4">
              <w:t>Пояснение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Профиль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F7628D">
              <w:t xml:space="preserve">Профиль интеграции с ВИМИС: «ВИМИС </w:t>
            </w:r>
            <w:r>
              <w:t>«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Профилактическая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медицина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.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Профилактика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инфекционных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болезней</w:t>
            </w:r>
            <w:r w:rsidRPr="00F7628D">
              <w:t xml:space="preserve">», «ВИМИС </w:t>
            </w:r>
            <w:r>
              <w:t>«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Профилактическая</w:t>
            </w:r>
            <w:r w:rsidRPr="0046035E">
              <w:rPr>
                <w:color w:val="000000" w:themeColor="text1"/>
                <w:shd w:val="clear" w:color="auto" w:fill="FFFFFF"/>
              </w:rPr>
              <w:t xml:space="preserve"> </w:t>
            </w:r>
            <w:r w:rsidRPr="0046035E">
              <w:rPr>
                <w:rFonts w:hint="eastAsia"/>
                <w:color w:val="000000" w:themeColor="text1"/>
                <w:shd w:val="clear" w:color="auto" w:fill="FFFFFF"/>
              </w:rPr>
              <w:t>медицина</w:t>
            </w:r>
            <w:r w:rsidRPr="00F7628D">
              <w:t xml:space="preserve">», «ВИМИС </w:t>
            </w:r>
            <w:r>
              <w:t>«</w:t>
            </w:r>
            <w:r w:rsidRPr="00F7628D">
              <w:t xml:space="preserve">Онкология», «ВИМИС </w:t>
            </w:r>
            <w:r>
              <w:t>«</w:t>
            </w:r>
            <w:r w:rsidRPr="00F7628D">
              <w:t xml:space="preserve">АКиНЕО», «ВИМИС </w:t>
            </w:r>
            <w:r>
              <w:t>«</w:t>
            </w:r>
            <w:r w:rsidRPr="00F7628D">
              <w:t>ССЗ»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Группа пациента</w:t>
            </w:r>
          </w:p>
        </w:tc>
        <w:tc>
          <w:tcPr>
            <w:tcW w:w="4036" w:type="pct"/>
          </w:tcPr>
          <w:p w:rsidR="005D505B" w:rsidRPr="00AA6BA4" w:rsidRDefault="005D505B" w:rsidP="005D505B">
            <w:pPr>
              <w:pStyle w:val="phtablecellleft"/>
            </w:pPr>
            <w:r w:rsidRPr="00AA6BA4">
              <w:t>Группа пациента в ВИМИС (</w:t>
            </w:r>
            <w:r>
              <w:t>см. </w:t>
            </w:r>
            <w:r>
              <w:fldChar w:fldCharType="begin"/>
            </w:r>
            <w:r>
              <w:instrText xml:space="preserve"> REF _Ref152756194 \h </w:instrText>
            </w:r>
            <w:r>
              <w:fldChar w:fldCharType="separate"/>
            </w:r>
            <w:r w:rsidR="007E02D5">
              <w:t>Таблица </w:t>
            </w:r>
            <w:r w:rsidR="007E02D5">
              <w:rPr>
                <w:noProof/>
              </w:rPr>
              <w:t>1</w:t>
            </w:r>
            <w:r>
              <w:fldChar w:fldCharType="end"/>
            </w:r>
            <w:r w:rsidRPr="00AA6BA4">
              <w:t>)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Диагноз/признак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Диагноз, установленный пациенту и требующий мониторинга ВИМИС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Статус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Статус контроля пациента в ВИМИС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Дата установки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Дата установки статуса ВИМИС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Дата снятия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Дата снятия статуса ВИМИС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Источник данных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Источник данных статуса ВИМИС</w:t>
            </w:r>
          </w:p>
        </w:tc>
      </w:tr>
      <w:tr w:rsidR="005D505B" w:rsidRPr="00AA6BA4" w:rsidTr="00AD7F9D">
        <w:tc>
          <w:tcPr>
            <w:tcW w:w="964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История</w:t>
            </w:r>
          </w:p>
        </w:tc>
        <w:tc>
          <w:tcPr>
            <w:tcW w:w="4036" w:type="pct"/>
          </w:tcPr>
          <w:p w:rsidR="005D505B" w:rsidRPr="00AA6BA4" w:rsidRDefault="005D505B" w:rsidP="00AD7F9D">
            <w:pPr>
              <w:pStyle w:val="phtablecellleft"/>
            </w:pPr>
            <w:r w:rsidRPr="00AA6BA4">
              <w:t>Хронология установки статусов ВИМИС</w:t>
            </w:r>
          </w:p>
        </w:tc>
      </w:tr>
    </w:tbl>
    <w:p w:rsidR="005D505B" w:rsidRPr="00AA6BA4" w:rsidRDefault="005D505B" w:rsidP="005D505B">
      <w:pPr>
        <w:pStyle w:val="2"/>
        <w:rPr>
          <w:color w:val="000000" w:themeColor="text1"/>
        </w:rPr>
      </w:pPr>
      <w:bookmarkStart w:id="31" w:name="scroll-bookmark-11"/>
      <w:bookmarkStart w:id="32" w:name="_Toc153405899"/>
      <w:bookmarkStart w:id="33" w:name="_Toc153441401"/>
      <w:r w:rsidRPr="00AA6BA4">
        <w:rPr>
          <w:color w:val="000000" w:themeColor="text1"/>
        </w:rPr>
        <w:t>Снятие статуса мониторинга ВИМИС для пациента</w:t>
      </w:r>
      <w:bookmarkEnd w:id="31"/>
      <w:bookmarkEnd w:id="32"/>
      <w:bookmarkEnd w:id="33"/>
    </w:p>
    <w:p w:rsidR="005D505B" w:rsidRPr="00AA6BA4" w:rsidRDefault="005D505B" w:rsidP="005D505B">
      <w:pPr>
        <w:pStyle w:val="phlistitemizedtitle"/>
      </w:pPr>
      <w:r w:rsidRPr="00AA6BA4">
        <w:t>Система автоматически снимает статус мониторинга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>» при фиксации одного из событий: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прекращение диспансерного наблюдения пациента (после передачи СЭМД beta-версии «Прием (осмотр) врача-специалиста» с заполненным полем «Причины прекращения диспансерного наблюдения» в секции «Диспансерное наблюдение»);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смерть пациента (после передачи СЭМД «Медицинское свидетельство о смерти (CDA)»).</w:t>
      </w:r>
    </w:p>
    <w:p w:rsidR="005D505B" w:rsidRPr="00AA6BA4" w:rsidRDefault="005D505B" w:rsidP="005D505B">
      <w:pPr>
        <w:pStyle w:val="3"/>
        <w:rPr>
          <w:color w:val="000000" w:themeColor="text1"/>
        </w:rPr>
      </w:pPr>
      <w:bookmarkStart w:id="34" w:name="scroll-bookmark-12"/>
      <w:bookmarkStart w:id="35" w:name="_Toc153405900"/>
      <w:bookmarkStart w:id="36" w:name="_Toc153441402"/>
      <w:r w:rsidRPr="00AA6BA4">
        <w:rPr>
          <w:color w:val="000000" w:themeColor="text1"/>
        </w:rPr>
        <w:t>Удаление ошибочно установленного статуса мониторинга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rPr>
          <w:color w:val="000000" w:themeColor="text1"/>
        </w:rPr>
        <w:t>»</w:t>
      </w:r>
      <w:bookmarkEnd w:id="34"/>
      <w:bookmarkEnd w:id="35"/>
      <w:bookmarkEnd w:id="36"/>
    </w:p>
    <w:p w:rsidR="005D505B" w:rsidRPr="00AA6BA4" w:rsidRDefault="005D505B" w:rsidP="005D505B">
      <w:pPr>
        <w:pStyle w:val="phnormal"/>
      </w:pPr>
      <w:r w:rsidRPr="00AA6BA4">
        <w:t>Если статус мониторинга ВИМИС «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Pr="0046035E">
        <w:rPr>
          <w:color w:val="000000" w:themeColor="text1"/>
          <w:shd w:val="clear" w:color="auto" w:fill="FFFFFF"/>
        </w:rPr>
        <w:t xml:space="preserve">. </w:t>
      </w:r>
      <w:r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Pr="0046035E">
        <w:rPr>
          <w:color w:val="000000" w:themeColor="text1"/>
          <w:shd w:val="clear" w:color="auto" w:fill="FFFFFF"/>
        </w:rPr>
        <w:t xml:space="preserve"> </w:t>
      </w:r>
      <w:r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AA6BA4">
        <w:t xml:space="preserve">» установлен пациенту ошибочно, то удалить данный статус можно самостоятельно. </w:t>
      </w:r>
      <w:r>
        <w:t>У</w:t>
      </w:r>
      <w:r w:rsidRPr="00AA6BA4">
        <w:t>даление статуса доступно только сотрудникам, являющимся специалистами в области обеспечения деятельности организации здравоохранения (см.</w:t>
      </w:r>
      <w:r>
        <w:t> </w:t>
      </w:r>
      <w:r>
        <w:fldChar w:fldCharType="begin"/>
      </w:r>
      <w:r>
        <w:instrText xml:space="preserve"> REF _Ref152756202 \h </w:instrText>
      </w:r>
      <w:r>
        <w:fldChar w:fldCharType="separate"/>
      </w:r>
      <w:r w:rsidR="007E02D5">
        <w:t>Таблица </w:t>
      </w:r>
      <w:r w:rsidR="007E02D5">
        <w:rPr>
          <w:noProof/>
        </w:rPr>
        <w:t>2</w:t>
      </w:r>
      <w:r>
        <w:fldChar w:fldCharType="end"/>
      </w:r>
      <w:r w:rsidRPr="00AA6BA4">
        <w:t>), а врачам и пр</w:t>
      </w:r>
      <w:r>
        <w:t>очему</w:t>
      </w:r>
      <w:r w:rsidRPr="00AA6BA4">
        <w:t xml:space="preserve"> медицинскому персоналу данная возможность недоступна.</w:t>
      </w:r>
    </w:p>
    <w:p w:rsidR="005D505B" w:rsidRPr="00AA6BA4" w:rsidRDefault="005D505B" w:rsidP="005D505B">
      <w:pPr>
        <w:pStyle w:val="phlistitemizedtitle"/>
      </w:pPr>
      <w:r w:rsidRPr="00AA6BA4">
        <w:lastRenderedPageBreak/>
        <w:t>Чтобы удалить данный статус с пациента</w:t>
      </w:r>
      <w:r>
        <w:t>, выполните следующие действия</w:t>
      </w:r>
      <w:r w:rsidRPr="00AA6BA4">
        <w:t>: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перейдите в пункт главного меню «Регистратура/ Поиск пациентов»</w:t>
      </w:r>
      <w:r>
        <w:rPr>
          <w:color w:val="000000" w:themeColor="text1"/>
        </w:rPr>
        <w:t>. Откроется форма поиска пациентов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_Ref153406050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7E02D5">
        <w:t>Рисунок </w:t>
      </w:r>
      <w:r w:rsidR="007E02D5">
        <w:rPr>
          <w:noProof/>
        </w:rPr>
        <w:t>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AA6BA4">
        <w:rPr>
          <w:color w:val="000000" w:themeColor="text1"/>
        </w:rPr>
        <w:t>;</w:t>
      </w:r>
    </w:p>
    <w:p w:rsidR="005D505B" w:rsidRDefault="005D505B" w:rsidP="005D505B">
      <w:pPr>
        <w:pStyle w:val="phfigure"/>
      </w:pPr>
      <w:r w:rsidRPr="00AA6BA4">
        <w:rPr>
          <w:noProof/>
        </w:rPr>
        <w:drawing>
          <wp:inline distT="0" distB="0" distL="0" distR="0" wp14:anchorId="6070B6FE" wp14:editId="5F29203D">
            <wp:extent cx="6295390" cy="1613524"/>
            <wp:effectExtent l="19050" t="19050" r="10160" b="25400"/>
            <wp:docPr id="100005" name="Рисунок 100005" descr="_scroll_external/attachments/image2023-12-3_17-40-24-99c174de04e9d5483167f2d73c6da76a1f534fda7e8341407c99f9add1dc6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4087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135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505B" w:rsidRPr="00AA6BA4" w:rsidRDefault="005D505B" w:rsidP="005D505B">
      <w:pPr>
        <w:pStyle w:val="phfiguretitle"/>
      </w:pPr>
      <w:bookmarkStart w:id="37" w:name="_Ref15340605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E02D5">
        <w:rPr>
          <w:noProof/>
        </w:rPr>
        <w:t>3</w:t>
      </w:r>
      <w:r>
        <w:fldChar w:fldCharType="end"/>
      </w:r>
      <w:bookmarkEnd w:id="37"/>
      <w:r>
        <w:t xml:space="preserve"> – Форма поиска пациентов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выполните поиск пациента, которому ранее был установлен статус контроля ВИМИС «Инфекция»;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откройте персональную медицинскую карту пациента в Системе;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перейдите на доп</w:t>
      </w:r>
      <w:r>
        <w:rPr>
          <w:color w:val="000000" w:themeColor="text1"/>
        </w:rPr>
        <w:t>олнительную</w:t>
      </w:r>
      <w:r w:rsidRPr="00AA6BA4">
        <w:rPr>
          <w:color w:val="000000" w:themeColor="text1"/>
        </w:rPr>
        <w:t xml:space="preserve"> вкладку «Общие сведения» вкладки «Персона», затем на доп</w:t>
      </w:r>
      <w:r>
        <w:rPr>
          <w:color w:val="000000" w:themeColor="text1"/>
        </w:rPr>
        <w:t>олнительную</w:t>
      </w:r>
      <w:r w:rsidRPr="00AA6BA4">
        <w:rPr>
          <w:color w:val="000000" w:themeColor="text1"/>
        </w:rPr>
        <w:t xml:space="preserve"> вкладку «Мониторинг ВИМИС»</w:t>
      </w:r>
      <w:r>
        <w:rPr>
          <w:color w:val="000000" w:themeColor="text1"/>
        </w:rPr>
        <w:t xml:space="preserve"> (</w:t>
      </w:r>
      <w:r w:rsidR="00D50694">
        <w:rPr>
          <w:color w:val="000000" w:themeColor="text1"/>
        </w:rPr>
        <w:fldChar w:fldCharType="begin"/>
      </w:r>
      <w:r w:rsidR="00D50694">
        <w:rPr>
          <w:color w:val="000000" w:themeColor="text1"/>
        </w:rPr>
        <w:instrText xml:space="preserve"> REF _Ref153410919 \h </w:instrText>
      </w:r>
      <w:r w:rsidR="00D50694">
        <w:rPr>
          <w:color w:val="000000" w:themeColor="text1"/>
        </w:rPr>
      </w:r>
      <w:r w:rsidR="00D50694">
        <w:rPr>
          <w:color w:val="000000" w:themeColor="text1"/>
        </w:rPr>
        <w:fldChar w:fldCharType="separate"/>
      </w:r>
      <w:r w:rsidR="007E02D5">
        <w:t>Рисунок </w:t>
      </w:r>
      <w:r w:rsidR="007E02D5">
        <w:rPr>
          <w:noProof/>
        </w:rPr>
        <w:t>4</w:t>
      </w:r>
      <w:r w:rsidR="00D50694"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AA6BA4">
        <w:rPr>
          <w:color w:val="000000" w:themeColor="text1"/>
        </w:rPr>
        <w:t>;</w:t>
      </w:r>
    </w:p>
    <w:p w:rsidR="005D505B" w:rsidRDefault="005D505B" w:rsidP="005D505B">
      <w:pPr>
        <w:pStyle w:val="phfigure"/>
      </w:pPr>
      <w:r w:rsidRPr="00AA6BA4">
        <w:rPr>
          <w:noProof/>
        </w:rPr>
        <w:drawing>
          <wp:inline distT="0" distB="0" distL="0" distR="0" wp14:anchorId="2A22B4BA" wp14:editId="107C049C">
            <wp:extent cx="6295390" cy="2597278"/>
            <wp:effectExtent l="19050" t="19050" r="10160" b="12700"/>
            <wp:docPr id="100006" name="Рисунок 100006" descr="_scroll_external/attachments/image2023-11-28_13-44-14-48cd1b5d8c703d1f9ede0d1b72ba0008b856cec786b0144abefc6502c0fc64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43942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972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505B" w:rsidRPr="00AA6BA4" w:rsidRDefault="005D505B" w:rsidP="005D505B">
      <w:pPr>
        <w:pStyle w:val="phfiguretitle"/>
      </w:pPr>
      <w:bookmarkStart w:id="38" w:name="_Ref15341091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E02D5">
        <w:rPr>
          <w:noProof/>
        </w:rPr>
        <w:t>4</w:t>
      </w:r>
      <w:r>
        <w:fldChar w:fldCharType="end"/>
      </w:r>
      <w:bookmarkEnd w:id="38"/>
      <w:r>
        <w:t xml:space="preserve"> – Вкладка «Мониторинг ВИМИС»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 xml:space="preserve">нажмите на кнопку </w:t>
      </w:r>
      <w:r w:rsidRPr="00AA6BA4">
        <w:rPr>
          <w:noProof/>
          <w:color w:val="000000" w:themeColor="text1"/>
          <w:lang w:eastAsia="ru-RU"/>
        </w:rPr>
        <w:drawing>
          <wp:inline distT="0" distB="0" distL="0" distR="0" wp14:anchorId="7234ED74" wp14:editId="73867E30">
            <wp:extent cx="209550" cy="209550"/>
            <wp:effectExtent l="19050" t="19050" r="19050" b="19050"/>
            <wp:docPr id="100007" name="Рисунок 100007" descr="_scroll_external/attachments/image2022-10-25_12-6-24-d28762daa229ebccbb8db69bb788cc20ff687b0f559c4e28e8e719b10fb84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21822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AA6BA4">
        <w:rPr>
          <w:color w:val="000000" w:themeColor="text1"/>
        </w:rPr>
        <w:t xml:space="preserve"> в столбце «История» в строке с записью об ошибочно установленном статусе контроля ВИМИС. Откроется окно «Хроника: мониторинг ВИМИС»</w:t>
      </w:r>
      <w:r>
        <w:rPr>
          <w:color w:val="000000" w:themeColor="text1"/>
        </w:rPr>
        <w:t xml:space="preserve">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_Ref153406131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7E02D5">
        <w:t>Рисунок </w:t>
      </w:r>
      <w:r w:rsidR="007E02D5">
        <w:rPr>
          <w:noProof/>
        </w:rPr>
        <w:t>5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AA6BA4">
        <w:rPr>
          <w:color w:val="000000" w:themeColor="text1"/>
        </w:rPr>
        <w:t>;</w:t>
      </w:r>
    </w:p>
    <w:p w:rsidR="005D505B" w:rsidRDefault="005D505B" w:rsidP="005D505B">
      <w:pPr>
        <w:pStyle w:val="phfigure"/>
      </w:pPr>
      <w:r w:rsidRPr="00AA6BA4">
        <w:rPr>
          <w:noProof/>
        </w:rPr>
        <w:lastRenderedPageBreak/>
        <w:drawing>
          <wp:inline distT="0" distB="0" distL="0" distR="0" wp14:anchorId="09A3EBCE" wp14:editId="7099F4C1">
            <wp:extent cx="6295390" cy="2696696"/>
            <wp:effectExtent l="19050" t="19050" r="10160" b="27940"/>
            <wp:docPr id="100008" name="Рисунок 100008" descr="_scroll_external/attachments/image2023-11-28_13-48-28-11048cb9fb152dc2b23fc924c69560761eef947aeffaeed2b8ffa51a4b4dc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5512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9669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505B" w:rsidRPr="00AA6BA4" w:rsidRDefault="005D505B" w:rsidP="005D505B">
      <w:pPr>
        <w:pStyle w:val="phfiguretitle"/>
      </w:pPr>
      <w:bookmarkStart w:id="39" w:name="_Ref15340613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E02D5">
        <w:rPr>
          <w:noProof/>
        </w:rPr>
        <w:t>5</w:t>
      </w:r>
      <w:r>
        <w:fldChar w:fldCharType="end"/>
      </w:r>
      <w:bookmarkEnd w:id="39"/>
      <w:r>
        <w:t xml:space="preserve"> – Окно «Хроника: мониторинг ВИМИС»</w:t>
      </w:r>
    </w:p>
    <w:p w:rsidR="005D505B" w:rsidRPr="00AA6BA4" w:rsidRDefault="005D505B" w:rsidP="005D505B">
      <w:pPr>
        <w:pStyle w:val="phlistitemized1"/>
        <w:rPr>
          <w:color w:val="000000" w:themeColor="text1"/>
        </w:rPr>
      </w:pPr>
      <w:r w:rsidRPr="00AA6BA4">
        <w:rPr>
          <w:color w:val="000000" w:themeColor="text1"/>
        </w:rPr>
        <w:t>вызовите контекстное меню и выберите пункт «Удалить». Запись о статусе контроля ВИМИС будет удалена.</w:t>
      </w:r>
    </w:p>
    <w:p w:rsidR="007F627D" w:rsidRPr="00F7628D" w:rsidRDefault="00187186">
      <w:pPr>
        <w:pStyle w:val="10"/>
        <w:rPr>
          <w:color w:val="000000" w:themeColor="text1"/>
        </w:rPr>
      </w:pPr>
      <w:bookmarkStart w:id="40" w:name="_Toc256000005"/>
      <w:bookmarkStart w:id="41" w:name="scroll-bookmark-15"/>
      <w:bookmarkStart w:id="42" w:name="_Toc153441403"/>
      <w:bookmarkEnd w:id="17"/>
      <w:bookmarkEnd w:id="18"/>
      <w:r w:rsidRPr="00F7628D">
        <w:rPr>
          <w:color w:val="000000" w:themeColor="text1"/>
        </w:rPr>
        <w:lastRenderedPageBreak/>
        <w:t>Передача медицинских данных по пациентам</w:t>
      </w:r>
      <w:bookmarkEnd w:id="40"/>
      <w:bookmarkEnd w:id="41"/>
      <w:bookmarkEnd w:id="42"/>
    </w:p>
    <w:p w:rsidR="007F627D" w:rsidRPr="00F7628D" w:rsidRDefault="00187186" w:rsidP="00F7628D">
      <w:pPr>
        <w:pStyle w:val="phnormal"/>
      </w:pPr>
      <w:r w:rsidRPr="00F7628D">
        <w:t xml:space="preserve">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передаче подлежат медицинские данные по категориям пациентов, оказание медицинской помощи которым подлежит мониторингу и контролю средствами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Pr="00F7628D">
        <w:t>).</w:t>
      </w:r>
    </w:p>
    <w:p w:rsidR="007F627D" w:rsidRDefault="00187186" w:rsidP="00F7628D">
      <w:pPr>
        <w:pStyle w:val="phnormal"/>
      </w:pPr>
      <w:r w:rsidRPr="00F7628D">
        <w:t>Операции по оказанию соответствующ</w:t>
      </w:r>
      <w:r w:rsidR="00977A68">
        <w:t>их услуг для формирования СЭМД/</w:t>
      </w:r>
      <w:r w:rsidRPr="00F7628D">
        <w:t>СЭМД beta-версии описаны в разделах, приведенных ниже.</w:t>
      </w:r>
    </w:p>
    <w:p w:rsidR="00F7628D" w:rsidRPr="00F7628D" w:rsidRDefault="00F7628D" w:rsidP="00F7628D">
      <w:pPr>
        <w:pStyle w:val="phnormal"/>
      </w:pPr>
      <w:r w:rsidRPr="00F7628D">
        <w:rPr>
          <w:b/>
          <w:color w:val="000000" w:themeColor="text1"/>
        </w:rPr>
        <w:t>Примечание</w:t>
      </w:r>
      <w:r w:rsidRPr="00F7628D">
        <w:rPr>
          <w:color w:val="000000" w:themeColor="text1"/>
        </w:rPr>
        <w:t xml:space="preserve"> – Если для пациента в Системе впервые зафиксирована необходимость передачи информации в ВИМИС 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rPr>
          <w:color w:val="000000" w:themeColor="text1"/>
        </w:rPr>
        <w:t>», то для этого пациента в Системе автоматически устанавли</w:t>
      </w:r>
      <w:r w:rsidR="00714A40">
        <w:rPr>
          <w:color w:val="000000" w:themeColor="text1"/>
        </w:rPr>
        <w:t>вается статус контроля ВИМИС 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rPr>
          <w:color w:val="000000" w:themeColor="text1"/>
        </w:rPr>
        <w:t>».</w:t>
      </w:r>
    </w:p>
    <w:p w:rsidR="007F627D" w:rsidRPr="00F7628D" w:rsidRDefault="00187186">
      <w:pPr>
        <w:pStyle w:val="2"/>
        <w:rPr>
          <w:color w:val="000000" w:themeColor="text1"/>
        </w:rPr>
      </w:pPr>
      <w:bookmarkStart w:id="43" w:name="_Toc256000006"/>
      <w:bookmarkStart w:id="44" w:name="scroll-bookmark-16"/>
      <w:bookmarkStart w:id="45" w:name="_Toc153441404"/>
      <w:r w:rsidRPr="00F7628D">
        <w:rPr>
          <w:color w:val="000000" w:themeColor="text1"/>
        </w:rPr>
        <w:t>Выявление госпитализации (получение пациентом медицинской помощи в условиях стационара)</w:t>
      </w:r>
      <w:bookmarkEnd w:id="43"/>
      <w:bookmarkEnd w:id="44"/>
      <w:bookmarkEnd w:id="45"/>
    </w:p>
    <w:p w:rsidR="007F627D" w:rsidRPr="00F7628D" w:rsidRDefault="00187186" w:rsidP="00F7628D">
      <w:pPr>
        <w:pStyle w:val="phnormal"/>
      </w:pPr>
      <w:r w:rsidRPr="00F7628D">
        <w:t>При</w:t>
      </w:r>
      <w:r w:rsidR="00F7628D" w:rsidRPr="00F7628D">
        <w:t xml:space="preserve"> </w:t>
      </w:r>
      <w:r w:rsidRPr="00F7628D">
        <w:t xml:space="preserve">оказании пациенту специализированной помощи в условиях стационара (дневного стационара) передача информации 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происходит в случае, если на осмотре (консультации)</w:t>
      </w:r>
      <w:r w:rsidR="00F7628D" w:rsidRPr="00F7628D">
        <w:t xml:space="preserve"> </w:t>
      </w:r>
      <w:r w:rsidRPr="00F7628D">
        <w:t>врача-специалиста пациенту был установлен диагноз, соответствующий любому значению из графы II таблицы 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Pr="00F7628D">
        <w:t xml:space="preserve">) для группы </w:t>
      </w:r>
      <w:r w:rsidR="00F7628D" w:rsidRPr="00F7628D">
        <w:t>«</w:t>
      </w:r>
      <w:r w:rsidRPr="00F7628D">
        <w:t>Пациенты с инфекционными заболеваниями</w:t>
      </w:r>
      <w:r w:rsidR="00F7628D" w:rsidRPr="00F7628D">
        <w:t>»</w:t>
      </w:r>
      <w:r w:rsidRPr="00F7628D">
        <w:t>.</w:t>
      </w:r>
    </w:p>
    <w:p w:rsidR="007F627D" w:rsidRDefault="00187186" w:rsidP="00F7628D">
      <w:pPr>
        <w:pStyle w:val="phnormal"/>
      </w:pPr>
      <w:r w:rsidRPr="00F7628D">
        <w:t xml:space="preserve">Формирование электронных документов, содержащих информацию о получении пациентом медицинской помощи в стационарных условиях и предназначенных для передачи 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выполняется после выписки пациента из стационара.</w:t>
      </w:r>
    </w:p>
    <w:p w:rsidR="00F7628D" w:rsidRPr="00F7628D" w:rsidRDefault="00F7628D" w:rsidP="00F7628D">
      <w:pPr>
        <w:pStyle w:val="phnormal"/>
      </w:pPr>
      <w:r w:rsidRPr="00F7628D">
        <w:rPr>
          <w:b/>
          <w:color w:val="000000" w:themeColor="text1"/>
        </w:rPr>
        <w:t>Примечание</w:t>
      </w:r>
      <w:r w:rsidRPr="00F7628D">
        <w:rPr>
          <w:color w:val="000000" w:themeColor="text1"/>
        </w:rPr>
        <w:t xml:space="preserve"> – Проверка формирования электронного документа и его передачи в ВИМИС 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rPr>
          <w:color w:val="000000" w:themeColor="text1"/>
        </w:rPr>
        <w:t xml:space="preserve">» описана в </w:t>
      </w:r>
      <w:r w:rsidR="00977A68">
        <w:rPr>
          <w:color w:val="000000" w:themeColor="text1"/>
        </w:rPr>
        <w:t>п. </w:t>
      </w:r>
      <w:r w:rsidR="00977A68">
        <w:rPr>
          <w:color w:val="000000" w:themeColor="text1"/>
        </w:rPr>
        <w:fldChar w:fldCharType="begin"/>
      </w:r>
      <w:r w:rsidR="00977A68">
        <w:rPr>
          <w:color w:val="000000" w:themeColor="text1"/>
        </w:rPr>
        <w:instrText xml:space="preserve"> REF _Ref152757415 \r \h </w:instrText>
      </w:r>
      <w:r w:rsidR="00977A68">
        <w:rPr>
          <w:color w:val="000000" w:themeColor="text1"/>
        </w:rPr>
      </w:r>
      <w:r w:rsidR="00977A68">
        <w:rPr>
          <w:color w:val="000000" w:themeColor="text1"/>
        </w:rPr>
        <w:fldChar w:fldCharType="separate"/>
      </w:r>
      <w:r w:rsidR="007E02D5">
        <w:rPr>
          <w:color w:val="000000" w:themeColor="text1"/>
        </w:rPr>
        <w:t>4</w:t>
      </w:r>
      <w:r w:rsidR="00977A68">
        <w:rPr>
          <w:color w:val="000000" w:themeColor="text1"/>
        </w:rPr>
        <w:fldChar w:fldCharType="end"/>
      </w:r>
      <w:r w:rsidRPr="00F7628D">
        <w:rPr>
          <w:color w:val="000000" w:themeColor="text1"/>
        </w:rPr>
        <w:t>.</w:t>
      </w:r>
    </w:p>
    <w:p w:rsidR="007F627D" w:rsidRPr="00F7628D" w:rsidRDefault="00F7628D" w:rsidP="00F7628D">
      <w:pPr>
        <w:pStyle w:val="phnormal"/>
      </w:pPr>
      <w:r>
        <w:t>Далее более подробно рассмотрены</w:t>
      </w:r>
      <w:r w:rsidR="00187186" w:rsidRPr="00F7628D">
        <w:t xml:space="preserve"> шаги</w:t>
      </w:r>
      <w:r w:rsidRPr="00F7628D">
        <w:t xml:space="preserve"> </w:t>
      </w:r>
      <w:r w:rsidR="00187186" w:rsidRPr="00F7628D">
        <w:t>выявления</w:t>
      </w:r>
      <w:r w:rsidRPr="00F7628D">
        <w:t xml:space="preserve"> </w:t>
      </w:r>
      <w:r w:rsidR="00187186" w:rsidRPr="00F7628D">
        <w:t>госпитализации (получение пациентом медицинской помощи в условиях стационара (дневного стационара)) в С</w:t>
      </w:r>
      <w:r>
        <w:t>истеме</w:t>
      </w:r>
      <w:r w:rsidR="00187186"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46" w:name="_Toc256000007"/>
      <w:bookmarkStart w:id="47" w:name="scroll-bookmark-18"/>
      <w:bookmarkStart w:id="48" w:name="_Toc153441405"/>
      <w:r w:rsidRPr="00F7628D">
        <w:rPr>
          <w:color w:val="000000" w:themeColor="text1"/>
        </w:rPr>
        <w:lastRenderedPageBreak/>
        <w:t>Госпитализация пациента</w:t>
      </w:r>
      <w:bookmarkEnd w:id="46"/>
      <w:bookmarkEnd w:id="47"/>
      <w:bookmarkEnd w:id="48"/>
    </w:p>
    <w:p w:rsidR="007F627D" w:rsidRPr="00F7628D" w:rsidRDefault="00187186" w:rsidP="00F7628D">
      <w:pPr>
        <w:pStyle w:val="phlistitemizedtitle"/>
      </w:pPr>
      <w:r w:rsidRPr="00F7628D">
        <w:t>Чтобы госпитализировать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 xml:space="preserve">. Откроется дневник </w:t>
      </w:r>
      <w:r w:rsidR="00220529">
        <w:t xml:space="preserve">текущего </w:t>
      </w:r>
      <w:r w:rsidRPr="00F7628D">
        <w:t>врача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_Ref152707742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6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39D7B7D8" wp14:editId="23B4AAEB">
            <wp:extent cx="6295390" cy="2296212"/>
            <wp:effectExtent l="19050" t="19050" r="10160" b="27940"/>
            <wp:docPr id="100014" name="Рисунок 100014" descr="_scroll_external/attachments/image2023-11-28_14-41-32-f0fe995f0690e9c4125fd2cf6afa309cad08fd3cbd6a1ea32793f80c8e8a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7412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62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774008">
      <w:pPr>
        <w:pStyle w:val="phfiguretitle"/>
      </w:pPr>
      <w:bookmarkStart w:id="49" w:name="_Ref152707742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6</w:t>
      </w:r>
      <w:r w:rsidR="00774008">
        <w:fldChar w:fldCharType="end"/>
      </w:r>
      <w:bookmarkEnd w:id="49"/>
      <w:r w:rsidR="00774008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>выберите пациента, которому была оказана услуга в дневнике врача, диагноз установлен согласно таблице</w:t>
      </w:r>
      <w:r w:rsidR="000F1A8A">
        <w:t xml:space="preserve"> 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>)</w:t>
      </w:r>
      <w:r w:rsidRPr="00F7628D">
        <w:t>;</w:t>
      </w:r>
    </w:p>
    <w:p w:rsidR="00F7628D" w:rsidRPr="00F7628D" w:rsidRDefault="00405152" w:rsidP="00F7628D">
      <w:pPr>
        <w:pStyle w:val="phlistitemized1"/>
      </w:pPr>
      <w:r>
        <w:t>выберите пункт</w:t>
      </w:r>
      <w:r w:rsidR="00187186" w:rsidRPr="00F7628D">
        <w:t xml:space="preserve"> контекстного меню </w:t>
      </w:r>
      <w:r w:rsidR="00F7628D" w:rsidRPr="00F7628D">
        <w:t>«</w:t>
      </w:r>
      <w:r w:rsidR="00187186" w:rsidRPr="00F7628D">
        <w:t xml:space="preserve">Госпитализация/ </w:t>
      </w:r>
      <w:r w:rsidR="00220529">
        <w:t>Г</w:t>
      </w:r>
      <w:r w:rsidR="00187186" w:rsidRPr="00F7628D">
        <w:t>оспитализировать</w:t>
      </w:r>
      <w:r w:rsidR="00F7628D" w:rsidRPr="00F7628D">
        <w:t>»</w:t>
      </w:r>
      <w:r w:rsidR="00187186" w:rsidRPr="00F7628D">
        <w:t>. Откроется окно создания направления на госпитализацию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_Ref152707770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7</w:t>
      </w:r>
      <w:r w:rsidR="00774008">
        <w:fldChar w:fldCharType="end"/>
      </w:r>
      <w:r w:rsidR="00774008">
        <w:t>)</w:t>
      </w:r>
      <w:r w:rsidR="00187186" w:rsidRPr="00F7628D">
        <w:t>;</w:t>
      </w:r>
    </w:p>
    <w:p w:rsidR="007F627D" w:rsidRDefault="00926F40" w:rsidP="00F7628D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29286BB7" wp14:editId="0EB9016F">
            <wp:extent cx="3403158" cy="3689404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44" t="2074" r="3913" b="1651"/>
                    <a:stretch/>
                  </pic:blipFill>
                  <pic:spPr bwMode="auto">
                    <a:xfrm>
                      <a:off x="0" y="0"/>
                      <a:ext cx="3443898" cy="3733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28D" w:rsidRPr="00F7628D" w:rsidRDefault="004C0DD4" w:rsidP="00774008">
      <w:pPr>
        <w:pStyle w:val="phfiguretitle"/>
      </w:pPr>
      <w:bookmarkStart w:id="50" w:name="_Ref152707770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7</w:t>
      </w:r>
      <w:r w:rsidR="00774008">
        <w:fldChar w:fldCharType="end"/>
      </w:r>
      <w:bookmarkEnd w:id="50"/>
      <w:r w:rsidR="00774008">
        <w:t xml:space="preserve"> – О</w:t>
      </w:r>
      <w:r w:rsidR="00774008" w:rsidRPr="00F7628D">
        <w:t>кно создания направления на госпитализацию</w:t>
      </w:r>
    </w:p>
    <w:p w:rsidR="007F627D" w:rsidRPr="00F7628D" w:rsidRDefault="00187186" w:rsidP="00F7628D">
      <w:pPr>
        <w:pStyle w:val="phlistitemized1"/>
      </w:pPr>
      <w:r w:rsidRPr="00F7628D">
        <w:lastRenderedPageBreak/>
        <w:t>заполните все необходимые поля;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;</w:t>
      </w:r>
    </w:p>
    <w:p w:rsidR="00F7628D" w:rsidRPr="00F7628D" w:rsidRDefault="00187186" w:rsidP="00F7628D">
      <w:pPr>
        <w:pStyle w:val="phlistitemized1"/>
      </w:pPr>
      <w:r w:rsidRPr="00F7628D">
        <w:t xml:space="preserve">перейдите в пункт главного меню </w:t>
      </w:r>
      <w:r w:rsidR="00F7628D" w:rsidRPr="00F7628D">
        <w:t>«</w:t>
      </w:r>
      <w:r w:rsidRPr="00F7628D">
        <w:t>Регистратура</w:t>
      </w:r>
      <w:r w:rsidR="00F7628D" w:rsidRPr="00F7628D">
        <w:t xml:space="preserve">/ </w:t>
      </w:r>
      <w:r w:rsidRPr="00F7628D">
        <w:t>Приемный покой</w:t>
      </w:r>
      <w:r w:rsidR="00F7628D" w:rsidRPr="00F7628D">
        <w:t xml:space="preserve">/ </w:t>
      </w:r>
      <w:r w:rsidRPr="00F7628D">
        <w:t>Журнал госпитализации</w:t>
      </w:r>
      <w:r w:rsidR="00F7628D" w:rsidRPr="00F7628D">
        <w:t>»</w:t>
      </w:r>
      <w:r w:rsidRPr="00F7628D">
        <w:t>. Откроется журнал госпитализации пациентов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_Ref152707814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8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484E59E2" wp14:editId="00DB1CD4">
            <wp:extent cx="6295390" cy="2733960"/>
            <wp:effectExtent l="19050" t="19050" r="10160" b="28575"/>
            <wp:docPr id="100016" name="Рисунок 100016" descr="_scroll_external/attachments/image2023-3-21_10-57-1-a3d70aa13020d741f9f38bf2b9cd6d84a342b5214a2df55e7460c2779091a4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296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339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51" w:name="_Ref152707814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8</w:t>
      </w:r>
      <w:r w:rsidR="00774008">
        <w:fldChar w:fldCharType="end"/>
      </w:r>
      <w:bookmarkEnd w:id="51"/>
      <w:r w:rsidR="00774008">
        <w:t xml:space="preserve"> – Ж</w:t>
      </w:r>
      <w:r w:rsidR="00774008" w:rsidRPr="00F7628D">
        <w:t>урнал госпитализации пациентов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списке направленного на госпитализацию пациента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Госпитализировать</w:t>
      </w:r>
      <w:r w:rsidR="00F7628D" w:rsidRPr="00F7628D">
        <w:t>»</w:t>
      </w:r>
      <w:r w:rsidRPr="00F7628D">
        <w:t>. Откроется окно госпитализации пациента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_Ref152707830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9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70EDAFCE" wp14:editId="697E53EB">
            <wp:extent cx="3705225" cy="2962275"/>
            <wp:effectExtent l="19050" t="19050" r="28575" b="28575"/>
            <wp:docPr id="100017" name="Рисунок 100017" descr="_scroll_external/attachments/image2023-3-21_10-59-51-a80ba6d7b80434bbd74fd7ba75698c50c1173fd10bacdee7f9a0e1f4c56f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8623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62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52" w:name="_Ref152707830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9</w:t>
      </w:r>
      <w:r w:rsidR="00774008">
        <w:fldChar w:fldCharType="end"/>
      </w:r>
      <w:bookmarkEnd w:id="52"/>
      <w:r w:rsidR="00774008">
        <w:t xml:space="preserve"> – О</w:t>
      </w:r>
      <w:r w:rsidR="00774008" w:rsidRPr="00F7628D">
        <w:t>кно госпитализации пациента</w:t>
      </w:r>
    </w:p>
    <w:p w:rsidR="007F627D" w:rsidRPr="00F7628D" w:rsidRDefault="00187186" w:rsidP="00F7628D">
      <w:pPr>
        <w:pStyle w:val="phlistitemized1"/>
      </w:pPr>
      <w:r w:rsidRPr="00F7628D">
        <w:t xml:space="preserve">заполните все обязательные (выделенные желтым цветом) поля на вкладке </w:t>
      </w:r>
      <w:r w:rsidR="00F7628D" w:rsidRPr="00F7628D">
        <w:t>«</w:t>
      </w:r>
      <w:r w:rsidRPr="00F7628D">
        <w:t>История болезни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lastRenderedPageBreak/>
        <w:t xml:space="preserve">нажмите на кнопку </w:t>
      </w:r>
      <w:r w:rsidR="00F7628D" w:rsidRPr="00F7628D">
        <w:t>«</w:t>
      </w:r>
      <w:r w:rsidRPr="00F7628D">
        <w:t>Далее</w:t>
      </w:r>
      <w:r w:rsidR="00F7628D" w:rsidRPr="00F7628D">
        <w:t>»</w:t>
      </w:r>
      <w:r w:rsidRPr="00F7628D">
        <w:t xml:space="preserve">. Отобразится вкладка </w:t>
      </w:r>
      <w:r w:rsidR="00F7628D" w:rsidRPr="00F7628D">
        <w:t>«</w:t>
      </w:r>
      <w:r w:rsidRPr="00F7628D">
        <w:t>Направить в отделение</w:t>
      </w:r>
      <w:r w:rsidR="00F7628D" w:rsidRPr="00F7628D">
        <w:t>»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_Ref152707899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10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2E663AE9" wp14:editId="22EEBCA3">
            <wp:extent cx="3638550" cy="3248025"/>
            <wp:effectExtent l="19050" t="19050" r="19050" b="28575"/>
            <wp:docPr id="100018" name="Рисунок 100018" descr="_scroll_external/attachments/image2023-11-29_9-52-35-c31c058de15287f41aa3776ec1f9adfe76083b48419be2d49f56839bb72b4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8133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248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53" w:name="_Ref152707899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10</w:t>
      </w:r>
      <w:r w:rsidR="00774008">
        <w:fldChar w:fldCharType="end"/>
      </w:r>
      <w:bookmarkEnd w:id="53"/>
      <w:r w:rsidR="00774008">
        <w:t xml:space="preserve"> – В</w:t>
      </w:r>
      <w:r w:rsidR="00774008" w:rsidRPr="00F7628D">
        <w:t>кладка «Направить в отделение»</w:t>
      </w:r>
    </w:p>
    <w:p w:rsidR="007F627D" w:rsidRPr="00F7628D" w:rsidRDefault="00187186" w:rsidP="00F7628D">
      <w:pPr>
        <w:pStyle w:val="phlistitemized1"/>
      </w:pPr>
      <w:r w:rsidRPr="00F7628D">
        <w:t xml:space="preserve">в поле </w:t>
      </w:r>
      <w:r w:rsidR="00F7628D" w:rsidRPr="00F7628D">
        <w:t>«</w:t>
      </w:r>
      <w:r w:rsidRPr="00F7628D">
        <w:t>Палата</w:t>
      </w:r>
      <w:r w:rsidR="00F7628D" w:rsidRPr="00F7628D">
        <w:t>»</w:t>
      </w:r>
      <w:r w:rsidRPr="00F7628D">
        <w:t xml:space="preserve"> выберите палату размещения пациента в выбранном отделении;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>. Пациент госпитализирован.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54" w:name="_Toc256000008"/>
      <w:bookmarkStart w:id="55" w:name="scroll-bookmark-19"/>
      <w:bookmarkStart w:id="56" w:name="_Toc153441406"/>
      <w:r w:rsidRPr="00F7628D">
        <w:rPr>
          <w:color w:val="000000" w:themeColor="text1"/>
        </w:rPr>
        <w:t>Проведение приема (осмотра) врачом-специалистом</w:t>
      </w:r>
      <w:bookmarkEnd w:id="54"/>
      <w:bookmarkEnd w:id="55"/>
      <w:bookmarkEnd w:id="56"/>
    </w:p>
    <w:p w:rsidR="007F627D" w:rsidRPr="00F7628D" w:rsidRDefault="00187186" w:rsidP="00F7628D">
      <w:pPr>
        <w:pStyle w:val="phlistitemizedtitle"/>
      </w:pPr>
      <w:r w:rsidRPr="00F7628D">
        <w:t>Чтобы оказать пациенту услугу по приему (осмотру)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_Ref152707900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11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3BC77156" wp14:editId="6D53CBF4">
            <wp:extent cx="6295390" cy="3013465"/>
            <wp:effectExtent l="19050" t="19050" r="10160" b="15875"/>
            <wp:docPr id="100019" name="Рисунок 100019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4786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57" w:name="_Ref152707900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11</w:t>
      </w:r>
      <w:r w:rsidR="00774008">
        <w:fldChar w:fldCharType="end"/>
      </w:r>
      <w:bookmarkEnd w:id="57"/>
      <w:r w:rsidR="00774008">
        <w:t xml:space="preserve"> – О</w:t>
      </w:r>
      <w:r w:rsidR="00774008" w:rsidRPr="00F7628D">
        <w:t>сновное рабочее место лечащего врача стационара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пациента 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Pr="00F7628D">
        <w:t>;</w:t>
      </w:r>
    </w:p>
    <w:p w:rsidR="00F7628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Осмотры</w:t>
      </w:r>
      <w:r w:rsidR="00F7628D" w:rsidRPr="00F7628D">
        <w:t>»</w:t>
      </w:r>
      <w:r w:rsidRPr="00F7628D">
        <w:t xml:space="preserve"> и нажмите на кнопку </w:t>
      </w:r>
      <w:r w:rsidR="00F7628D" w:rsidRPr="00F7628D">
        <w:t>«</w:t>
      </w:r>
      <w:r w:rsidRPr="00F7628D">
        <w:t>Провести осмотр</w:t>
      </w:r>
      <w:r w:rsidR="00F7628D" w:rsidRPr="00F7628D">
        <w:t>»</w:t>
      </w:r>
      <w:r w:rsidRPr="00F7628D">
        <w:t>. Откроется окно выбора услуги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_Ref152707915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12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42C43611" wp14:editId="7C5B0FB3">
            <wp:extent cx="5953125" cy="4248150"/>
            <wp:effectExtent l="19050" t="19050" r="28575" b="19050"/>
            <wp:docPr id="100020" name="Рисунок 100020" descr="_scroll_external/attachments/screenshot_632-c05d72c401c78614b474f0719f923aa80d2de56fc7be1aa76ff22ee5b3d5a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0614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481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58" w:name="_Ref152707915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12</w:t>
      </w:r>
      <w:r w:rsidR="00774008">
        <w:fldChar w:fldCharType="end"/>
      </w:r>
      <w:bookmarkEnd w:id="58"/>
      <w:r w:rsidR="00774008">
        <w:t xml:space="preserve"> – О</w:t>
      </w:r>
      <w:r w:rsidR="00774008" w:rsidRPr="00F7628D">
        <w:t>кно выбора услуги</w:t>
      </w:r>
    </w:p>
    <w:p w:rsidR="007F627D" w:rsidRPr="00F7628D" w:rsidRDefault="00774008" w:rsidP="00F7628D">
      <w:pPr>
        <w:pStyle w:val="phlistitemized1"/>
      </w:pPr>
      <w:r>
        <w:lastRenderedPageBreak/>
        <w:t>выберите услугу первичного/</w:t>
      </w:r>
      <w:r w:rsidR="00187186" w:rsidRPr="00F7628D">
        <w:t xml:space="preserve">ежедневного осмотра и нажмите на кнопку </w:t>
      </w:r>
      <w:r w:rsidR="00F7628D" w:rsidRPr="00F7628D">
        <w:t>«</w:t>
      </w:r>
      <w:r w:rsidR="00187186" w:rsidRPr="00F7628D">
        <w:t>ОК</w:t>
      </w:r>
      <w:r w:rsidR="00F7628D" w:rsidRPr="00F7628D">
        <w:t>»</w:t>
      </w:r>
      <w:r w:rsidR="00187186" w:rsidRPr="00F7628D">
        <w:t>. Откроется окно оказания услуги</w:t>
      </w:r>
      <w:r>
        <w:t xml:space="preserve"> (</w:t>
      </w:r>
      <w:r>
        <w:fldChar w:fldCharType="begin"/>
      </w:r>
      <w:r>
        <w:instrText xml:space="preserve"> REF _Ref152707939 \h </w:instrText>
      </w:r>
      <w:r>
        <w:fldChar w:fldCharType="separate"/>
      </w:r>
      <w:r w:rsidR="007E02D5">
        <w:t>Рисунок </w:t>
      </w:r>
      <w:r w:rsidR="007E02D5">
        <w:rPr>
          <w:noProof/>
        </w:rPr>
        <w:t>13</w:t>
      </w:r>
      <w:r>
        <w:fldChar w:fldCharType="end"/>
      </w:r>
      <w:r>
        <w:t>)</w:t>
      </w:r>
      <w:r w:rsidR="00187186"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4C764AF3" wp14:editId="71262F1B">
            <wp:extent cx="5924550" cy="5305425"/>
            <wp:effectExtent l="19050" t="19050" r="19050" b="28575"/>
            <wp:docPr id="100021" name="Рисунок 100021" descr="_scroll_external/attachments/image2023-11-29_10-21-8-4b32ce45a6690ef0bb0d5c5c953cbee0341bbfb0699fdb70bc6dc45f5d11ce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5153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305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59" w:name="_Ref152707939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13</w:t>
      </w:r>
      <w:r w:rsidR="00774008">
        <w:fldChar w:fldCharType="end"/>
      </w:r>
      <w:bookmarkEnd w:id="59"/>
      <w:r w:rsidR="00774008">
        <w:t xml:space="preserve"> – Окно оказания услуги</w:t>
      </w:r>
    </w:p>
    <w:p w:rsidR="00F7628D" w:rsidRPr="00F7628D" w:rsidRDefault="00187186" w:rsidP="00F7628D">
      <w:pPr>
        <w:pStyle w:val="phlistitemized1"/>
      </w:pPr>
      <w:r w:rsidRPr="00F7628D">
        <w:t>заполните в окне оказания осмотра все обязательные (выделенные желтым цветом) поля, без которых невозможно сохранение осмотра;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.</w:t>
      </w:r>
      <w:r w:rsidR="00F7628D" w:rsidRPr="00F7628D">
        <w:t xml:space="preserve"> </w:t>
      </w:r>
      <w:r w:rsidRPr="00F7628D">
        <w:t xml:space="preserve">После сохранения приёма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F7628D" w:rsidRPr="00F7628D" w:rsidRDefault="00F7628D" w:rsidP="00F7628D">
      <w:pPr>
        <w:pStyle w:val="phnormal"/>
      </w:pPr>
      <w:r w:rsidRPr="00F7628D">
        <w:rPr>
          <w:b/>
          <w:color w:val="000000" w:themeColor="text1"/>
        </w:rPr>
        <w:t>Примечание</w:t>
      </w:r>
      <w:r w:rsidRPr="00F7628D">
        <w:rPr>
          <w:color w:val="000000" w:themeColor="text1"/>
        </w:rPr>
        <w:t xml:space="preserve"> – Проверка формирования электронного документа и его передачи в ВИМИС 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rPr>
          <w:color w:val="000000" w:themeColor="text1"/>
        </w:rPr>
        <w:t xml:space="preserve">» описана в </w:t>
      </w:r>
      <w:r w:rsidR="00977A68">
        <w:rPr>
          <w:color w:val="000000" w:themeColor="text1"/>
        </w:rPr>
        <w:t>п. </w:t>
      </w:r>
      <w:r w:rsidR="00977A68">
        <w:rPr>
          <w:color w:val="000000" w:themeColor="text1"/>
        </w:rPr>
        <w:fldChar w:fldCharType="begin"/>
      </w:r>
      <w:r w:rsidR="00977A68">
        <w:rPr>
          <w:color w:val="000000" w:themeColor="text1"/>
        </w:rPr>
        <w:instrText xml:space="preserve"> REF _Ref152757976 \r \h </w:instrText>
      </w:r>
      <w:r w:rsidR="00977A68">
        <w:rPr>
          <w:color w:val="000000" w:themeColor="text1"/>
        </w:rPr>
      </w:r>
      <w:r w:rsidR="00977A68">
        <w:rPr>
          <w:color w:val="000000" w:themeColor="text1"/>
        </w:rPr>
        <w:fldChar w:fldCharType="separate"/>
      </w:r>
      <w:r w:rsidR="007E02D5">
        <w:rPr>
          <w:color w:val="000000" w:themeColor="text1"/>
        </w:rPr>
        <w:t>4</w:t>
      </w:r>
      <w:r w:rsidR="00977A68">
        <w:rPr>
          <w:color w:val="000000" w:themeColor="text1"/>
        </w:rPr>
        <w:fldChar w:fldCharType="end"/>
      </w:r>
      <w:r w:rsidRPr="00F7628D">
        <w:rPr>
          <w:color w:val="000000" w:themeColor="text1"/>
        </w:rPr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60" w:name="_Toc256000009"/>
      <w:bookmarkStart w:id="61" w:name="scroll-bookmark-20"/>
      <w:bookmarkStart w:id="62" w:name="_Toc153441407"/>
      <w:r w:rsidRPr="00F7628D">
        <w:rPr>
          <w:color w:val="000000" w:themeColor="text1"/>
        </w:rPr>
        <w:lastRenderedPageBreak/>
        <w:t>Редактирование оказанной пациенту услуги-осмотра в стационаре</w:t>
      </w:r>
      <w:bookmarkEnd w:id="60"/>
      <w:bookmarkEnd w:id="61"/>
      <w:bookmarkEnd w:id="62"/>
    </w:p>
    <w:p w:rsidR="007F627D" w:rsidRPr="00F7628D" w:rsidRDefault="00187186" w:rsidP="00F7628D">
      <w:pPr>
        <w:pStyle w:val="phnormal"/>
      </w:pPr>
      <w:r w:rsidRPr="00F7628D">
        <w:t xml:space="preserve">Оказанный ранее приём пациента, по которому был сформирован электронный документ и отправлен в ВИМИС </w:t>
      </w:r>
      <w:r w:rsidR="00F7628D" w:rsidRPr="00F7628D">
        <w:t>«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714A40" w:rsidRPr="0046035E">
        <w:rPr>
          <w:color w:val="000000" w:themeColor="text1"/>
          <w:shd w:val="clear" w:color="auto" w:fill="FFFFFF"/>
        </w:rPr>
        <w:t xml:space="preserve">.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714A40" w:rsidRPr="0046035E">
        <w:rPr>
          <w:color w:val="000000" w:themeColor="text1"/>
          <w:shd w:val="clear" w:color="auto" w:fill="FFFFFF"/>
        </w:rPr>
        <w:t xml:space="preserve"> </w:t>
      </w:r>
      <w:r w:rsidR="00714A40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, может быть отредактирован. После сохранения внесенных в приём изменений происходит автоматическое формирование новой версии электронного документа и его отправка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7F627D" w:rsidRPr="00F7628D" w:rsidRDefault="00187186" w:rsidP="00F7628D">
      <w:pPr>
        <w:pStyle w:val="phlistitemizedtitle"/>
      </w:pPr>
      <w:r w:rsidRPr="00F7628D">
        <w:t>Чтобы отредактировать осмотр пациента, находящегося в стационаре,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_Ref152707966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14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60EA0F0D" wp14:editId="0E504376">
            <wp:extent cx="6295390" cy="3013465"/>
            <wp:effectExtent l="19050" t="19050" r="10160" b="15875"/>
            <wp:docPr id="100022" name="Рисунок 100022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2492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63" w:name="_Ref152707966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14</w:t>
      </w:r>
      <w:r w:rsidR="00774008">
        <w:fldChar w:fldCharType="end"/>
      </w:r>
      <w:bookmarkEnd w:id="63"/>
      <w:r w:rsidR="00774008">
        <w:t xml:space="preserve"> – О</w:t>
      </w:r>
      <w:r w:rsidR="00774008" w:rsidRPr="00F7628D">
        <w:t>сновное рабочее место лечащего врача стационара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пациента 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оказанный осмотр на вкладке </w:t>
      </w:r>
      <w:r w:rsidR="00F7628D" w:rsidRPr="00F7628D">
        <w:t>«</w:t>
      </w:r>
      <w:r w:rsidRPr="00F7628D">
        <w:t>Осмотры</w:t>
      </w:r>
      <w:r w:rsidR="00F7628D" w:rsidRPr="00F7628D">
        <w:t>»</w:t>
      </w:r>
      <w:r w:rsidRPr="00F7628D">
        <w:t xml:space="preserve">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Редактировать</w:t>
      </w:r>
      <w:r w:rsidR="00F7628D" w:rsidRPr="00F7628D">
        <w:t>»</w:t>
      </w:r>
      <w:r w:rsidRPr="00F7628D">
        <w:t>. Откроется окно редактирования осмотра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_Ref152707992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15</w:t>
      </w:r>
      <w:r w:rsidR="00774008">
        <w:fldChar w:fldCharType="end"/>
      </w:r>
      <w:r w:rsidR="00774008">
        <w:t>)</w:t>
      </w:r>
      <w:r w:rsidRPr="00F7628D">
        <w:t>, аналогичное окну проведения осмотра;</w:t>
      </w:r>
    </w:p>
    <w:p w:rsidR="007F627D" w:rsidRDefault="00187186" w:rsidP="00F7628D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37CCC3C0" wp14:editId="457E65A8">
            <wp:extent cx="6295390" cy="4983086"/>
            <wp:effectExtent l="19050" t="19050" r="10160" b="27305"/>
            <wp:docPr id="100023" name="Рисунок 100023" descr="_scroll_external/attachments/image2023-11-29_10-55-48-966c7365cb51b978243f024220404ede6f53d8a47c6df18d1ec00e91f99d4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8816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830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64" w:name="_Ref152707992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15</w:t>
      </w:r>
      <w:r w:rsidR="00774008">
        <w:fldChar w:fldCharType="end"/>
      </w:r>
      <w:bookmarkEnd w:id="64"/>
      <w:r w:rsidR="00774008">
        <w:t xml:space="preserve"> – О</w:t>
      </w:r>
      <w:r w:rsidR="00774008" w:rsidRPr="00F7628D">
        <w:t>кно редактирования осмотра</w:t>
      </w:r>
    </w:p>
    <w:p w:rsidR="007F627D" w:rsidRPr="00F7628D" w:rsidRDefault="00187186" w:rsidP="00F7628D">
      <w:pPr>
        <w:pStyle w:val="phlistitemized1"/>
      </w:pPr>
      <w:r w:rsidRPr="00F7628D">
        <w:t>внесите в приём необходимые изменения;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F7628D" w:rsidRPr="00F7628D" w:rsidRDefault="00F7628D" w:rsidP="00F7628D">
      <w:pPr>
        <w:pStyle w:val="phnormal"/>
      </w:pPr>
      <w:r w:rsidRPr="00F7628D">
        <w:rPr>
          <w:b/>
          <w:color w:val="000000" w:themeColor="text1"/>
        </w:rPr>
        <w:t>Примечание</w:t>
      </w:r>
      <w:r w:rsidRPr="00F7628D">
        <w:rPr>
          <w:color w:val="000000" w:themeColor="text1"/>
        </w:rPr>
        <w:t xml:space="preserve"> –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rPr>
          <w:color w:val="000000" w:themeColor="text1"/>
        </w:rPr>
        <w:t xml:space="preserve">» описана в </w:t>
      </w:r>
      <w:r w:rsidR="00977A68">
        <w:rPr>
          <w:color w:val="000000" w:themeColor="text1"/>
        </w:rPr>
        <w:t>п. </w:t>
      </w:r>
      <w:r w:rsidR="00977A68">
        <w:rPr>
          <w:color w:val="000000" w:themeColor="text1"/>
        </w:rPr>
        <w:fldChar w:fldCharType="begin"/>
      </w:r>
      <w:r w:rsidR="00977A68">
        <w:rPr>
          <w:color w:val="000000" w:themeColor="text1"/>
        </w:rPr>
        <w:instrText xml:space="preserve"> REF _Ref152758020 \r \h </w:instrText>
      </w:r>
      <w:r w:rsidR="00977A68">
        <w:rPr>
          <w:color w:val="000000" w:themeColor="text1"/>
        </w:rPr>
      </w:r>
      <w:r w:rsidR="00977A68">
        <w:rPr>
          <w:color w:val="000000" w:themeColor="text1"/>
        </w:rPr>
        <w:fldChar w:fldCharType="separate"/>
      </w:r>
      <w:r w:rsidR="007E02D5">
        <w:rPr>
          <w:color w:val="000000" w:themeColor="text1"/>
        </w:rPr>
        <w:t>4</w:t>
      </w:r>
      <w:r w:rsidR="00977A68">
        <w:rPr>
          <w:color w:val="000000" w:themeColor="text1"/>
        </w:rPr>
        <w:fldChar w:fldCharType="end"/>
      </w:r>
      <w:r w:rsidRPr="00F7628D">
        <w:rPr>
          <w:color w:val="000000" w:themeColor="text1"/>
        </w:rPr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65" w:name="_Toc256000010"/>
      <w:bookmarkStart w:id="66" w:name="scroll-bookmark-21"/>
      <w:bookmarkStart w:id="67" w:name="_Toc153441408"/>
      <w:r w:rsidRPr="00F7628D">
        <w:rPr>
          <w:color w:val="000000" w:themeColor="text1"/>
        </w:rPr>
        <w:t>Постановка диагноза пациенту в стационаре</w:t>
      </w:r>
      <w:bookmarkEnd w:id="65"/>
      <w:bookmarkEnd w:id="66"/>
      <w:bookmarkEnd w:id="67"/>
    </w:p>
    <w:p w:rsidR="007F627D" w:rsidRPr="00F7628D" w:rsidRDefault="00187186" w:rsidP="00F7628D">
      <w:pPr>
        <w:pStyle w:val="phlistitemizedtitle"/>
      </w:pPr>
      <w:r w:rsidRPr="00F7628D">
        <w:t>Для постановки пациенту диагноза в стационаре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_Ref152708014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16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1D0EADC2" wp14:editId="572CA924">
            <wp:extent cx="6295390" cy="3013465"/>
            <wp:effectExtent l="19050" t="19050" r="10160" b="15875"/>
            <wp:docPr id="100024" name="Рисунок 100024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9732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68" w:name="_Ref152708014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16</w:t>
      </w:r>
      <w:r w:rsidR="00774008">
        <w:fldChar w:fldCharType="end"/>
      </w:r>
      <w:bookmarkEnd w:id="68"/>
      <w:r w:rsidR="00774008">
        <w:t xml:space="preserve"> – О</w:t>
      </w:r>
      <w:r w:rsidR="00774008" w:rsidRPr="00F7628D">
        <w:t>сновное рабочее место лечащего врача стационара</w:t>
      </w:r>
    </w:p>
    <w:p w:rsidR="007F627D" w:rsidRPr="00F7628D" w:rsidRDefault="00187186" w:rsidP="00F7628D">
      <w:pPr>
        <w:pStyle w:val="phlistitemized1"/>
      </w:pPr>
      <w:r w:rsidRPr="00F7628D">
        <w:t xml:space="preserve">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Pr="00F7628D">
        <w:t xml:space="preserve"> выберите госпитализированного пациента и нажмите на номер его и</w:t>
      </w:r>
      <w:r w:rsidR="00774008">
        <w:t>стории болезни. Откроется окно и</w:t>
      </w:r>
      <w:r w:rsidRPr="00F7628D">
        <w:t>стории болезни пациента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_Ref152708036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17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F750DA" w:rsidP="00F7628D">
      <w:pPr>
        <w:pStyle w:val="phfigure"/>
      </w:pPr>
      <w:r>
        <w:rPr>
          <w:noProof/>
        </w:rPr>
        <w:drawing>
          <wp:inline distT="0" distB="0" distL="0" distR="0" wp14:anchorId="56311976" wp14:editId="7647D25F">
            <wp:extent cx="6152515" cy="3933190"/>
            <wp:effectExtent l="19050" t="19050" r="1968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3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69" w:name="_Ref152708036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17</w:t>
      </w:r>
      <w:r w:rsidR="00774008">
        <w:fldChar w:fldCharType="end"/>
      </w:r>
      <w:bookmarkEnd w:id="69"/>
      <w:r w:rsidR="00774008">
        <w:t xml:space="preserve"> – Окно и</w:t>
      </w:r>
      <w:r w:rsidR="00774008" w:rsidRPr="00F7628D">
        <w:t>стории болезни пациента</w:t>
      </w:r>
    </w:p>
    <w:p w:rsidR="007F627D" w:rsidRPr="00F7628D" w:rsidRDefault="00187186" w:rsidP="00F7628D">
      <w:pPr>
        <w:pStyle w:val="phlistitemized1"/>
      </w:pPr>
      <w:r w:rsidRPr="00F7628D">
        <w:lastRenderedPageBreak/>
        <w:t xml:space="preserve">нажмите на раздел </w:t>
      </w:r>
      <w:r w:rsidR="00F7628D" w:rsidRPr="00F7628D">
        <w:t>«</w:t>
      </w:r>
      <w:r w:rsidRPr="00F7628D">
        <w:t>Диагнозы</w:t>
      </w:r>
      <w:r w:rsidR="00F7628D" w:rsidRPr="00F7628D">
        <w:t>»</w:t>
      </w:r>
      <w:r w:rsidRPr="00F7628D">
        <w:t>. Откроется окно со списком диагнозов пациента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_Ref152708060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18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6D56A30A" wp14:editId="2FB9ABE6">
            <wp:extent cx="5334000" cy="2800350"/>
            <wp:effectExtent l="19050" t="19050" r="19050" b="19050"/>
            <wp:docPr id="100026" name="Рисунок 100026" descr="_scroll_external/attachments/image2023-11-29_10-15-47-ec630e6ded6f2c657033d8f6229b2ac527494b4b7c126a777aba05f1cef6bb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21656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03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70" w:name="_Ref152708060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18</w:t>
      </w:r>
      <w:r w:rsidR="00774008">
        <w:fldChar w:fldCharType="end"/>
      </w:r>
      <w:bookmarkEnd w:id="70"/>
      <w:r w:rsidR="00774008">
        <w:t xml:space="preserve"> – О</w:t>
      </w:r>
      <w:r w:rsidR="00774008" w:rsidRPr="00F7628D">
        <w:t>кно со списком диагнозов пациента</w:t>
      </w:r>
    </w:p>
    <w:p w:rsidR="007F627D" w:rsidRPr="00F7628D" w:rsidRDefault="00187186" w:rsidP="00F7628D">
      <w:pPr>
        <w:pStyle w:val="phlistitemized1"/>
      </w:pPr>
      <w:r w:rsidRPr="00F7628D">
        <w:t xml:space="preserve">в блоке </w:t>
      </w:r>
      <w:r w:rsidR="00F7628D" w:rsidRPr="00F7628D">
        <w:t>«</w:t>
      </w:r>
      <w:r w:rsidRPr="00F7628D">
        <w:t>Основной диагноз</w:t>
      </w:r>
      <w:r w:rsidR="00F7628D" w:rsidRPr="00F7628D">
        <w:t>»</w:t>
      </w:r>
      <w:r w:rsidRPr="00F7628D">
        <w:t xml:space="preserve"> укажите диагноз согласно таблице </w:t>
      </w:r>
      <w:r w:rsidR="000F1A8A">
        <w:t>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>)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. Окно диагнозов закроется;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 xml:space="preserve"> для закрытия окна Истории болезни пациента. Пациенту установлен диагноз в стационаре.</w:t>
      </w:r>
    </w:p>
    <w:p w:rsidR="00F7628D" w:rsidRPr="00F7628D" w:rsidRDefault="00187186">
      <w:pPr>
        <w:pStyle w:val="3"/>
        <w:rPr>
          <w:color w:val="000000" w:themeColor="text1"/>
        </w:rPr>
      </w:pPr>
      <w:bookmarkStart w:id="71" w:name="_Toc256000011"/>
      <w:bookmarkStart w:id="72" w:name="scroll-bookmark-22"/>
      <w:bookmarkStart w:id="73" w:name="_Toc153441409"/>
      <w:r w:rsidRPr="00F7628D">
        <w:rPr>
          <w:color w:val="000000" w:themeColor="text1"/>
        </w:rPr>
        <w:t>Направление пациента на</w:t>
      </w:r>
      <w:r w:rsidR="00F7628D" w:rsidRPr="00F7628D">
        <w:rPr>
          <w:color w:val="000000" w:themeColor="text1"/>
        </w:rPr>
        <w:t xml:space="preserve"> </w:t>
      </w:r>
      <w:r w:rsidRPr="00F7628D">
        <w:rPr>
          <w:color w:val="000000" w:themeColor="text1"/>
        </w:rPr>
        <w:t>услугу консилиу</w:t>
      </w:r>
      <w:r w:rsidR="00F7628D">
        <w:rPr>
          <w:color w:val="000000" w:themeColor="text1"/>
        </w:rPr>
        <w:t>ма врачей или инструментальное/</w:t>
      </w:r>
      <w:r w:rsidRPr="00F7628D">
        <w:rPr>
          <w:color w:val="000000" w:themeColor="text1"/>
        </w:rPr>
        <w:t>лабораторное исследование</w:t>
      </w:r>
      <w:bookmarkEnd w:id="71"/>
      <w:bookmarkEnd w:id="72"/>
      <w:bookmarkEnd w:id="73"/>
    </w:p>
    <w:p w:rsidR="007F627D" w:rsidRPr="00F7628D" w:rsidRDefault="00187186" w:rsidP="00F7628D">
      <w:pPr>
        <w:pStyle w:val="phlistitemizedtitle"/>
      </w:pPr>
      <w:r w:rsidRPr="00F7628D">
        <w:t>Чтобы оформить направление пациенту на</w:t>
      </w:r>
      <w:r w:rsidR="00F7628D" w:rsidRPr="00F7628D">
        <w:t xml:space="preserve"> </w:t>
      </w:r>
      <w:r w:rsidRPr="00F7628D">
        <w:t>услугу консилиу</w:t>
      </w:r>
      <w:r w:rsidR="00F7628D">
        <w:t>ма врачей или инструментальное/</w:t>
      </w:r>
      <w:r w:rsidRPr="00F7628D">
        <w:t>лабораторное исследование,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_Ref152708082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19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01045460" wp14:editId="1E2594BC">
            <wp:extent cx="6295390" cy="3013465"/>
            <wp:effectExtent l="19050" t="19050" r="10160" b="15875"/>
            <wp:docPr id="100027" name="Рисунок 100027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6067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74" w:name="_Ref152708082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19</w:t>
      </w:r>
      <w:r w:rsidR="00774008">
        <w:fldChar w:fldCharType="end"/>
      </w:r>
      <w:bookmarkEnd w:id="74"/>
      <w:r w:rsidR="00774008">
        <w:t xml:space="preserve"> – О</w:t>
      </w:r>
      <w:r w:rsidR="00774008" w:rsidRPr="00F7628D">
        <w:t>сновное рабочее место лечащего врача стационара</w:t>
      </w:r>
    </w:p>
    <w:p w:rsidR="007F627D" w:rsidRPr="00F7628D" w:rsidRDefault="00187186" w:rsidP="00F7628D">
      <w:pPr>
        <w:pStyle w:val="phlistitemized1"/>
      </w:pPr>
      <w:r w:rsidRPr="00F7628D">
        <w:t>найдите в списке пациента, которому требуется выписать направление;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ссылку с номером его истории болезни в столбце </w:t>
      </w:r>
      <w:r w:rsidR="00F7628D" w:rsidRPr="00F7628D">
        <w:t>«</w:t>
      </w:r>
      <w:r w:rsidRPr="00F7628D">
        <w:t>Номер ИБ</w:t>
      </w:r>
      <w:r w:rsidR="00F7628D" w:rsidRPr="00F7628D">
        <w:t>»</w:t>
      </w:r>
      <w:r w:rsidRPr="00F7628D">
        <w:t xml:space="preserve">. Откроется </w:t>
      </w:r>
      <w:r w:rsidR="00774008">
        <w:t>окно и</w:t>
      </w:r>
      <w:r w:rsidRPr="00F7628D">
        <w:t>стори</w:t>
      </w:r>
      <w:r w:rsidR="00774008">
        <w:t>и</w:t>
      </w:r>
      <w:r w:rsidRPr="00F7628D">
        <w:t xml:space="preserve"> болезни пациента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_Ref152708112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20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F750DA" w:rsidP="00F7628D">
      <w:pPr>
        <w:pStyle w:val="phfigure"/>
      </w:pPr>
      <w:r>
        <w:rPr>
          <w:noProof/>
        </w:rPr>
        <w:drawing>
          <wp:inline distT="0" distB="0" distL="0" distR="0" wp14:anchorId="22C7AA12" wp14:editId="60D4353D">
            <wp:extent cx="6152515" cy="3933190"/>
            <wp:effectExtent l="19050" t="19050" r="19685" b="101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3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75" w:name="_Ref152708112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20</w:t>
      </w:r>
      <w:r w:rsidR="00774008">
        <w:fldChar w:fldCharType="end"/>
      </w:r>
      <w:bookmarkEnd w:id="75"/>
      <w:r w:rsidR="00774008">
        <w:t xml:space="preserve"> – Окно истории болезни пациента</w:t>
      </w:r>
    </w:p>
    <w:p w:rsidR="007F627D" w:rsidRPr="00F7628D" w:rsidRDefault="00187186" w:rsidP="00F7628D">
      <w:pPr>
        <w:pStyle w:val="phlistitemized1"/>
      </w:pPr>
      <w:r w:rsidRPr="00F7628D">
        <w:lastRenderedPageBreak/>
        <w:t xml:space="preserve">перейдите в раздел </w:t>
      </w:r>
      <w:r w:rsidR="00F7628D" w:rsidRPr="00F7628D">
        <w:t>«</w:t>
      </w:r>
      <w:r w:rsidRPr="00F7628D">
        <w:t>Направления на услуги</w:t>
      </w:r>
      <w:r w:rsidR="00F7628D" w:rsidRPr="00F7628D">
        <w:t>»</w:t>
      </w:r>
      <w:r w:rsidRPr="00F7628D">
        <w:t>. Откроется окно с направлениями пациента на медицинские услуги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_Ref152708133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21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926F40" w:rsidP="00F7628D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4AD6F5B4" wp14:editId="339CD1E8">
            <wp:extent cx="5486400" cy="1884459"/>
            <wp:effectExtent l="19050" t="19050" r="19050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62" t="2394" b="3043"/>
                    <a:stretch/>
                  </pic:blipFill>
                  <pic:spPr bwMode="auto">
                    <a:xfrm>
                      <a:off x="0" y="0"/>
                      <a:ext cx="5501839" cy="188976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76" w:name="_Ref152708133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21</w:t>
      </w:r>
      <w:r w:rsidR="00774008">
        <w:fldChar w:fldCharType="end"/>
      </w:r>
      <w:bookmarkEnd w:id="76"/>
      <w:r w:rsidR="00774008">
        <w:t xml:space="preserve"> – О</w:t>
      </w:r>
      <w:r w:rsidR="00774008" w:rsidRPr="00F7628D">
        <w:t>кно с направлениями пациента на медицинские услуги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Новое назначение</w:t>
      </w:r>
      <w:r w:rsidR="00F7628D" w:rsidRPr="00F7628D">
        <w:t>»</w:t>
      </w:r>
      <w:r w:rsidRPr="00F7628D">
        <w:t>. Откроется окно выбора услуги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_Ref152708153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22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723F98F9" wp14:editId="0CDC721C">
            <wp:extent cx="6295390" cy="3773110"/>
            <wp:effectExtent l="19050" t="19050" r="10160" b="18415"/>
            <wp:docPr id="100030" name="Рисунок 100030" descr="_scroll_external/attachments/image2022-8-26_14-11-4-b1cfd1a7af48d26fd3aa28df7d2ec6112d9e47d43d7a58bbf2eebfb7ed6e4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186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731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77" w:name="_Ref152708153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22</w:t>
      </w:r>
      <w:r w:rsidR="00774008">
        <w:fldChar w:fldCharType="end"/>
      </w:r>
      <w:bookmarkEnd w:id="77"/>
      <w:r w:rsidR="00774008">
        <w:t xml:space="preserve"> – О</w:t>
      </w:r>
      <w:r w:rsidR="00774008" w:rsidRPr="00F7628D">
        <w:t>кно выбора услуги</w:t>
      </w:r>
    </w:p>
    <w:p w:rsidR="007F627D" w:rsidRPr="00F7628D" w:rsidRDefault="00187186" w:rsidP="00F7628D">
      <w:pPr>
        <w:pStyle w:val="phlistitemized1"/>
      </w:pPr>
      <w:r w:rsidRPr="00F7628D">
        <w:t>выберите услугу консилиума врачей/ инструментальное исследование;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Назначить</w:t>
      </w:r>
      <w:r w:rsidR="00F7628D" w:rsidRPr="00F7628D">
        <w:t>»</w:t>
      </w:r>
      <w:r w:rsidRPr="00F7628D">
        <w:t xml:space="preserve">. В окне </w:t>
      </w:r>
      <w:r w:rsidR="00F7628D" w:rsidRPr="00F7628D">
        <w:t>«</w:t>
      </w:r>
      <w:r w:rsidRPr="00F7628D">
        <w:t>Направления на услугу</w:t>
      </w:r>
      <w:r w:rsidR="00F7628D" w:rsidRPr="00F7628D">
        <w:t>»</w:t>
      </w:r>
      <w:r w:rsidRPr="00F7628D">
        <w:t xml:space="preserve"> отобразится выбранная услуга;</w:t>
      </w:r>
    </w:p>
    <w:p w:rsidR="007F627D" w:rsidRPr="00F7628D" w:rsidRDefault="00187186" w:rsidP="00F7628D">
      <w:pPr>
        <w:pStyle w:val="phlistitemized1"/>
      </w:pPr>
      <w:r w:rsidRPr="00F7628D">
        <w:t>выпишите пациенту, при необходимости, направление на лабораторное исследование:</w:t>
      </w:r>
    </w:p>
    <w:p w:rsidR="007F627D" w:rsidRPr="00F7628D" w:rsidRDefault="00187186" w:rsidP="00F7628D">
      <w:pPr>
        <w:pStyle w:val="phlistitemized2"/>
      </w:pPr>
      <w:r w:rsidRPr="00F7628D">
        <w:lastRenderedPageBreak/>
        <w:t xml:space="preserve">нажмите на кнопку </w:t>
      </w:r>
      <w:r w:rsidR="00F7628D" w:rsidRPr="00F7628D">
        <w:t>«</w:t>
      </w:r>
      <w:r w:rsidRPr="00F7628D">
        <w:t>Направление на исследование</w:t>
      </w:r>
      <w:r w:rsidR="00F7628D" w:rsidRPr="00F7628D">
        <w:t>»</w:t>
      </w:r>
      <w:r w:rsidRPr="00F7628D">
        <w:t xml:space="preserve">. Откроется окно выбора </w:t>
      </w:r>
      <w:r w:rsidR="00774008">
        <w:t xml:space="preserve">лабораторного </w:t>
      </w:r>
      <w:r w:rsidRPr="00F7628D">
        <w:t>анализа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_Ref152708226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23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Pr="00F7628D" w:rsidRDefault="00187186" w:rsidP="00F7628D">
      <w:pPr>
        <w:pStyle w:val="phfigure"/>
      </w:pPr>
      <w:r w:rsidRPr="00F7628D">
        <w:rPr>
          <w:noProof/>
        </w:rPr>
        <w:drawing>
          <wp:inline distT="0" distB="0" distL="0" distR="0" wp14:anchorId="00125426" wp14:editId="5A32DD37">
            <wp:extent cx="6295390" cy="3016064"/>
            <wp:effectExtent l="19050" t="19050" r="10160" b="13335"/>
            <wp:docPr id="100031" name="Рисунок 100031" descr="Окно выбора лабораторного анал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95806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60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F7628D">
      <w:pPr>
        <w:pStyle w:val="phfiguretitle"/>
      </w:pPr>
      <w:bookmarkStart w:id="78" w:name="_Ref152708226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23</w:t>
      </w:r>
      <w:r w:rsidR="00187186" w:rsidRPr="00F7628D">
        <w:fldChar w:fldCharType="end"/>
      </w:r>
      <w:bookmarkEnd w:id="78"/>
      <w:r w:rsidR="00187186" w:rsidRPr="00F7628D">
        <w:t xml:space="preserve"> </w:t>
      </w:r>
      <w:r w:rsidR="00F7628D">
        <w:t xml:space="preserve">– </w:t>
      </w:r>
      <w:r w:rsidR="00187186" w:rsidRPr="00F7628D">
        <w:t>Окно выбора лабораторного анализа</w:t>
      </w:r>
    </w:p>
    <w:p w:rsidR="007F627D" w:rsidRPr="00F7628D" w:rsidRDefault="00187186" w:rsidP="00084FA3">
      <w:pPr>
        <w:pStyle w:val="phlistitemized2"/>
      </w:pPr>
      <w:r w:rsidRPr="00F7628D">
        <w:t xml:space="preserve">выберите тип, вид анализа и сам анализ, установив соответствующие флажки. Выбранные анализы добавляются в список </w:t>
      </w:r>
      <w:r w:rsidR="00F7628D" w:rsidRPr="00F7628D">
        <w:t>«</w:t>
      </w:r>
      <w:r w:rsidRPr="00F7628D">
        <w:t>Выбранные анализы</w:t>
      </w:r>
      <w:r w:rsidR="00F7628D" w:rsidRPr="00F7628D">
        <w:t>»</w:t>
      </w:r>
      <w:r w:rsidRPr="00F7628D">
        <w:t>;</w:t>
      </w:r>
    </w:p>
    <w:p w:rsidR="00F7628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 xml:space="preserve">. Откроется окно записи </w:t>
      </w:r>
      <w:r w:rsidR="00774008">
        <w:t xml:space="preserve">пациента </w:t>
      </w:r>
      <w:r w:rsidRPr="00F7628D">
        <w:t>на анализы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_Ref152708227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24</w:t>
      </w:r>
      <w:r w:rsidR="00774008">
        <w:fldChar w:fldCharType="end"/>
      </w:r>
      <w:r w:rsidR="00774008">
        <w:t>)</w:t>
      </w:r>
      <w:r w:rsidRPr="00F7628D">
        <w:t>;</w:t>
      </w:r>
    </w:p>
    <w:p w:rsidR="007F627D" w:rsidRP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6C5D75A6" wp14:editId="587753A5">
            <wp:extent cx="6295390" cy="2024108"/>
            <wp:effectExtent l="19050" t="19050" r="10160" b="14605"/>
            <wp:docPr id="100032" name="Рисунок 100032" descr="Окно записи пациента на анали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7742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241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84FA3">
      <w:pPr>
        <w:pStyle w:val="phfiguretitle"/>
      </w:pPr>
      <w:bookmarkStart w:id="79" w:name="_Ref152708227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24</w:t>
      </w:r>
      <w:r w:rsidR="00187186" w:rsidRPr="00F7628D">
        <w:fldChar w:fldCharType="end"/>
      </w:r>
      <w:bookmarkEnd w:id="79"/>
      <w:r w:rsidR="00187186" w:rsidRPr="00F7628D">
        <w:t xml:space="preserve"> </w:t>
      </w:r>
      <w:r w:rsidR="00084FA3">
        <w:t xml:space="preserve">– </w:t>
      </w:r>
      <w:r w:rsidR="00187186" w:rsidRPr="00F7628D">
        <w:t>Окно записи пациента на анализы</w:t>
      </w:r>
    </w:p>
    <w:p w:rsidR="00F7628D" w:rsidRPr="00F7628D" w:rsidRDefault="00187186" w:rsidP="00F7628D">
      <w:pPr>
        <w:pStyle w:val="phlistitemized2"/>
      </w:pPr>
      <w:r w:rsidRPr="00F7628D">
        <w:t xml:space="preserve">запишите пациента на каждый выбранный анализ. При нажатии на кнопку в поле </w:t>
      </w:r>
      <w:r w:rsidR="00F7628D" w:rsidRPr="00F7628D">
        <w:t>«</w:t>
      </w:r>
      <w:r w:rsidRPr="00F7628D">
        <w:t>Дата</w:t>
      </w:r>
      <w:r w:rsidR="00F7628D" w:rsidRPr="00F7628D">
        <w:t>»</w:t>
      </w:r>
      <w:r w:rsidRPr="00F7628D">
        <w:t xml:space="preserve"> открывается окно с расписанием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_Ref152708228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25</w:t>
      </w:r>
      <w:r w:rsidR="00774008">
        <w:fldChar w:fldCharType="end"/>
      </w:r>
      <w:r w:rsidR="00774008">
        <w:t>)</w:t>
      </w:r>
      <w:r w:rsidRPr="00F7628D">
        <w:t>. В расписании нажмите на нужную ячейку периода записи. Откроется окно выбора времени записи</w:t>
      </w:r>
      <w:r w:rsidR="00774008">
        <w:t xml:space="preserve"> (</w:t>
      </w:r>
      <w:r w:rsidR="00774008">
        <w:fldChar w:fldCharType="begin"/>
      </w:r>
      <w:r w:rsidR="00774008">
        <w:instrText xml:space="preserve"> REF _Ref152708244 \h </w:instrText>
      </w:r>
      <w:r w:rsidR="00774008">
        <w:fldChar w:fldCharType="separate"/>
      </w:r>
      <w:r w:rsidR="007E02D5">
        <w:t>Рисунок </w:t>
      </w:r>
      <w:r w:rsidR="007E02D5">
        <w:rPr>
          <w:noProof/>
        </w:rPr>
        <w:t>26</w:t>
      </w:r>
      <w:r w:rsidR="00774008">
        <w:fldChar w:fldCharType="end"/>
      </w:r>
      <w:r w:rsidR="00774008">
        <w:t>)</w:t>
      </w:r>
      <w:r w:rsidRPr="00F7628D">
        <w:t>, в котором нажмите на ячейку времени приема. Произойдет возврат к окну записи на анализы. Кабинет при этом проставляется автоматически;</w:t>
      </w:r>
    </w:p>
    <w:p w:rsidR="007F627D" w:rsidRPr="00F7628D" w:rsidRDefault="00187186" w:rsidP="00084FA3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74D0C1F8" wp14:editId="07AE4FEB">
            <wp:extent cx="6295390" cy="2873842"/>
            <wp:effectExtent l="19050" t="19050" r="10160" b="22225"/>
            <wp:docPr id="100033" name="Рисунок 100033" descr="Окно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5822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738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84FA3">
      <w:pPr>
        <w:pStyle w:val="phfiguretitle"/>
      </w:pPr>
      <w:bookmarkStart w:id="80" w:name="_Ref152708228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25</w:t>
      </w:r>
      <w:r w:rsidR="00187186" w:rsidRPr="00F7628D">
        <w:fldChar w:fldCharType="end"/>
      </w:r>
      <w:bookmarkEnd w:id="80"/>
      <w:r w:rsidR="00187186" w:rsidRPr="00F7628D">
        <w:t xml:space="preserve"> </w:t>
      </w:r>
      <w:r w:rsidR="00084FA3">
        <w:t xml:space="preserve">– </w:t>
      </w:r>
      <w:r w:rsidR="00187186" w:rsidRPr="00F7628D">
        <w:t>Окно расписания</w:t>
      </w:r>
    </w:p>
    <w:p w:rsid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453C918F" wp14:editId="3FA8F4B7">
            <wp:extent cx="6295390" cy="3182134"/>
            <wp:effectExtent l="19050" t="19050" r="10160" b="18415"/>
            <wp:docPr id="100034" name="Рисунок 100034" descr="_scroll_external/attachments/image2023-3-15_10-57-37-0e9e4e798e06480e7edd7c6961add5e9ae26674045a025b70e013dac0885d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4540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821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81" w:name="_Ref152708244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26</w:t>
      </w:r>
      <w:r w:rsidR="00774008">
        <w:fldChar w:fldCharType="end"/>
      </w:r>
      <w:bookmarkEnd w:id="81"/>
      <w:r w:rsidR="00774008">
        <w:t xml:space="preserve"> – О</w:t>
      </w:r>
      <w:r w:rsidR="00774008" w:rsidRPr="00F7628D">
        <w:t>кно выбора времени записи</w:t>
      </w:r>
    </w:p>
    <w:p w:rsidR="007F627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Записать</w:t>
      </w:r>
      <w:r w:rsidR="00F7628D" w:rsidRPr="00F7628D">
        <w:t>»</w:t>
      </w:r>
      <w:r w:rsidRPr="00F7628D">
        <w:t xml:space="preserve">. Произойдет возврат к окну направлений пациента, в котором на вкладке </w:t>
      </w:r>
      <w:r w:rsidR="00F7628D" w:rsidRPr="00F7628D">
        <w:t>«</w:t>
      </w:r>
      <w:r w:rsidRPr="00F7628D">
        <w:t>Направления</w:t>
      </w:r>
      <w:r w:rsidR="00F7628D" w:rsidRPr="00F7628D">
        <w:t>»</w:t>
      </w:r>
      <w:r w:rsidRPr="00F7628D">
        <w:t xml:space="preserve"> отобразится направление на выбранный анализ;</w:t>
      </w:r>
    </w:p>
    <w:p w:rsidR="007F627D" w:rsidRPr="00F7628D" w:rsidRDefault="00774008" w:rsidP="00F7628D">
      <w:pPr>
        <w:pStyle w:val="phlistitemized2"/>
      </w:pPr>
      <w:r>
        <w:t>закройте и</w:t>
      </w:r>
      <w:r w:rsidR="00187186" w:rsidRPr="00F7628D">
        <w:t>сторию болезни пациента.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82" w:name="_Toc256000012"/>
      <w:bookmarkStart w:id="83" w:name="scroll-bookmark-23"/>
      <w:bookmarkStart w:id="84" w:name="_Toc153441410"/>
      <w:r w:rsidRPr="00F7628D">
        <w:rPr>
          <w:color w:val="000000" w:themeColor="text1"/>
        </w:rPr>
        <w:lastRenderedPageBreak/>
        <w:t>Проведение</w:t>
      </w:r>
      <w:r w:rsidR="00F7628D" w:rsidRPr="00F7628D">
        <w:rPr>
          <w:color w:val="000000" w:themeColor="text1"/>
        </w:rPr>
        <w:t xml:space="preserve"> </w:t>
      </w:r>
      <w:r w:rsidR="008A615B">
        <w:rPr>
          <w:color w:val="000000" w:themeColor="text1"/>
        </w:rPr>
        <w:t>услуги консилиума врачей/</w:t>
      </w:r>
      <w:r w:rsidRPr="00F7628D">
        <w:rPr>
          <w:color w:val="000000" w:themeColor="text1"/>
        </w:rPr>
        <w:t>инструментального исследования</w:t>
      </w:r>
      <w:bookmarkEnd w:id="82"/>
      <w:bookmarkEnd w:id="83"/>
      <w:bookmarkEnd w:id="84"/>
    </w:p>
    <w:p w:rsidR="007F627D" w:rsidRPr="00F7628D" w:rsidRDefault="00187186" w:rsidP="00084FA3">
      <w:pPr>
        <w:pStyle w:val="phlistitemizedtitle"/>
      </w:pPr>
      <w:r w:rsidRPr="00F7628D">
        <w:t>Чтобы провести услугу консилиума</w:t>
      </w:r>
      <w:r w:rsidR="008A615B">
        <w:t xml:space="preserve"> врачей/</w:t>
      </w:r>
      <w:r w:rsidRPr="00F7628D">
        <w:t>инструментальное исследование,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_Ref152708300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27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4FC0DB2F" wp14:editId="34A57796">
            <wp:extent cx="6295390" cy="2296212"/>
            <wp:effectExtent l="19050" t="19050" r="10160" b="27940"/>
            <wp:docPr id="15" name="Рисунок 15" descr="_scroll_external/attachments/image2023-11-28_14-41-32-f0fe995f0690e9c4125fd2cf6afa309cad08fd3cbd6a1ea32793f80c8e8a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3469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62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4008" w:rsidRPr="00F7628D" w:rsidRDefault="004C0DD4" w:rsidP="00774008">
      <w:pPr>
        <w:pStyle w:val="phfiguretitle"/>
      </w:pPr>
      <w:bookmarkStart w:id="85" w:name="_Ref152708300"/>
      <w:r>
        <w:t>Рисунок </w:t>
      </w:r>
      <w:r w:rsidR="00774008">
        <w:fldChar w:fldCharType="begin"/>
      </w:r>
      <w:r w:rsidR="00774008">
        <w:instrText xml:space="preserve"> SEQ Рисунок \* ARABIC </w:instrText>
      </w:r>
      <w:r w:rsidR="00774008">
        <w:fldChar w:fldCharType="separate"/>
      </w:r>
      <w:r w:rsidR="007E02D5">
        <w:rPr>
          <w:noProof/>
        </w:rPr>
        <w:t>27</w:t>
      </w:r>
      <w:r w:rsidR="00774008">
        <w:fldChar w:fldCharType="end"/>
      </w:r>
      <w:bookmarkEnd w:id="85"/>
      <w:r w:rsidR="00774008">
        <w:t xml:space="preserve"> – </w:t>
      </w:r>
      <w:r w:rsidR="00BC2E4A">
        <w:t>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 </w:t>
      </w:r>
      <w:r w:rsidR="00220529">
        <w:t>д</w:t>
      </w:r>
      <w:r w:rsidRPr="00F7628D">
        <w:t>невнике врач</w:t>
      </w:r>
      <w:r w:rsidR="00035447">
        <w:t>а выберите назначенную пациенту</w:t>
      </w:r>
      <w:r w:rsidRPr="00F7628D">
        <w:t xml:space="preserve"> в стационаре услугу консилиума/инструментального исследования и нажмите на ссылку </w:t>
      </w:r>
      <w:r w:rsidR="00F7628D" w:rsidRPr="00F7628D">
        <w:t>«</w:t>
      </w:r>
      <w:r w:rsidRPr="00F7628D">
        <w:t>Оказать</w:t>
      </w:r>
      <w:r w:rsidR="00F7628D" w:rsidRPr="00F7628D">
        <w:t>»</w:t>
      </w:r>
      <w:r w:rsidRPr="00F7628D">
        <w:t xml:space="preserve"> в столбце </w:t>
      </w:r>
      <w:r w:rsidR="00F7628D" w:rsidRPr="00F7628D">
        <w:t>«</w:t>
      </w:r>
      <w:r w:rsidRPr="00F7628D">
        <w:t>Ссылка</w:t>
      </w:r>
      <w:r w:rsidR="00F7628D" w:rsidRPr="00F7628D">
        <w:t>»</w:t>
      </w:r>
      <w:r w:rsidRPr="00F7628D">
        <w:t>. Откроется окно оказания услуги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_Ref152708714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28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lastRenderedPageBreak/>
        <w:drawing>
          <wp:inline distT="0" distB="0" distL="0" distR="0" wp14:anchorId="4AE98358" wp14:editId="7B60963D">
            <wp:extent cx="6086475" cy="4114800"/>
            <wp:effectExtent l="19050" t="19050" r="28575" b="19050"/>
            <wp:docPr id="16" name="Рисунок 16" descr="_scroll_external/attachments/image2023-4-13_11-45-9-84d77e71d8922faaeb541c670371d972b985b234ff1bb21334404e83d8197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5869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11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86" w:name="_Ref152708714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28</w:t>
      </w:r>
      <w:r w:rsidR="00BC2E4A">
        <w:fldChar w:fldCharType="end"/>
      </w:r>
      <w:bookmarkEnd w:id="86"/>
      <w:r w:rsidR="00BC2E4A">
        <w:t xml:space="preserve"> – О</w:t>
      </w:r>
      <w:r w:rsidR="00BC2E4A" w:rsidRPr="00F7628D">
        <w:t>кно оказания услуг</w:t>
      </w:r>
      <w:r w:rsidR="00BC2E4A">
        <w:t>и</w:t>
      </w:r>
    </w:p>
    <w:p w:rsidR="007F627D" w:rsidRPr="00F7628D" w:rsidRDefault="00187186" w:rsidP="00F7628D">
      <w:pPr>
        <w:pStyle w:val="phlistitemized1"/>
      </w:pPr>
      <w:r w:rsidRPr="00F7628D">
        <w:t>в окне оказания услуги заполните все обязательные поля;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. После сохранения приёма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084FA3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977A68">
        <w:t>п. </w:t>
      </w:r>
      <w:r w:rsidR="00977A68">
        <w:fldChar w:fldCharType="begin"/>
      </w:r>
      <w:r w:rsidR="00977A68">
        <w:instrText xml:space="preserve"> REF _Ref152758038 \r \h </w:instrText>
      </w:r>
      <w:r w:rsidR="00977A68">
        <w:fldChar w:fldCharType="separate"/>
      </w:r>
      <w:r w:rsidR="007E02D5">
        <w:t>4</w:t>
      </w:r>
      <w:r w:rsidR="00977A68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87" w:name="_Toc256000013"/>
      <w:bookmarkStart w:id="88" w:name="scroll-bookmark-24"/>
      <w:bookmarkStart w:id="89" w:name="_Toc153441411"/>
      <w:r w:rsidRPr="00F7628D">
        <w:rPr>
          <w:color w:val="000000" w:themeColor="text1"/>
        </w:rPr>
        <w:t>Редактир</w:t>
      </w:r>
      <w:r w:rsidR="007F603F">
        <w:rPr>
          <w:color w:val="000000" w:themeColor="text1"/>
        </w:rPr>
        <w:t>ование услуги консилиума/</w:t>
      </w:r>
      <w:r w:rsidRPr="00F7628D">
        <w:rPr>
          <w:color w:val="000000" w:themeColor="text1"/>
        </w:rPr>
        <w:t>результатов инструментального исследования</w:t>
      </w:r>
      <w:bookmarkEnd w:id="87"/>
      <w:bookmarkEnd w:id="88"/>
      <w:bookmarkEnd w:id="89"/>
    </w:p>
    <w:p w:rsidR="007F627D" w:rsidRPr="00F7628D" w:rsidRDefault="00187186" w:rsidP="00084FA3">
      <w:pPr>
        <w:pStyle w:val="phnormal"/>
      </w:pPr>
      <w:r w:rsidRPr="00F7628D">
        <w:t>Оказанная ра</w:t>
      </w:r>
      <w:r w:rsidR="007F603F">
        <w:t>нее пациенту услуга консилиума/</w:t>
      </w:r>
      <w:r w:rsidRPr="00F7628D">
        <w:t xml:space="preserve">инструментального исследования, по которой был сформирован электронный документ и отправлен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может быть отредактирована.</w:t>
      </w:r>
    </w:p>
    <w:p w:rsidR="007F627D" w:rsidRPr="00F7628D" w:rsidRDefault="00187186" w:rsidP="00084FA3">
      <w:pPr>
        <w:pStyle w:val="phlistitemizedtitle"/>
      </w:pPr>
      <w:r w:rsidRPr="00F7628D">
        <w:lastRenderedPageBreak/>
        <w:t>Чтобы внести изменения в результат инструментального исследования, данные по которо</w:t>
      </w:r>
      <w:r w:rsidR="007E02D5">
        <w:t>му</w:t>
      </w:r>
      <w:r w:rsidRPr="00F7628D">
        <w:t xml:space="preserve"> переданы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_Ref152708810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29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4370A91B" wp14:editId="54144FE4">
            <wp:extent cx="6295390" cy="2043653"/>
            <wp:effectExtent l="19050" t="19050" r="10160" b="13970"/>
            <wp:docPr id="17" name="Рисунок 17" descr="_scroll_external/attachments/image2023-4-13_11-47-34-23065a0c38550c531882d1e3a934da445f48d6d026bfd75fea0d668198258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5496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36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90" w:name="_Ref152708810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29</w:t>
      </w:r>
      <w:r w:rsidR="00BC2E4A">
        <w:fldChar w:fldCharType="end"/>
      </w:r>
      <w:bookmarkEnd w:id="90"/>
      <w:r w:rsidR="00BC2E4A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дневнике оказанную ранее услугу </w:t>
      </w:r>
      <w:r w:rsidR="004C0DD4">
        <w:t>инструментального исследования/</w:t>
      </w:r>
      <w:r w:rsidRPr="00F7628D">
        <w:t xml:space="preserve">консилиума врачей и нажмите на ссылку </w:t>
      </w:r>
      <w:r w:rsidR="00F7628D" w:rsidRPr="00F7628D">
        <w:t>«</w:t>
      </w:r>
      <w:r w:rsidRPr="00F7628D">
        <w:t>Редактировать</w:t>
      </w:r>
      <w:r w:rsidR="00F7628D" w:rsidRPr="00F7628D">
        <w:t>»</w:t>
      </w:r>
      <w:r w:rsidRPr="00F7628D">
        <w:t xml:space="preserve"> в столбце </w:t>
      </w:r>
      <w:r w:rsidR="00F7628D" w:rsidRPr="00F7628D">
        <w:t>«</w:t>
      </w:r>
      <w:r w:rsidRPr="00F7628D">
        <w:t>Ссылка</w:t>
      </w:r>
      <w:r w:rsidR="00F7628D" w:rsidRPr="00F7628D">
        <w:t>»</w:t>
      </w:r>
      <w:r w:rsidRPr="00F7628D">
        <w:t>. Откроется окно редактирования приёма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_Ref152708832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30</w:t>
      </w:r>
      <w:r w:rsidR="00BC2E4A">
        <w:fldChar w:fldCharType="end"/>
      </w:r>
      <w:r w:rsidR="00BC2E4A">
        <w:t>)</w:t>
      </w:r>
      <w:r w:rsidRPr="00F7628D">
        <w:t>, аналогичное окну оказания приема;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lastRenderedPageBreak/>
        <w:drawing>
          <wp:inline distT="0" distB="0" distL="0" distR="0" wp14:anchorId="2A49CAED" wp14:editId="6BFAAB8E">
            <wp:extent cx="6000750" cy="4238625"/>
            <wp:effectExtent l="19050" t="19050" r="19050" b="28575"/>
            <wp:docPr id="18" name="Рисунок 18" descr="_scroll_external/attachments/image2023-4-13_11-53-50-d833f32d475ada83a1350fc103ab0008bc59959e1c39fee4e3fe13b4e1b6d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6931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238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91" w:name="_Ref152708832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30</w:t>
      </w:r>
      <w:r w:rsidR="00BC2E4A">
        <w:fldChar w:fldCharType="end"/>
      </w:r>
      <w:bookmarkEnd w:id="91"/>
      <w:r w:rsidR="00BC2E4A">
        <w:t xml:space="preserve"> – О</w:t>
      </w:r>
      <w:r w:rsidR="00BC2E4A" w:rsidRPr="00F7628D">
        <w:t>кно редактирования приёма</w:t>
      </w:r>
    </w:p>
    <w:p w:rsidR="007F627D" w:rsidRPr="00F7628D" w:rsidRDefault="00187186" w:rsidP="00F7628D">
      <w:pPr>
        <w:pStyle w:val="phlistitemized1"/>
      </w:pPr>
      <w:r w:rsidRPr="00F7628D">
        <w:t>внесите в исследование необходимые изменения;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084FA3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977A68">
        <w:t>п. </w:t>
      </w:r>
      <w:r w:rsidR="00977A68">
        <w:fldChar w:fldCharType="begin"/>
      </w:r>
      <w:r w:rsidR="00977A68">
        <w:instrText xml:space="preserve"> REF _Ref152758052 \r \h </w:instrText>
      </w:r>
      <w:r w:rsidR="00977A68">
        <w:fldChar w:fldCharType="separate"/>
      </w:r>
      <w:r w:rsidR="007E02D5">
        <w:t>4</w:t>
      </w:r>
      <w:r w:rsidR="00977A68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92" w:name="_Toc256000014"/>
      <w:bookmarkStart w:id="93" w:name="scroll-bookmark-25"/>
      <w:bookmarkStart w:id="94" w:name="_Toc153441412"/>
      <w:r w:rsidRPr="00F7628D">
        <w:rPr>
          <w:color w:val="000000" w:themeColor="text1"/>
        </w:rPr>
        <w:t>Проведение лабораторного исследования</w:t>
      </w:r>
      <w:bookmarkEnd w:id="92"/>
      <w:bookmarkEnd w:id="93"/>
      <w:bookmarkEnd w:id="94"/>
    </w:p>
    <w:p w:rsidR="007F627D" w:rsidRPr="00F7628D" w:rsidRDefault="00187186" w:rsidP="00084FA3">
      <w:pPr>
        <w:pStyle w:val="phlistitemizedtitle"/>
      </w:pPr>
      <w:r w:rsidRPr="00F7628D">
        <w:t xml:space="preserve">Процесс оказания услуги лабораторного исследования, по итогам которого происходит формирование и передача СЭМД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включает выполнение следующих операций:</w:t>
      </w:r>
    </w:p>
    <w:p w:rsidR="007F627D" w:rsidRPr="00F7628D" w:rsidRDefault="00187186" w:rsidP="00F7628D">
      <w:pPr>
        <w:pStyle w:val="phlistitemized1"/>
      </w:pPr>
      <w:r w:rsidRPr="00F7628D">
        <w:t>взятие биоматериала;</w:t>
      </w:r>
    </w:p>
    <w:p w:rsidR="007F627D" w:rsidRPr="00F7628D" w:rsidRDefault="00187186" w:rsidP="00F7628D">
      <w:pPr>
        <w:pStyle w:val="phlistitemized1"/>
      </w:pPr>
      <w:r w:rsidRPr="00F7628D">
        <w:t>внесение результатов лабораторного исследования;</w:t>
      </w:r>
    </w:p>
    <w:p w:rsidR="007F627D" w:rsidRPr="00F7628D" w:rsidRDefault="00187186" w:rsidP="00F7628D">
      <w:pPr>
        <w:pStyle w:val="phlistitemized1"/>
      </w:pPr>
      <w:r w:rsidRPr="00F7628D">
        <w:t>валидация результатов исследования.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95" w:name="scroll-bookmark-26"/>
      <w:bookmarkStart w:id="96" w:name="_Toc153441413"/>
      <w:r w:rsidRPr="00F7628D">
        <w:rPr>
          <w:color w:val="000000" w:themeColor="text1"/>
        </w:rPr>
        <w:lastRenderedPageBreak/>
        <w:t>Взятие биоматериала</w:t>
      </w:r>
      <w:bookmarkEnd w:id="95"/>
      <w:bookmarkEnd w:id="96"/>
    </w:p>
    <w:p w:rsidR="007F627D" w:rsidRPr="00F7628D" w:rsidRDefault="00187186" w:rsidP="00084FA3">
      <w:pPr>
        <w:pStyle w:val="phlistitemizedtitle"/>
      </w:pPr>
      <w:r w:rsidRPr="00F7628D">
        <w:t>Чтобы произвести взятие биоматериала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>выберите пункт главного меню</w:t>
      </w:r>
      <w:r w:rsidR="00F7628D" w:rsidRPr="00F7628D">
        <w:t xml:space="preserve"> «</w:t>
      </w:r>
      <w:r w:rsidRPr="00F7628D">
        <w:t>Рабочие места</w:t>
      </w:r>
      <w:r w:rsidR="00F7628D" w:rsidRPr="00F7628D">
        <w:t xml:space="preserve">/ </w:t>
      </w:r>
      <w:r w:rsidRPr="00F7628D">
        <w:t>Лаборатория</w:t>
      </w:r>
      <w:r w:rsidR="005D15C6" w:rsidRPr="00F7628D">
        <w:t xml:space="preserve"> Новая</w:t>
      </w:r>
      <w:r w:rsidR="00F7628D" w:rsidRPr="00F7628D">
        <w:t xml:space="preserve">/ </w:t>
      </w:r>
      <w:r w:rsidRPr="00F7628D">
        <w:t>Взятие материала</w:t>
      </w:r>
      <w:r w:rsidR="00F7628D" w:rsidRPr="00F7628D">
        <w:t>»</w:t>
      </w:r>
      <w:r w:rsidRPr="00F7628D">
        <w:t>. Откроется окно взятия материала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_Ref152708850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31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0A944F0A" wp14:editId="76A8EE33">
            <wp:extent cx="6295390" cy="1888078"/>
            <wp:effectExtent l="19050" t="19050" r="10160" b="17145"/>
            <wp:docPr id="19" name="Рисунок 19" descr="_scroll_external/attachments/image2023-3-14_15-56-1-0a007f43235f23b3eb349c13ec493b1484582c93ccbe223bbd6156dc07076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7274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880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97" w:name="_Ref152708850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31</w:t>
      </w:r>
      <w:r w:rsidR="00BC2E4A">
        <w:fldChar w:fldCharType="end"/>
      </w:r>
      <w:bookmarkEnd w:id="97"/>
      <w:r w:rsidR="00BC2E4A">
        <w:t xml:space="preserve"> – О</w:t>
      </w:r>
      <w:r w:rsidR="00BC2E4A" w:rsidRPr="00F7628D">
        <w:t>кно взятия материала</w:t>
      </w:r>
    </w:p>
    <w:p w:rsidR="007F627D" w:rsidRPr="00F7628D" w:rsidRDefault="00187186" w:rsidP="00F7628D">
      <w:pPr>
        <w:pStyle w:val="phlistitemized1"/>
      </w:pPr>
      <w:r w:rsidRPr="00F7628D">
        <w:t>выберите в списке направление пациента на лабораторное исследование;</w:t>
      </w:r>
    </w:p>
    <w:p w:rsidR="007F627D" w:rsidRPr="00F7628D" w:rsidRDefault="00187186" w:rsidP="00F7628D">
      <w:pPr>
        <w:pStyle w:val="phlistitemized1"/>
      </w:pPr>
      <w:r w:rsidRPr="00F7628D">
        <w:t xml:space="preserve">укажите локус для выбранного исследования пациента в столбце </w:t>
      </w:r>
      <w:r w:rsidR="00F7628D" w:rsidRPr="00F7628D">
        <w:t>«</w:t>
      </w:r>
      <w:r w:rsidRPr="00F7628D">
        <w:t>Тип материала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Pr="00F7628D">
        <w:rPr>
          <w:noProof/>
          <w:lang w:eastAsia="ru-RU"/>
        </w:rPr>
        <w:drawing>
          <wp:inline distT="0" distB="0" distL="0" distR="0" wp14:anchorId="49C703E0" wp14:editId="72EC9132">
            <wp:extent cx="276225" cy="276225"/>
            <wp:effectExtent l="19050" t="19050" r="28575" b="28575"/>
            <wp:docPr id="100040" name="Рисунок 100040" descr="_scroll_external/attachments/image2022-3-25_16-53-53-0d26db7e121a89da683a7236b15626a09c57320ff3ede80ad000869f20550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2673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628D" w:rsidRPr="00F7628D">
        <w:t xml:space="preserve"> </w:t>
      </w:r>
      <w:r w:rsidRPr="00F7628D">
        <w:t>(</w:t>
      </w:r>
      <w:r w:rsidR="00F7628D" w:rsidRPr="00F7628D">
        <w:t>«</w:t>
      </w:r>
      <w:r w:rsidRPr="00F7628D">
        <w:t>Генерация</w:t>
      </w:r>
      <w:r w:rsidR="00F7628D" w:rsidRPr="00F7628D">
        <w:t>»</w:t>
      </w:r>
      <w:r w:rsidRPr="00F7628D">
        <w:t>). Автоматически сгенерированный номер образца установится в поле, расположенном рядом;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Pr="00F7628D">
        <w:rPr>
          <w:noProof/>
          <w:lang w:eastAsia="ru-RU"/>
        </w:rPr>
        <w:drawing>
          <wp:inline distT="0" distB="0" distL="0" distR="0" wp14:anchorId="788B2FC9" wp14:editId="0EB51F58">
            <wp:extent cx="266700" cy="295275"/>
            <wp:effectExtent l="19050" t="19050" r="19050" b="28575"/>
            <wp:docPr id="100041" name="Рисунок 100041" descr="_scroll_external/attachments/image2022-3-25_16-54-3-8f40c36d80dd1434da38c5bead33edf6145897c9f34446f26b79d154daf35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87554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628D" w:rsidRPr="00F7628D">
        <w:t xml:space="preserve"> </w:t>
      </w:r>
      <w:r w:rsidRPr="00F7628D">
        <w:t>(</w:t>
      </w:r>
      <w:r w:rsidR="00F7628D" w:rsidRPr="00F7628D">
        <w:t>«</w:t>
      </w:r>
      <w:r w:rsidRPr="00F7628D">
        <w:t>Печать</w:t>
      </w:r>
      <w:r w:rsidR="00F7628D" w:rsidRPr="00F7628D">
        <w:t>»</w:t>
      </w:r>
      <w:r w:rsidRPr="00F7628D">
        <w:t>) для печати этикетки для взятого образца;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Pr="00F7628D">
        <w:rPr>
          <w:noProof/>
          <w:lang w:eastAsia="ru-RU"/>
        </w:rPr>
        <w:drawing>
          <wp:inline distT="0" distB="0" distL="0" distR="0" wp14:anchorId="5580270B" wp14:editId="3066B40D">
            <wp:extent cx="285750" cy="304800"/>
            <wp:effectExtent l="19050" t="19050" r="19050" b="19050"/>
            <wp:docPr id="100042" name="Рисунок 100042" descr="_scroll_external/attachments/image2022-3-25_16-54-15-6c3063a6504843149c84d5cec4a75ef60d92df54f7a9addad951f327953f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5341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628D" w:rsidRPr="00F7628D">
        <w:t xml:space="preserve"> </w:t>
      </w:r>
      <w:r w:rsidRPr="00F7628D">
        <w:t>(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) в столбце </w:t>
      </w:r>
      <w:r w:rsidR="00F7628D" w:rsidRPr="00F7628D">
        <w:t>«</w:t>
      </w:r>
      <w:r w:rsidRPr="00F7628D">
        <w:t>Действия</w:t>
      </w:r>
      <w:r w:rsidR="00F7628D" w:rsidRPr="00F7628D">
        <w:t>»</w:t>
      </w:r>
      <w:r w:rsidRPr="00F7628D">
        <w:t>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98" w:name="scroll-bookmark-27"/>
      <w:bookmarkStart w:id="99" w:name="_Toc153441414"/>
      <w:r w:rsidRPr="00F7628D">
        <w:rPr>
          <w:color w:val="000000" w:themeColor="text1"/>
        </w:rPr>
        <w:t>Внесение результатов исследования</w:t>
      </w:r>
      <w:bookmarkEnd w:id="98"/>
      <w:bookmarkEnd w:id="99"/>
    </w:p>
    <w:p w:rsidR="007F627D" w:rsidRPr="00F7628D" w:rsidRDefault="00187186" w:rsidP="00405152">
      <w:pPr>
        <w:pStyle w:val="phlistitemizedtitle"/>
      </w:pPr>
      <w:r w:rsidRPr="00F7628D">
        <w:t>Чтобы внести результаты лабораторного исследования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Лаборатория Новая</w:t>
      </w:r>
      <w:r w:rsidR="00F7628D" w:rsidRPr="00F7628D">
        <w:t xml:space="preserve">/ </w:t>
      </w:r>
      <w:r w:rsidRPr="00F7628D">
        <w:t>Рабочи</w:t>
      </w:r>
      <w:r w:rsidR="00ED3A79">
        <w:t>е</w:t>
      </w:r>
      <w:r w:rsidRPr="00F7628D">
        <w:t xml:space="preserve"> лист</w:t>
      </w:r>
      <w:r w:rsidR="00ED3A79">
        <w:t>ы</w:t>
      </w:r>
      <w:r w:rsidR="00F7628D" w:rsidRPr="00F7628D">
        <w:t>»</w:t>
      </w:r>
      <w:r w:rsidRPr="00F7628D">
        <w:t>. Откроется рабочий лист лаборатории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_Ref152708885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32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lastRenderedPageBreak/>
        <w:drawing>
          <wp:inline distT="0" distB="0" distL="0" distR="0" wp14:anchorId="6F163581" wp14:editId="420F8D73">
            <wp:extent cx="6295390" cy="1816913"/>
            <wp:effectExtent l="19050" t="19050" r="10160" b="12065"/>
            <wp:docPr id="100038" name="Рисунок 100038" descr="_scroll_external/attachments/image2023-4-13_12-33-32-80d54667567605960ee87a588e7a5ebbe4a1b45590b2d1568de58d8a6b2f4b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58409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16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100" w:name="_Ref152708885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32</w:t>
      </w:r>
      <w:r w:rsidR="00BC2E4A">
        <w:fldChar w:fldCharType="end"/>
      </w:r>
      <w:bookmarkEnd w:id="100"/>
      <w:r w:rsidR="00BC2E4A">
        <w:t xml:space="preserve"> – Р</w:t>
      </w:r>
      <w:r w:rsidR="00BC2E4A" w:rsidRPr="00F7628D">
        <w:t>абочий лист лаборатории</w:t>
      </w:r>
    </w:p>
    <w:p w:rsidR="007F627D" w:rsidRPr="00F7628D" w:rsidRDefault="00187186" w:rsidP="00F7628D">
      <w:pPr>
        <w:pStyle w:val="phlistitemized1"/>
      </w:pPr>
      <w:r w:rsidRPr="00F7628D">
        <w:t>двойным нажатием выберите в списке направление пациента на лабораторное исследование. Откроется окно ввода результатов исследования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_Ref152708898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33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69B24AB8" wp14:editId="77E95BCB">
            <wp:extent cx="6295390" cy="1244647"/>
            <wp:effectExtent l="19050" t="19050" r="10160" b="12700"/>
            <wp:docPr id="100039" name="Рисунок 100039" descr="_scroll_external/attachments/image2023-3-14_16-16-31-c61796f968a3633ad2d107181f0b602764c2d2fa46734cc6cb7ccb12899b8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41803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4464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101" w:name="_Ref152708898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33</w:t>
      </w:r>
      <w:r w:rsidR="00BC2E4A">
        <w:fldChar w:fldCharType="end"/>
      </w:r>
      <w:bookmarkEnd w:id="101"/>
      <w:r w:rsidR="00BC2E4A">
        <w:t xml:space="preserve"> – О</w:t>
      </w:r>
      <w:r w:rsidR="00BC2E4A" w:rsidRPr="00F7628D">
        <w:t>кно ввода результатов исследования</w:t>
      </w:r>
    </w:p>
    <w:p w:rsidR="007F627D" w:rsidRPr="00F7628D" w:rsidRDefault="00187186" w:rsidP="00F7628D">
      <w:pPr>
        <w:pStyle w:val="phlistitemized1"/>
      </w:pPr>
      <w:r w:rsidRPr="00F7628D">
        <w:t xml:space="preserve">введите значение исследуемого показателя, укажите анализатор и 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. Результаты лабораторного исследования сохранены.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02" w:name="scroll-bookmark-28"/>
      <w:bookmarkStart w:id="103" w:name="_Toc153441415"/>
      <w:r w:rsidRPr="00F7628D">
        <w:rPr>
          <w:color w:val="000000" w:themeColor="text1"/>
        </w:rPr>
        <w:t>Валидация результатов исследования</w:t>
      </w:r>
      <w:bookmarkEnd w:id="102"/>
      <w:bookmarkEnd w:id="103"/>
    </w:p>
    <w:p w:rsidR="007F627D" w:rsidRPr="00F7628D" w:rsidRDefault="00187186" w:rsidP="00084FA3">
      <w:pPr>
        <w:pStyle w:val="phlistitemizedtitle"/>
      </w:pPr>
      <w:r w:rsidRPr="00F7628D">
        <w:t>Чтобы провалидировать результаты лабораторного исследования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>выберите пункт главного меню</w:t>
      </w:r>
      <w:r w:rsidR="00F7628D" w:rsidRPr="00F7628D">
        <w:t xml:space="preserve"> «</w:t>
      </w:r>
      <w:r w:rsidRPr="00F7628D">
        <w:t>Рабочие места</w:t>
      </w:r>
      <w:r w:rsidR="00F7628D" w:rsidRPr="00F7628D">
        <w:t xml:space="preserve">/ </w:t>
      </w:r>
      <w:r w:rsidR="00ED3A79">
        <w:t>Лаборатория</w:t>
      </w:r>
      <w:r w:rsidR="004C0DD4">
        <w:t>/</w:t>
      </w:r>
      <w:r w:rsidRPr="00F7628D">
        <w:t xml:space="preserve"> Валидация результатов</w:t>
      </w:r>
      <w:r w:rsidR="00F7628D" w:rsidRPr="00F7628D">
        <w:t>»</w:t>
      </w:r>
      <w:r w:rsidRPr="00F7628D">
        <w:t>. Откроется окно валидации результатов исследований</w:t>
      </w:r>
      <w:r w:rsidR="00BC2E4A">
        <w:t xml:space="preserve"> (</w:t>
      </w:r>
      <w:r w:rsidR="00BC2E4A">
        <w:fldChar w:fldCharType="begin"/>
      </w:r>
      <w:r w:rsidR="00BC2E4A">
        <w:instrText xml:space="preserve"> REF _Ref152708922 \h </w:instrText>
      </w:r>
      <w:r w:rsidR="00BC2E4A">
        <w:fldChar w:fldCharType="separate"/>
      </w:r>
      <w:r w:rsidR="007E02D5">
        <w:t>Рисунок </w:t>
      </w:r>
      <w:r w:rsidR="007E02D5">
        <w:rPr>
          <w:noProof/>
        </w:rPr>
        <w:t>34</w:t>
      </w:r>
      <w:r w:rsidR="00BC2E4A">
        <w:fldChar w:fldCharType="end"/>
      </w:r>
      <w:r w:rsidR="00BC2E4A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lastRenderedPageBreak/>
        <w:drawing>
          <wp:inline distT="0" distB="0" distL="0" distR="0" wp14:anchorId="4E736A9D" wp14:editId="3CCDEA38">
            <wp:extent cx="6295390" cy="2512433"/>
            <wp:effectExtent l="19050" t="19050" r="10160" b="21590"/>
            <wp:docPr id="20" name="Рисунок 20" descr="_scroll_external/attachments/image2023-3-14_16-27-30-7306a66f48c6d0449a089b125e53289b3a0935c452029cde6bef968a3b8cf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30118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124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2E4A" w:rsidRPr="00F7628D" w:rsidRDefault="004C0DD4" w:rsidP="00BC2E4A">
      <w:pPr>
        <w:pStyle w:val="phfiguretitle"/>
      </w:pPr>
      <w:bookmarkStart w:id="104" w:name="_Ref152708922"/>
      <w:r>
        <w:t>Рисунок </w:t>
      </w:r>
      <w:r w:rsidR="00BC2E4A">
        <w:fldChar w:fldCharType="begin"/>
      </w:r>
      <w:r w:rsidR="00BC2E4A">
        <w:instrText xml:space="preserve"> SEQ Рисунок \* ARABIC </w:instrText>
      </w:r>
      <w:r w:rsidR="00BC2E4A">
        <w:fldChar w:fldCharType="separate"/>
      </w:r>
      <w:r w:rsidR="007E02D5">
        <w:rPr>
          <w:noProof/>
        </w:rPr>
        <w:t>34</w:t>
      </w:r>
      <w:r w:rsidR="00BC2E4A">
        <w:fldChar w:fldCharType="end"/>
      </w:r>
      <w:bookmarkEnd w:id="104"/>
      <w:r w:rsidR="00BC2E4A">
        <w:t xml:space="preserve"> – О</w:t>
      </w:r>
      <w:r w:rsidR="00BC2E4A" w:rsidRPr="00F7628D">
        <w:t>кно валидации результатов исследований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Ожидающие валидации</w:t>
      </w:r>
      <w:r w:rsidR="00F7628D" w:rsidRPr="00F7628D">
        <w:t>»</w:t>
      </w:r>
      <w:r w:rsidRPr="00F7628D">
        <w:t xml:space="preserve"> и с помощью панели фильтрации найдите лабораторное исследование пациента;</w:t>
      </w:r>
    </w:p>
    <w:p w:rsidR="007F627D" w:rsidRPr="00F7628D" w:rsidRDefault="00187186" w:rsidP="00F7628D">
      <w:pPr>
        <w:pStyle w:val="phlistitemized1"/>
      </w:pPr>
      <w:r w:rsidRPr="00F7628D">
        <w:t>в правой части окна установите флажки напротив показателей, результаты по которым требуется провалидировать;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Принять</w:t>
      </w:r>
      <w:r w:rsidR="00F7628D" w:rsidRPr="00F7628D">
        <w:t>»</w:t>
      </w:r>
      <w:r w:rsidRPr="00F7628D">
        <w:t xml:space="preserve"> для валидации отмеченных результатов.</w:t>
      </w:r>
    </w:p>
    <w:p w:rsidR="007F627D" w:rsidRDefault="00187186" w:rsidP="00084FA3">
      <w:pPr>
        <w:pStyle w:val="phnormal"/>
      </w:pPr>
      <w:r w:rsidRPr="00F7628D">
        <w:t xml:space="preserve">После валидации результатов лабораторного исследования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084FA3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977A68">
        <w:t>п. </w:t>
      </w:r>
      <w:r w:rsidR="00977A68">
        <w:fldChar w:fldCharType="begin"/>
      </w:r>
      <w:r w:rsidR="00977A68">
        <w:instrText xml:space="preserve"> REF _Ref152758052 \r \h </w:instrText>
      </w:r>
      <w:r w:rsidR="00977A68">
        <w:fldChar w:fldCharType="separate"/>
      </w:r>
      <w:r w:rsidR="007E02D5">
        <w:t>4</w:t>
      </w:r>
      <w:r w:rsidR="00977A68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05" w:name="_Toc256000015"/>
      <w:bookmarkStart w:id="106" w:name="scroll-bookmark-29"/>
      <w:bookmarkStart w:id="107" w:name="_Toc153441416"/>
      <w:r w:rsidRPr="00F7628D">
        <w:rPr>
          <w:color w:val="000000" w:themeColor="text1"/>
        </w:rPr>
        <w:t>Редактирование услуги лабораторного исследования</w:t>
      </w:r>
      <w:bookmarkEnd w:id="105"/>
      <w:bookmarkEnd w:id="106"/>
      <w:bookmarkEnd w:id="107"/>
    </w:p>
    <w:p w:rsidR="007F627D" w:rsidRPr="00F7628D" w:rsidRDefault="00187186" w:rsidP="00084FA3">
      <w:pPr>
        <w:pStyle w:val="phnormal"/>
      </w:pPr>
      <w:r w:rsidRPr="00F7628D">
        <w:t xml:space="preserve">Оказанная ранее пациенту услуга лабораторного исследования, по которой был сформирован электронный документ и отправлен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, может быть отредактирована. После валидации новых результатов лабораторного исследования происходит автоматическое формирование новой версии электронного документа и его отправка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7F627D" w:rsidRPr="00F7628D" w:rsidRDefault="00187186" w:rsidP="00084FA3">
      <w:pPr>
        <w:pStyle w:val="phlistitemizedtitle"/>
      </w:pPr>
      <w:r w:rsidRPr="00F7628D">
        <w:t>Процесс редактирования услуги лабораторного исследования включает выполнение следующих операций:</w:t>
      </w:r>
    </w:p>
    <w:p w:rsidR="007F627D" w:rsidRPr="00F7628D" w:rsidRDefault="00187186" w:rsidP="00F7628D">
      <w:pPr>
        <w:pStyle w:val="phlistitemized1"/>
      </w:pPr>
      <w:r w:rsidRPr="00F7628D">
        <w:t>отмена внесенных ранее результатов исследования;</w:t>
      </w:r>
    </w:p>
    <w:p w:rsidR="007F627D" w:rsidRPr="00F7628D" w:rsidRDefault="00187186" w:rsidP="00F7628D">
      <w:pPr>
        <w:pStyle w:val="phlistitemized1"/>
      </w:pPr>
      <w:r w:rsidRPr="00F7628D">
        <w:t>внесение новых результатов лабораторного исследования;</w:t>
      </w:r>
    </w:p>
    <w:p w:rsidR="007F627D" w:rsidRPr="00F7628D" w:rsidRDefault="00187186" w:rsidP="00F7628D">
      <w:pPr>
        <w:pStyle w:val="phlistitemized1"/>
      </w:pPr>
      <w:r w:rsidRPr="00F7628D">
        <w:lastRenderedPageBreak/>
        <w:t>валидация новых результатов исследования.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08" w:name="scroll-bookmark-30"/>
      <w:bookmarkStart w:id="109" w:name="_Toc153441417"/>
      <w:r w:rsidRPr="00F7628D">
        <w:rPr>
          <w:color w:val="000000" w:themeColor="text1"/>
        </w:rPr>
        <w:t>Отмена результатов исследования</w:t>
      </w:r>
      <w:bookmarkEnd w:id="108"/>
      <w:bookmarkEnd w:id="109"/>
    </w:p>
    <w:p w:rsidR="007F627D" w:rsidRPr="00F7628D" w:rsidRDefault="00187186" w:rsidP="00084FA3">
      <w:pPr>
        <w:pStyle w:val="phlistitemizedtitle"/>
      </w:pPr>
      <w:r w:rsidRPr="00F7628D">
        <w:t xml:space="preserve">Чтобы отменить внесенные ранее результаты по услуге лабораторного исследования, данные по которой переданы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="00ED3A79">
        <w:t>Лаборатория</w:t>
      </w:r>
      <w:r w:rsidR="000B0351">
        <w:t>/</w:t>
      </w:r>
      <w:r w:rsidRPr="00F7628D">
        <w:t xml:space="preserve"> Валидация результатов</w:t>
      </w:r>
      <w:r w:rsidR="00F7628D" w:rsidRPr="00F7628D">
        <w:t>»</w:t>
      </w:r>
      <w:r w:rsidRPr="00F7628D">
        <w:t>. Откроется окно валидации результатов исследований</w:t>
      </w:r>
      <w:r w:rsidR="00587146">
        <w:t xml:space="preserve"> (</w:t>
      </w:r>
      <w:r w:rsidR="00587146">
        <w:fldChar w:fldCharType="begin"/>
      </w:r>
      <w:r w:rsidR="00587146">
        <w:instrText xml:space="preserve"> REF _Ref152708944 \h </w:instrText>
      </w:r>
      <w:r w:rsidR="00587146">
        <w:fldChar w:fldCharType="separate"/>
      </w:r>
      <w:r w:rsidR="007E02D5">
        <w:t>Рисунок </w:t>
      </w:r>
      <w:r w:rsidR="007E02D5">
        <w:rPr>
          <w:noProof/>
        </w:rPr>
        <w:t>35</w:t>
      </w:r>
      <w:r w:rsidR="00587146">
        <w:fldChar w:fldCharType="end"/>
      </w:r>
      <w:r w:rsidR="00587146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3DA328BF" wp14:editId="375F0EDD">
            <wp:extent cx="6295390" cy="2506710"/>
            <wp:effectExtent l="19050" t="19050" r="10160" b="27305"/>
            <wp:docPr id="100046" name="Рисунок 100046" descr="_scroll_external/attachments/image2023-3-14_16-34-30-a7c4918b413a7cc19e81e2affe5db9b7acb5748d9e84e8e6a592622568fcc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94174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67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10" w:name="_Ref152708944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35</w:t>
      </w:r>
      <w:r w:rsidR="00587146">
        <w:fldChar w:fldCharType="end"/>
      </w:r>
      <w:bookmarkEnd w:id="110"/>
      <w:r w:rsidR="00587146">
        <w:t xml:space="preserve"> – О</w:t>
      </w:r>
      <w:r w:rsidR="00587146" w:rsidRPr="00F7628D">
        <w:t>кно валидации результатов исследований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Принятые</w:t>
      </w:r>
      <w:r w:rsidR="00F7628D" w:rsidRPr="00F7628D">
        <w:t>»</w:t>
      </w:r>
      <w:r w:rsidRPr="00F7628D">
        <w:t>. С помощью панели фильтрации найдите требуемую запись о лабораторном исследовании пациента;</w:t>
      </w:r>
    </w:p>
    <w:p w:rsidR="007F627D" w:rsidRPr="00F7628D" w:rsidRDefault="00187186" w:rsidP="00F7628D">
      <w:pPr>
        <w:pStyle w:val="phlistitemized1"/>
      </w:pPr>
      <w:r w:rsidRPr="00F7628D">
        <w:t xml:space="preserve">в правой части экрана и установите флажки напротив анализов, результаты по которым требуется изменить, и нажмите на кнопку </w:t>
      </w:r>
      <w:r w:rsidR="00F7628D" w:rsidRPr="00F7628D">
        <w:t>«</w:t>
      </w:r>
      <w:r w:rsidRPr="00F7628D">
        <w:t>На рассмотрение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Ожидающие валидации</w:t>
      </w:r>
      <w:r w:rsidR="00F7628D" w:rsidRPr="00F7628D">
        <w:t>»</w:t>
      </w:r>
      <w:r w:rsidR="00587146">
        <w:t xml:space="preserve"> (</w:t>
      </w:r>
      <w:r w:rsidR="00587146">
        <w:fldChar w:fldCharType="begin"/>
      </w:r>
      <w:r w:rsidR="00587146">
        <w:instrText xml:space="preserve"> REF _Ref152708975 \h </w:instrText>
      </w:r>
      <w:r w:rsidR="00587146">
        <w:fldChar w:fldCharType="separate"/>
      </w:r>
      <w:r w:rsidR="007E02D5">
        <w:t>Рисунок </w:t>
      </w:r>
      <w:r w:rsidR="007E02D5">
        <w:rPr>
          <w:noProof/>
        </w:rPr>
        <w:t>36</w:t>
      </w:r>
      <w:r w:rsidR="00587146">
        <w:fldChar w:fldCharType="end"/>
      </w:r>
      <w:r w:rsidR="00587146">
        <w:t>)</w:t>
      </w:r>
      <w:r w:rsidRPr="00F7628D">
        <w:t>. С помощью панели фильтрации найдите требуемую запись о лабораторном исследовании пациента;</w:t>
      </w:r>
    </w:p>
    <w:p w:rsidR="007F627D" w:rsidRDefault="00187186" w:rsidP="00084FA3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54CA0834" wp14:editId="65A99D83">
            <wp:extent cx="6295390" cy="2512433"/>
            <wp:effectExtent l="19050" t="19050" r="10160" b="21590"/>
            <wp:docPr id="100047" name="Рисунок 100047" descr="_scroll_external/attachments/image2023-3-14_16-27-30-7306a66f48c6d0449a089b125e53289b3a0935c452029cde6bef968a3b8cf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58665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124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11" w:name="_Ref152708975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36</w:t>
      </w:r>
      <w:r w:rsidR="00587146">
        <w:fldChar w:fldCharType="end"/>
      </w:r>
      <w:bookmarkEnd w:id="111"/>
      <w:r w:rsidR="00587146">
        <w:t xml:space="preserve"> – Вкладка «</w:t>
      </w:r>
      <w:r w:rsidR="00587146" w:rsidRPr="00F7628D">
        <w:t>Ожидающие валидации»</w:t>
      </w:r>
    </w:p>
    <w:p w:rsidR="007F627D" w:rsidRPr="00F7628D" w:rsidRDefault="00187186" w:rsidP="00F7628D">
      <w:pPr>
        <w:pStyle w:val="phlistitemized1"/>
      </w:pPr>
      <w:r w:rsidRPr="00F7628D">
        <w:t xml:space="preserve">в правой части экрана установите флажки напротив анализов, результаты по которым требуется изменить, и нажмите на кнопку </w:t>
      </w:r>
      <w:r w:rsidR="00F7628D" w:rsidRPr="00F7628D">
        <w:t>«</w:t>
      </w:r>
      <w:r w:rsidRPr="00F7628D">
        <w:t>Отвергнуть</w:t>
      </w:r>
      <w:r w:rsidR="00F7628D" w:rsidRPr="00F7628D">
        <w:t>»</w:t>
      </w:r>
      <w:r w:rsidRPr="00F7628D">
        <w:t>. Внесенные ранее результаты по услуге лабораторного исследования отменены.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12" w:name="scroll-bookmark-31"/>
      <w:bookmarkStart w:id="113" w:name="_Toc153441418"/>
      <w:r w:rsidRPr="00F7628D">
        <w:rPr>
          <w:color w:val="000000" w:themeColor="text1"/>
        </w:rPr>
        <w:t>Внесение новых результатов исследования</w:t>
      </w:r>
      <w:bookmarkEnd w:id="112"/>
      <w:bookmarkEnd w:id="113"/>
    </w:p>
    <w:p w:rsidR="007F627D" w:rsidRPr="00F7628D" w:rsidRDefault="00187186" w:rsidP="00084FA3">
      <w:pPr>
        <w:pStyle w:val="phnormal"/>
      </w:pPr>
      <w:r w:rsidRPr="00F7628D">
        <w:t>После того как произведена отмена внесенных ранее результатов лабораторного исследования, ввод новых результатов выполняется аналогично первичному вводу результатов исследования (см.</w:t>
      </w:r>
      <w:r w:rsidR="000F1A8A">
        <w:t> </w:t>
      </w:r>
      <w:r w:rsidRPr="00F7628D">
        <w:t>п.</w:t>
      </w:r>
      <w:r w:rsidR="000F1A8A">
        <w:t> </w:t>
      </w:r>
      <w:r w:rsidR="000F1A8A">
        <w:fldChar w:fldCharType="begin"/>
      </w:r>
      <w:r w:rsidR="000F1A8A">
        <w:instrText xml:space="preserve"> REF scroll-bookmark-27 \r \h </w:instrText>
      </w:r>
      <w:r w:rsidR="000F1A8A">
        <w:fldChar w:fldCharType="separate"/>
      </w:r>
      <w:r w:rsidR="007E02D5">
        <w:t>3.1.8.2</w:t>
      </w:r>
      <w:r w:rsidR="000F1A8A">
        <w:fldChar w:fldCharType="end"/>
      </w:r>
      <w:r w:rsidRPr="00F7628D">
        <w:t>).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14" w:name="scroll-bookmark-32"/>
      <w:bookmarkStart w:id="115" w:name="_Toc153441419"/>
      <w:r w:rsidRPr="00F7628D">
        <w:rPr>
          <w:color w:val="000000" w:themeColor="text1"/>
        </w:rPr>
        <w:t>Валидация новых результатов исследования</w:t>
      </w:r>
      <w:bookmarkEnd w:id="114"/>
      <w:bookmarkEnd w:id="115"/>
    </w:p>
    <w:p w:rsidR="007F627D" w:rsidRDefault="00187186" w:rsidP="00084FA3">
      <w:pPr>
        <w:pStyle w:val="phnormal"/>
      </w:pPr>
      <w:r w:rsidRPr="00F7628D">
        <w:t>После того как внесены новые результаты лабораторного исследования, их необходимо провалидировать. Валидация новых результатов выполняется аналогично валидации первичных результатов (см.</w:t>
      </w:r>
      <w:r w:rsidR="000F1A8A">
        <w:t> </w:t>
      </w:r>
      <w:r w:rsidRPr="00F7628D">
        <w:t>п.</w:t>
      </w:r>
      <w:r w:rsidR="000F1A8A">
        <w:t> </w:t>
      </w:r>
      <w:r w:rsidR="000F1A8A">
        <w:fldChar w:fldCharType="begin"/>
      </w:r>
      <w:r w:rsidR="000F1A8A">
        <w:instrText xml:space="preserve"> REF scroll-bookmark-28 \r \h </w:instrText>
      </w:r>
      <w:r w:rsidR="000F1A8A">
        <w:fldChar w:fldCharType="separate"/>
      </w:r>
      <w:r w:rsidR="007E02D5">
        <w:t>3.1.8.3</w:t>
      </w:r>
      <w:r w:rsidR="000F1A8A">
        <w:fldChar w:fldCharType="end"/>
      </w:r>
      <w:r w:rsidRPr="00F7628D">
        <w:t xml:space="preserve">). После валидации происходит автоматическое формирование новой версии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587146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0F1A8A">
        <w:t>п. </w:t>
      </w:r>
      <w:r w:rsidR="000F1A8A">
        <w:fldChar w:fldCharType="begin"/>
      </w:r>
      <w:r w:rsidR="000F1A8A">
        <w:instrText xml:space="preserve"> REF _Ref152757368 \r \h </w:instrText>
      </w:r>
      <w:r w:rsidR="000F1A8A">
        <w:fldChar w:fldCharType="separate"/>
      </w:r>
      <w:r w:rsidR="007E02D5">
        <w:t>4</w:t>
      </w:r>
      <w:r w:rsidR="000F1A8A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16" w:name="_Toc256000016"/>
      <w:bookmarkStart w:id="117" w:name="scroll-bookmark-33"/>
      <w:bookmarkStart w:id="118" w:name="_Toc153441420"/>
      <w:r w:rsidRPr="00F7628D">
        <w:rPr>
          <w:color w:val="000000" w:themeColor="text1"/>
        </w:rPr>
        <w:lastRenderedPageBreak/>
        <w:t>Назначение пациенту лекарственной терапии</w:t>
      </w:r>
      <w:bookmarkEnd w:id="116"/>
      <w:bookmarkEnd w:id="117"/>
      <w:bookmarkEnd w:id="118"/>
    </w:p>
    <w:p w:rsidR="007F627D" w:rsidRPr="00F7628D" w:rsidRDefault="00187186" w:rsidP="00084FA3">
      <w:pPr>
        <w:pStyle w:val="phlistitemizedtitle"/>
      </w:pPr>
      <w:r w:rsidRPr="00F7628D">
        <w:t>Чтобы назначить пациенту лекарственную терапию,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587146">
        <w:t xml:space="preserve"> (</w:t>
      </w:r>
      <w:r w:rsidR="00587146">
        <w:fldChar w:fldCharType="begin"/>
      </w:r>
      <w:r w:rsidR="00587146">
        <w:instrText xml:space="preserve"> REF _Ref152709009 \h </w:instrText>
      </w:r>
      <w:r w:rsidR="00587146">
        <w:fldChar w:fldCharType="separate"/>
      </w:r>
      <w:r w:rsidR="007E02D5">
        <w:t>Рисунок </w:t>
      </w:r>
      <w:r w:rsidR="007E02D5">
        <w:rPr>
          <w:noProof/>
        </w:rPr>
        <w:t>37</w:t>
      </w:r>
      <w:r w:rsidR="00587146">
        <w:fldChar w:fldCharType="end"/>
      </w:r>
      <w:r w:rsidR="00587146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370C96A3" wp14:editId="78FBC234">
            <wp:extent cx="6295390" cy="3013465"/>
            <wp:effectExtent l="19050" t="19050" r="10160" b="15875"/>
            <wp:docPr id="100048" name="Рисунок 100048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6783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19" w:name="_Ref152709009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37</w:t>
      </w:r>
      <w:r w:rsidR="00587146">
        <w:fldChar w:fldCharType="end"/>
      </w:r>
      <w:bookmarkEnd w:id="119"/>
      <w:r w:rsidR="00587146">
        <w:t xml:space="preserve"> – О</w:t>
      </w:r>
      <w:r w:rsidR="00587146" w:rsidRPr="00F7628D">
        <w:t>сновное рабочее место лечащего врача стационара</w:t>
      </w:r>
    </w:p>
    <w:p w:rsidR="00F7628D" w:rsidRPr="00F7628D" w:rsidRDefault="00187186" w:rsidP="00F7628D">
      <w:pPr>
        <w:pStyle w:val="phlistitemized1"/>
      </w:pPr>
      <w:r w:rsidRPr="00F7628D">
        <w:t xml:space="preserve">выберите 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="00035447">
        <w:t xml:space="preserve"> госпитализированного пациента</w:t>
      </w:r>
      <w:r w:rsidRPr="00F7628D">
        <w:t xml:space="preserve"> и нажм</w:t>
      </w:r>
      <w:r w:rsidR="00587146">
        <w:t>ите на номер его ИБ. Откроется окно и</w:t>
      </w:r>
      <w:r w:rsidRPr="00F7628D">
        <w:t>стори</w:t>
      </w:r>
      <w:r w:rsidR="00587146">
        <w:t>и</w:t>
      </w:r>
      <w:r w:rsidRPr="00F7628D">
        <w:t xml:space="preserve"> болезни пациента</w:t>
      </w:r>
      <w:r w:rsidR="00587146">
        <w:t xml:space="preserve"> (</w:t>
      </w:r>
      <w:r w:rsidR="00587146">
        <w:fldChar w:fldCharType="begin"/>
      </w:r>
      <w:r w:rsidR="00587146">
        <w:instrText xml:space="preserve"> REF _Ref152709040 \h </w:instrText>
      </w:r>
      <w:r w:rsidR="00587146">
        <w:fldChar w:fldCharType="separate"/>
      </w:r>
      <w:r w:rsidR="007E02D5">
        <w:t>Рисунок </w:t>
      </w:r>
      <w:r w:rsidR="007E02D5">
        <w:rPr>
          <w:noProof/>
        </w:rPr>
        <w:t>38</w:t>
      </w:r>
      <w:r w:rsidR="00587146">
        <w:fldChar w:fldCharType="end"/>
      </w:r>
      <w:r w:rsidR="00587146">
        <w:t>)</w:t>
      </w:r>
      <w:r w:rsidRPr="00F7628D">
        <w:t>;</w:t>
      </w:r>
    </w:p>
    <w:p w:rsidR="007F627D" w:rsidRDefault="00F750DA" w:rsidP="00084FA3">
      <w:pPr>
        <w:pStyle w:val="phfigure"/>
      </w:pPr>
      <w:r>
        <w:rPr>
          <w:noProof/>
        </w:rPr>
        <w:lastRenderedPageBreak/>
        <w:drawing>
          <wp:inline distT="0" distB="0" distL="0" distR="0" wp14:anchorId="6D5640AB" wp14:editId="20FBE306">
            <wp:extent cx="6152515" cy="3933190"/>
            <wp:effectExtent l="19050" t="19050" r="19685" b="101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3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20" w:name="_Ref152709040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38</w:t>
      </w:r>
      <w:r w:rsidR="00587146">
        <w:fldChar w:fldCharType="end"/>
      </w:r>
      <w:bookmarkEnd w:id="120"/>
      <w:r w:rsidR="00587146">
        <w:t xml:space="preserve"> – Окно и</w:t>
      </w:r>
      <w:r w:rsidR="00587146" w:rsidRPr="00F7628D">
        <w:t>стори</w:t>
      </w:r>
      <w:r w:rsidR="00587146">
        <w:t>и</w:t>
      </w:r>
      <w:r w:rsidR="00587146" w:rsidRPr="00F7628D">
        <w:t xml:space="preserve"> болезни пациента</w:t>
      </w:r>
    </w:p>
    <w:p w:rsidR="00F7628D" w:rsidRPr="00F7628D" w:rsidRDefault="00187186" w:rsidP="00F7628D">
      <w:pPr>
        <w:pStyle w:val="phlistitemized1"/>
      </w:pPr>
      <w:r w:rsidRPr="00F7628D">
        <w:t xml:space="preserve">нажмите в ИБ на раздел </w:t>
      </w:r>
      <w:r w:rsidR="00F7628D" w:rsidRPr="00F7628D">
        <w:t>«</w:t>
      </w:r>
      <w:r w:rsidRPr="00F7628D">
        <w:t>Назначения медикаментов</w:t>
      </w:r>
      <w:r w:rsidR="00F7628D" w:rsidRPr="00F7628D">
        <w:t>»</w:t>
      </w:r>
      <w:r w:rsidRPr="00F7628D">
        <w:t>. Откроется лист лекарственных назначений</w:t>
      </w:r>
      <w:r w:rsidR="00587146">
        <w:t xml:space="preserve"> (</w:t>
      </w:r>
      <w:r w:rsidR="00587146">
        <w:fldChar w:fldCharType="begin"/>
      </w:r>
      <w:r w:rsidR="00587146">
        <w:instrText xml:space="preserve"> REF _Ref152709059 \h </w:instrText>
      </w:r>
      <w:r w:rsidR="00587146">
        <w:fldChar w:fldCharType="separate"/>
      </w:r>
      <w:r w:rsidR="007E02D5">
        <w:t>Рисунок </w:t>
      </w:r>
      <w:r w:rsidR="007E02D5">
        <w:rPr>
          <w:noProof/>
        </w:rPr>
        <w:t>39</w:t>
      </w:r>
      <w:r w:rsidR="00587146">
        <w:fldChar w:fldCharType="end"/>
      </w:r>
      <w:r w:rsidR="00587146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57BE08F7" wp14:editId="306AC545">
            <wp:extent cx="5042848" cy="2436126"/>
            <wp:effectExtent l="19050" t="19050" r="24765" b="21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05" t="842" r="796" b="-1"/>
                    <a:stretch/>
                  </pic:blipFill>
                  <pic:spPr bwMode="auto">
                    <a:xfrm>
                      <a:off x="0" y="0"/>
                      <a:ext cx="5055204" cy="244209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21" w:name="_Ref152709059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39</w:t>
      </w:r>
      <w:r w:rsidR="00587146">
        <w:fldChar w:fldCharType="end"/>
      </w:r>
      <w:bookmarkEnd w:id="121"/>
      <w:r w:rsidR="00587146">
        <w:t xml:space="preserve"> – Л</w:t>
      </w:r>
      <w:r w:rsidR="00587146" w:rsidRPr="00F7628D">
        <w:t>ист лекарственных назначений</w:t>
      </w:r>
    </w:p>
    <w:p w:rsidR="007F627D" w:rsidRPr="00F7628D" w:rsidRDefault="00187186" w:rsidP="00F7628D">
      <w:pPr>
        <w:pStyle w:val="phlistitemized1"/>
      </w:pPr>
      <w:r w:rsidRPr="00F7628D">
        <w:t xml:space="preserve">в открывшемся окне нажмите на кнопку </w:t>
      </w:r>
      <w:r w:rsidR="00F7628D" w:rsidRPr="00F7628D">
        <w:t>«</w:t>
      </w:r>
      <w:r w:rsidRPr="00F7628D">
        <w:t>Создать назначение</w:t>
      </w:r>
      <w:r w:rsidR="00F7628D" w:rsidRPr="00F7628D">
        <w:t>»</w:t>
      </w:r>
      <w:r w:rsidRPr="00F7628D">
        <w:t>. Откроется окно добавления лекарственных назначений</w:t>
      </w:r>
      <w:r w:rsidR="00587146">
        <w:t xml:space="preserve"> (</w:t>
      </w:r>
      <w:r w:rsidR="00587146">
        <w:fldChar w:fldCharType="begin"/>
      </w:r>
      <w:r w:rsidR="00587146">
        <w:instrText xml:space="preserve"> REF _Ref152709078 \h </w:instrText>
      </w:r>
      <w:r w:rsidR="00587146">
        <w:fldChar w:fldCharType="separate"/>
      </w:r>
      <w:r w:rsidR="007E02D5">
        <w:t>Рисунок </w:t>
      </w:r>
      <w:r w:rsidR="007E02D5">
        <w:rPr>
          <w:noProof/>
        </w:rPr>
        <w:t>40</w:t>
      </w:r>
      <w:r w:rsidR="00587146">
        <w:fldChar w:fldCharType="end"/>
      </w:r>
      <w:r w:rsidR="00587146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19F8ED7F" wp14:editId="7DBBF14E">
            <wp:extent cx="4705350" cy="3848100"/>
            <wp:effectExtent l="19050" t="19050" r="19050" b="19050"/>
            <wp:docPr id="100051" name="Рисунок 100051" descr="_scroll_external/attachments/image2023-11-29_20-6-33-f8562d806c2128019c25af07162ae154cdf3466c9df8f83c7a87969d27142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63823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8481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22" w:name="_Ref152709078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40</w:t>
      </w:r>
      <w:r w:rsidR="00587146">
        <w:fldChar w:fldCharType="end"/>
      </w:r>
      <w:bookmarkEnd w:id="122"/>
      <w:r w:rsidR="00587146">
        <w:t xml:space="preserve"> – О</w:t>
      </w:r>
      <w:r w:rsidR="00587146" w:rsidRPr="00F7628D">
        <w:t>кно добавления лекарственных назначений</w:t>
      </w:r>
    </w:p>
    <w:p w:rsidR="007F627D" w:rsidRPr="00F7628D" w:rsidRDefault="00187186" w:rsidP="00F7628D">
      <w:pPr>
        <w:pStyle w:val="phlistitemized1"/>
      </w:pPr>
      <w:r w:rsidRPr="00F7628D">
        <w:t>в окне назначения лекарственного препарата заполните все обязательные поля;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Назначить</w:t>
      </w:r>
      <w:r w:rsidR="00F7628D" w:rsidRPr="00F7628D">
        <w:t>»</w:t>
      </w:r>
      <w:r w:rsidRPr="00F7628D">
        <w:t xml:space="preserve">. Сформируется назначение со статусом </w:t>
      </w:r>
      <w:r w:rsidR="00F7628D" w:rsidRPr="00F7628D">
        <w:t>«</w:t>
      </w:r>
      <w:r w:rsidRPr="00F7628D">
        <w:t>Назначено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084FA3">
        <w:rPr>
          <w:b/>
        </w:rPr>
        <w:t>Примечание</w:t>
      </w:r>
      <w:r w:rsidRPr="00084FA3">
        <w:t xml:space="preserve"> –</w:t>
      </w:r>
      <w:r w:rsidRPr="00F7628D">
        <w:t xml:space="preserve"> В случае настроенной необходимости подтверждения медикаментозного лечения назначение сформируется в статусе «Не подписано». Подтвердите назначение </w:t>
      </w:r>
      <w:r>
        <w:t>с помощью пункта контекстного меню</w:t>
      </w:r>
      <w:r w:rsidRPr="00F7628D">
        <w:t xml:space="preserve"> «Подтвердить назначение»</w:t>
      </w:r>
      <w:r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23" w:name="_Toc256000018"/>
      <w:bookmarkStart w:id="124" w:name="scroll-bookmark-35"/>
      <w:bookmarkStart w:id="125" w:name="_Toc153441421"/>
      <w:r w:rsidRPr="00F7628D">
        <w:rPr>
          <w:color w:val="000000" w:themeColor="text1"/>
        </w:rPr>
        <w:t>Оказание услуги выписного эпикриза в стационаре</w:t>
      </w:r>
      <w:bookmarkEnd w:id="123"/>
      <w:bookmarkEnd w:id="124"/>
      <w:bookmarkEnd w:id="125"/>
    </w:p>
    <w:p w:rsidR="007F627D" w:rsidRPr="00F7628D" w:rsidRDefault="00187186" w:rsidP="00084FA3">
      <w:pPr>
        <w:pStyle w:val="phlistitemizedtitle"/>
      </w:pPr>
      <w:r w:rsidRPr="00F7628D">
        <w:t>Чтобы оказать услугу выписного эпикриза пациенту, находящемуся в стационаре,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_Ref152751921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41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2E254B2D" wp14:editId="67C1D157">
            <wp:extent cx="6295390" cy="3013465"/>
            <wp:effectExtent l="19050" t="19050" r="10160" b="15875"/>
            <wp:docPr id="100052" name="Рисунок 100052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0205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7146" w:rsidRPr="00F7628D" w:rsidRDefault="004C0DD4" w:rsidP="00587146">
      <w:pPr>
        <w:pStyle w:val="phfiguretitle"/>
      </w:pPr>
      <w:bookmarkStart w:id="126" w:name="_Ref152751921"/>
      <w:r>
        <w:t>Рисунок </w:t>
      </w:r>
      <w:r w:rsidR="00587146">
        <w:fldChar w:fldCharType="begin"/>
      </w:r>
      <w:r w:rsidR="00587146">
        <w:instrText xml:space="preserve"> SEQ Рисунок \* ARABIC </w:instrText>
      </w:r>
      <w:r w:rsidR="00587146">
        <w:fldChar w:fldCharType="separate"/>
      </w:r>
      <w:r w:rsidR="007E02D5">
        <w:rPr>
          <w:noProof/>
        </w:rPr>
        <w:t>41</w:t>
      </w:r>
      <w:r w:rsidR="00587146">
        <w:fldChar w:fldCharType="end"/>
      </w:r>
      <w:bookmarkEnd w:id="126"/>
      <w:r w:rsidR="00587146">
        <w:t xml:space="preserve"> – </w:t>
      </w:r>
      <w:r w:rsidR="00F22FC3">
        <w:t>О</w:t>
      </w:r>
      <w:r w:rsidR="00F22FC3" w:rsidRPr="00F7628D">
        <w:t>сновное рабочее место лечащего врача стационара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пациента 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Осмотры</w:t>
      </w:r>
      <w:r w:rsidR="00F7628D" w:rsidRPr="00F7628D">
        <w:t>»</w:t>
      </w:r>
      <w:r w:rsidRPr="00F7628D">
        <w:t xml:space="preserve"> и нажмите на кнопку </w:t>
      </w:r>
      <w:r w:rsidR="00F7628D" w:rsidRPr="00F7628D">
        <w:t>«</w:t>
      </w:r>
      <w:r w:rsidRPr="00F7628D">
        <w:t>Провести осмотр</w:t>
      </w:r>
      <w:r w:rsidR="00F7628D" w:rsidRPr="00F7628D">
        <w:t>»</w:t>
      </w:r>
      <w:r w:rsidRPr="00F7628D">
        <w:t>. Откроется окно выбора услуги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_Ref152751950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42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1188E833" wp14:editId="4C40AE17">
            <wp:extent cx="5953125" cy="4248150"/>
            <wp:effectExtent l="19050" t="19050" r="28575" b="19050"/>
            <wp:docPr id="100053" name="Рисунок 100053" descr="_scroll_external/attachments/screenshot_632-c05d72c401c78614b474f0719f923aa80d2de56fc7be1aa76ff22ee5b3d5a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58112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481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27" w:name="_Ref152751950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42</w:t>
      </w:r>
      <w:r w:rsidR="00F22FC3">
        <w:fldChar w:fldCharType="end"/>
      </w:r>
      <w:bookmarkEnd w:id="127"/>
      <w:r w:rsidR="00F22FC3">
        <w:t xml:space="preserve"> – О</w:t>
      </w:r>
      <w:r w:rsidR="00F22FC3" w:rsidRPr="00F7628D">
        <w:t>кно выбора услуги</w:t>
      </w:r>
    </w:p>
    <w:p w:rsidR="007F627D" w:rsidRPr="00F7628D" w:rsidRDefault="00187186" w:rsidP="00F7628D">
      <w:pPr>
        <w:pStyle w:val="phlistitemized1"/>
      </w:pPr>
      <w:r w:rsidRPr="00F7628D">
        <w:lastRenderedPageBreak/>
        <w:t xml:space="preserve">выберите услугу выписного эпикриза и 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>. Откроется окно оказания услуги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_Ref152751976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43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68637FB8" wp14:editId="4C27AE1A">
            <wp:extent cx="6295390" cy="4146521"/>
            <wp:effectExtent l="19050" t="19050" r="10160" b="26035"/>
            <wp:docPr id="100054" name="Рисунок 100054" descr="_scroll_external/attachments/worddav875804f3388152a4a126430381fe86ad-a61dd59e3a1be3a78ee0a08b33fc5dd35a514a8f05311af4569dbb9e12d40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4342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465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28" w:name="_Ref152751976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43</w:t>
      </w:r>
      <w:r w:rsidR="00F22FC3">
        <w:fldChar w:fldCharType="end"/>
      </w:r>
      <w:bookmarkEnd w:id="128"/>
      <w:r w:rsidR="00F22FC3">
        <w:t xml:space="preserve"> – О</w:t>
      </w:r>
      <w:r w:rsidR="00F22FC3" w:rsidRPr="00F7628D">
        <w:t>кно оказания услуги</w:t>
      </w:r>
    </w:p>
    <w:p w:rsidR="00F7628D" w:rsidRPr="00F7628D" w:rsidRDefault="00187186" w:rsidP="00F7628D">
      <w:pPr>
        <w:pStyle w:val="phlistitemized1"/>
      </w:pPr>
      <w:r w:rsidRPr="00F7628D">
        <w:t>заполните в окне оказания услуги выписного эпикриза все обязательные (выделенные желтым цветом) поля, без которых невозможно сохранение услуги;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29" w:name="_Toc256000019"/>
      <w:bookmarkStart w:id="130" w:name="scroll-bookmark-36"/>
      <w:bookmarkStart w:id="131" w:name="_Toc153441422"/>
      <w:r w:rsidRPr="00F7628D">
        <w:rPr>
          <w:color w:val="000000" w:themeColor="text1"/>
        </w:rPr>
        <w:t>Выписка пациента из отделения</w:t>
      </w:r>
      <w:bookmarkEnd w:id="129"/>
      <w:bookmarkEnd w:id="130"/>
      <w:bookmarkEnd w:id="131"/>
    </w:p>
    <w:p w:rsidR="007F627D" w:rsidRPr="00F7628D" w:rsidRDefault="00187186" w:rsidP="00084FA3">
      <w:pPr>
        <w:pStyle w:val="phlistitemizedtitle"/>
      </w:pPr>
      <w:r w:rsidRPr="00F7628D">
        <w:t>Чтобы выписать пациента из отделения,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Pr="00F7628D">
        <w:t>. Откроется основное рабочее место лечащего врача стационара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_Ref152752011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44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294F09BE" wp14:editId="58357FE2">
            <wp:extent cx="6295390" cy="3232768"/>
            <wp:effectExtent l="19050" t="19050" r="10160" b="25400"/>
            <wp:docPr id="100055" name="Рисунок 100055" descr="_scroll_external/attachments/image2023-12-2_15-34-28-e543f52ade82390b24e5698a976790aab1b8f4113e43fb0264d441cdd06f72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8625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276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32" w:name="_Ref152752011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44</w:t>
      </w:r>
      <w:r w:rsidR="00F22FC3">
        <w:fldChar w:fldCharType="end"/>
      </w:r>
      <w:bookmarkEnd w:id="132"/>
      <w:r w:rsidR="00F22FC3">
        <w:t xml:space="preserve"> – О</w:t>
      </w:r>
      <w:r w:rsidR="00F22FC3" w:rsidRPr="00F7628D">
        <w:t>сновное рабочее место лечащего врача стационара</w:t>
      </w:r>
    </w:p>
    <w:p w:rsidR="007F627D" w:rsidRPr="00F7628D" w:rsidRDefault="00187186" w:rsidP="00F7628D">
      <w:pPr>
        <w:pStyle w:val="phlistitemized1"/>
      </w:pPr>
      <w:r w:rsidRPr="00F7628D">
        <w:t xml:space="preserve">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Pr="00F7628D">
        <w:t xml:space="preserve"> выберите выписываемого пациента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Выписать из отделения</w:t>
      </w:r>
      <w:r w:rsidR="00F7628D" w:rsidRPr="00F7628D">
        <w:t>»</w:t>
      </w:r>
      <w:r w:rsidRPr="00F7628D">
        <w:t>. Откроется окно выписки пациента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_Ref152752024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45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1777F458" wp14:editId="6FE59561">
            <wp:extent cx="3390900" cy="3114675"/>
            <wp:effectExtent l="19050" t="19050" r="19050" b="28575"/>
            <wp:docPr id="100056" name="Рисунок 100056" descr="_scroll_external/attachments/image2023-12-2_15-40-14-83417a2914617ad1dffc30c69319b40265041c123dba95b32a916553bda414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6155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14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33" w:name="_Ref152752024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45</w:t>
      </w:r>
      <w:r w:rsidR="00F22FC3">
        <w:fldChar w:fldCharType="end"/>
      </w:r>
      <w:bookmarkEnd w:id="133"/>
      <w:r w:rsidR="00F22FC3">
        <w:t xml:space="preserve"> – О</w:t>
      </w:r>
      <w:r w:rsidR="00F22FC3" w:rsidRPr="00F7628D">
        <w:t>кно выписки пациента</w:t>
      </w:r>
    </w:p>
    <w:p w:rsidR="007F627D" w:rsidRPr="00F7628D" w:rsidRDefault="00187186" w:rsidP="00F7628D">
      <w:pPr>
        <w:pStyle w:val="phlistitemized1"/>
      </w:pPr>
      <w:r w:rsidRPr="00F7628D">
        <w:t xml:space="preserve">заполните в окне выписки все обязательные (выделенные желтым цветом) поля, без которых невозможно сохранение. А также заполните следующие поля, необходимые для формирования электронного документа для передачи в </w:t>
      </w:r>
      <w:r w:rsidRPr="00F7628D">
        <w:lastRenderedPageBreak/>
        <w:t xml:space="preserve">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: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Результат госпитализации</w:t>
      </w:r>
      <w:r w:rsidRPr="00F7628D">
        <w:t>»</w:t>
      </w:r>
      <w:r w:rsidR="00187186" w:rsidRPr="00F7628D">
        <w:t xml:space="preserve"> – результат госпитализации пациента;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Исход госпитализации</w:t>
      </w:r>
      <w:r w:rsidRPr="00F7628D">
        <w:t>»</w:t>
      </w:r>
      <w:r w:rsidR="00187186" w:rsidRPr="00F7628D">
        <w:t xml:space="preserve"> </w:t>
      </w:r>
      <w:r w:rsidR="00911AE6">
        <w:t>– исход госпитализации пациента.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34" w:name="_Toc256000020"/>
      <w:bookmarkStart w:id="135" w:name="scroll-bookmark-37"/>
      <w:bookmarkStart w:id="136" w:name="_Toc153441423"/>
      <w:r w:rsidRPr="00F7628D">
        <w:rPr>
          <w:color w:val="000000" w:themeColor="text1"/>
        </w:rPr>
        <w:t>Выписка пациента из стационара</w:t>
      </w:r>
      <w:bookmarkEnd w:id="134"/>
      <w:bookmarkEnd w:id="135"/>
      <w:bookmarkEnd w:id="136"/>
    </w:p>
    <w:p w:rsidR="007F627D" w:rsidRPr="00F7628D" w:rsidRDefault="00187186" w:rsidP="00084FA3">
      <w:pPr>
        <w:pStyle w:val="phlistitemizedtitle"/>
      </w:pPr>
      <w:r w:rsidRPr="00F7628D">
        <w:t>Чтобы выписать пациента из стационара,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="00ED3A79" w:rsidRPr="00AA6BA4">
        <w:rPr>
          <w:color w:val="000000" w:themeColor="text1"/>
        </w:rPr>
        <w:t>Заведующий отделением (мед.эксперт)</w:t>
      </w:r>
      <w:r w:rsidR="00F7628D" w:rsidRPr="00F7628D">
        <w:t>»</w:t>
      </w:r>
      <w:r w:rsidRPr="00F7628D">
        <w:t>. Откроется основное рабочее место заведующего отделением стационара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_Ref152752042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46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55A09A08" wp14:editId="0D41FF0C">
            <wp:extent cx="6295390" cy="3021787"/>
            <wp:effectExtent l="19050" t="19050" r="10160" b="26670"/>
            <wp:docPr id="100057" name="Рисунок 100057" descr="_scroll_external/attachments/image2023-4-17_11-35-29-321ee8d2037fd9b86812803ae0b52bf242b38a5fd0e1b04b0f33dbc88dae3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413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17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37" w:name="_Ref152752042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46</w:t>
      </w:r>
      <w:r w:rsidR="00F22FC3">
        <w:fldChar w:fldCharType="end"/>
      </w:r>
      <w:bookmarkEnd w:id="137"/>
      <w:r w:rsidR="00F22FC3">
        <w:t xml:space="preserve"> – О</w:t>
      </w:r>
      <w:r w:rsidR="00F22FC3" w:rsidRPr="00F7628D">
        <w:t>сновное рабочее место заведующего отделением стационара</w:t>
      </w:r>
    </w:p>
    <w:p w:rsidR="007F627D" w:rsidRPr="00F7628D" w:rsidRDefault="00187186" w:rsidP="00F7628D">
      <w:pPr>
        <w:pStyle w:val="phlistitemized1"/>
      </w:pPr>
      <w:r w:rsidRPr="00F7628D">
        <w:t xml:space="preserve">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Pr="00F7628D">
        <w:t xml:space="preserve"> выберите выписываемого пациента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Выписать из стационара</w:t>
      </w:r>
      <w:r w:rsidR="00F7628D" w:rsidRPr="00F7628D">
        <w:t>»</w:t>
      </w:r>
      <w:r w:rsidRPr="00F7628D">
        <w:t>. Откроется окно выписки пациента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_Ref152752063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47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lastRenderedPageBreak/>
        <w:drawing>
          <wp:inline distT="0" distB="0" distL="0" distR="0" wp14:anchorId="37E2368B" wp14:editId="7C533B66">
            <wp:extent cx="5210175" cy="2619375"/>
            <wp:effectExtent l="19050" t="19050" r="28575" b="28575"/>
            <wp:docPr id="100058" name="Рисунок 100058" descr="_scroll_external/attachments/worddav4a1166cf115e5deaecd1616836c861ea-22c17891f0191273a05c92b05506fa59d0a53363b10e64b257d3ddb295664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54919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19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38" w:name="_Ref152752063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47</w:t>
      </w:r>
      <w:r w:rsidR="00F22FC3">
        <w:fldChar w:fldCharType="end"/>
      </w:r>
      <w:bookmarkEnd w:id="138"/>
      <w:r w:rsidR="00F22FC3">
        <w:t xml:space="preserve"> – О</w:t>
      </w:r>
      <w:r w:rsidR="00F22FC3" w:rsidRPr="00F7628D">
        <w:t>кно выписки пациента</w:t>
      </w:r>
    </w:p>
    <w:p w:rsidR="007F627D" w:rsidRPr="00F7628D" w:rsidRDefault="00187186" w:rsidP="00F7628D">
      <w:pPr>
        <w:pStyle w:val="phlistitemized1"/>
      </w:pPr>
      <w:r w:rsidRPr="00F7628D">
        <w:t xml:space="preserve">заполните в окне выписки все обязательные (выделенные желтым цветом) поля, без которых невозможно сохранение. А также заполните следующие поля, необходимые для формирования электронного документа для передачи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: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Дата выписки</w:t>
      </w:r>
      <w:r w:rsidRPr="00F7628D">
        <w:t>»</w:t>
      </w:r>
      <w:r w:rsidR="00187186" w:rsidRPr="00F7628D">
        <w:t xml:space="preserve"> – дата и время</w:t>
      </w:r>
      <w:r w:rsidR="00911AE6">
        <w:t xml:space="preserve"> выписки пациента из стационара.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 xml:space="preserve">. После сохранения данных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39" w:name="_Toc256000021"/>
      <w:bookmarkStart w:id="140" w:name="scroll-bookmark-38"/>
      <w:bookmarkStart w:id="141" w:name="_Toc153441424"/>
      <w:r w:rsidRPr="00F7628D">
        <w:rPr>
          <w:color w:val="000000" w:themeColor="text1"/>
        </w:rPr>
        <w:t>Отмена выписки пациента из стационара</w:t>
      </w:r>
      <w:bookmarkEnd w:id="139"/>
      <w:bookmarkEnd w:id="140"/>
      <w:bookmarkEnd w:id="141"/>
    </w:p>
    <w:p w:rsidR="007F627D" w:rsidRPr="00F7628D" w:rsidRDefault="00187186" w:rsidP="00084FA3">
      <w:pPr>
        <w:pStyle w:val="phlistitemizedtitle"/>
      </w:pPr>
      <w:r w:rsidRPr="00F7628D">
        <w:t>Чтобы отменить выписку пациента из стационара,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Архив историй болезни</w:t>
      </w:r>
      <w:r w:rsidR="00F7628D" w:rsidRPr="00F7628D">
        <w:t>»</w:t>
      </w:r>
      <w:r w:rsidRPr="00F7628D">
        <w:t>. Откроется окно фильтрации списка историй болезни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_Ref152752085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48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201AAE25" wp14:editId="3A977F1C">
            <wp:extent cx="5086350" cy="4086225"/>
            <wp:effectExtent l="19050" t="19050" r="19050" b="28575"/>
            <wp:docPr id="100059" name="Рисунок 100059" descr="_scroll_external/attachments/worddav9bf55e89b1ad844f71364da2e59ee0dc-95ee981e211738c80b3bd386fba22f018007fe127eca5d5ca93892aea6842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37342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86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42" w:name="_Ref152752085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48</w:t>
      </w:r>
      <w:r w:rsidR="00F22FC3">
        <w:fldChar w:fldCharType="end"/>
      </w:r>
      <w:bookmarkEnd w:id="142"/>
      <w:r w:rsidR="00F22FC3">
        <w:t xml:space="preserve"> – О</w:t>
      </w:r>
      <w:r w:rsidR="00F22FC3" w:rsidRPr="00F7628D">
        <w:t>кно фильтрации списка историй болезни</w:t>
      </w:r>
    </w:p>
    <w:p w:rsidR="007F627D" w:rsidRPr="00F7628D" w:rsidRDefault="00187186" w:rsidP="00F7628D">
      <w:pPr>
        <w:pStyle w:val="phlistitemized1"/>
      </w:pPr>
      <w:r w:rsidRPr="00F7628D">
        <w:t xml:space="preserve">задайте параметры фильтрации списка историй болезни, указав ФИО пациента, период выписки из стационара, и нажмите на кнопку </w:t>
      </w:r>
      <w:r w:rsidR="00F7628D" w:rsidRPr="00F7628D">
        <w:t>«</w:t>
      </w:r>
      <w:r w:rsidRPr="00F7628D">
        <w:t>Установить</w:t>
      </w:r>
      <w:r w:rsidR="00F7628D" w:rsidRPr="00F7628D">
        <w:t>»</w:t>
      </w:r>
      <w:r w:rsidRPr="00F7628D">
        <w:t>. Отобразится сформированный список историй болезни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_Ref152752114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49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60F41B74" wp14:editId="0FCE1985">
            <wp:extent cx="6295390" cy="3770239"/>
            <wp:effectExtent l="19050" t="19050" r="10160" b="20955"/>
            <wp:docPr id="100060" name="Рисунок 100060" descr="_scroll_external/attachments/worddava6faeca478f4b1f8b28740946ef1b10e-e38b00a3d2e8f548c865a0706dc8b8fd6bab7885f124b62989749a72a7ab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44716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7023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43" w:name="_Ref152752114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49</w:t>
      </w:r>
      <w:r w:rsidR="00F22FC3">
        <w:fldChar w:fldCharType="end"/>
      </w:r>
      <w:bookmarkEnd w:id="143"/>
      <w:r w:rsidR="00F22FC3">
        <w:t xml:space="preserve"> – С</w:t>
      </w:r>
      <w:r w:rsidR="00F22FC3" w:rsidRPr="00F7628D">
        <w:t>формированный список историй болезни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списке пациента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Отменить выписку из стационара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>подтвердите отмену выписки пациента во всплывающем окне;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найдите в списке пациента, выписка которого отменена,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Отменить направление на выписку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>подтвердите отмену выписки пациента во всплывающем окне.</w:t>
      </w:r>
    </w:p>
    <w:p w:rsidR="007F627D" w:rsidRPr="00F7628D" w:rsidRDefault="00187186">
      <w:pPr>
        <w:pStyle w:val="2"/>
        <w:rPr>
          <w:color w:val="000000" w:themeColor="text1"/>
        </w:rPr>
      </w:pPr>
      <w:bookmarkStart w:id="144" w:name="_Toc256000022"/>
      <w:bookmarkStart w:id="145" w:name="scroll-bookmark-39"/>
      <w:bookmarkStart w:id="146" w:name="_Ref152757316"/>
      <w:bookmarkStart w:id="147" w:name="_Ref152757464"/>
      <w:bookmarkStart w:id="148" w:name="_Toc153441425"/>
      <w:r w:rsidRPr="00F7628D">
        <w:rPr>
          <w:color w:val="000000" w:themeColor="text1"/>
        </w:rPr>
        <w:t>Выявление осмотра (консультации) пациента в амбулаторных условиях</w:t>
      </w:r>
      <w:bookmarkEnd w:id="144"/>
      <w:bookmarkEnd w:id="145"/>
      <w:bookmarkEnd w:id="146"/>
      <w:bookmarkEnd w:id="147"/>
      <w:bookmarkEnd w:id="148"/>
    </w:p>
    <w:p w:rsidR="00F7628D" w:rsidRPr="00F7628D" w:rsidRDefault="00187186" w:rsidP="00084FA3">
      <w:pPr>
        <w:pStyle w:val="phnormal"/>
      </w:pPr>
      <w:r w:rsidRPr="00F7628D">
        <w:t xml:space="preserve">При выявлении осмотра (консультации) пациента передача информации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происходит в случае, если на осмотре (консультации)</w:t>
      </w:r>
      <w:r w:rsidR="00F7628D" w:rsidRPr="00F7628D">
        <w:t xml:space="preserve"> </w:t>
      </w:r>
      <w:r w:rsidRPr="00F7628D">
        <w:t>врача-специалиста пациенту был установлен диагноз, соответствующий любому значению из графы II таблицы 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 xml:space="preserve">) </w:t>
      </w:r>
      <w:r w:rsidRPr="00F7628D">
        <w:t xml:space="preserve">для группы </w:t>
      </w:r>
      <w:r w:rsidR="00F7628D" w:rsidRPr="00F7628D">
        <w:t>«</w:t>
      </w:r>
      <w:r w:rsidRPr="00F7628D">
        <w:t>Пациенты с инфекционными заболеваниями</w:t>
      </w:r>
      <w:r w:rsidR="00F7628D" w:rsidRPr="00F7628D">
        <w:t>»</w:t>
      </w:r>
      <w:r w:rsidRPr="00F7628D">
        <w:t>.</w:t>
      </w:r>
    </w:p>
    <w:p w:rsidR="007F627D" w:rsidRPr="00F7628D" w:rsidRDefault="00187186" w:rsidP="00084FA3">
      <w:pPr>
        <w:pStyle w:val="phnormal"/>
      </w:pPr>
      <w:r w:rsidRPr="00F7628D">
        <w:t>Далее более подробно рассм</w:t>
      </w:r>
      <w:r w:rsidR="00084FA3">
        <w:t>отрены</w:t>
      </w:r>
      <w:r w:rsidRPr="00F7628D">
        <w:t xml:space="preserve"> шаги проведения</w:t>
      </w:r>
      <w:r w:rsidR="00F7628D" w:rsidRPr="00F7628D">
        <w:t xml:space="preserve"> </w:t>
      </w:r>
      <w:r w:rsidRPr="00F7628D">
        <w:t>осмотра (консультации) пациента в С</w:t>
      </w:r>
      <w:r w:rsidR="006414CB">
        <w:t>истеме</w:t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49" w:name="_Toc256000023"/>
      <w:bookmarkStart w:id="150" w:name="scroll-bookmark-40"/>
      <w:bookmarkStart w:id="151" w:name="_Toc153441426"/>
      <w:r w:rsidRPr="00F7628D">
        <w:rPr>
          <w:color w:val="000000" w:themeColor="text1"/>
        </w:rPr>
        <w:t>Проведение приема (осмотра) врачом-специалистом</w:t>
      </w:r>
      <w:bookmarkEnd w:id="149"/>
      <w:bookmarkEnd w:id="150"/>
      <w:bookmarkEnd w:id="151"/>
    </w:p>
    <w:p w:rsidR="007F627D" w:rsidRPr="00F7628D" w:rsidRDefault="00187186" w:rsidP="00084FA3">
      <w:pPr>
        <w:pStyle w:val="phlistitemizedtitle"/>
      </w:pPr>
      <w:r w:rsidRPr="00F7628D">
        <w:t>Чтобы оказать пациенту услугу по приему (осмотру)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_Ref152752169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50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926F40" w:rsidP="00405152">
      <w:pPr>
        <w:pStyle w:val="phfigure"/>
        <w:rPr>
          <w:color w:val="000000" w:themeColor="text1"/>
        </w:rPr>
      </w:pPr>
      <w:r w:rsidRPr="00AA6BA4">
        <w:rPr>
          <w:noProof/>
          <w:color w:val="000000" w:themeColor="text1"/>
        </w:rPr>
        <w:drawing>
          <wp:inline distT="0" distB="0" distL="0" distR="0" wp14:anchorId="70B5B7C3" wp14:editId="0657B9BE">
            <wp:extent cx="6295390" cy="2296212"/>
            <wp:effectExtent l="19050" t="19050" r="10160" b="27940"/>
            <wp:docPr id="23" name="Рисунок 23" descr="_scroll_external/attachments/image2023-11-28_14-41-32-39c7afd5aba9b523e1a0adb1bf41074b3df812dfd5f7ce9f6665fc2546676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6310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62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  <w:rPr>
          <w:color w:val="000000" w:themeColor="text1"/>
        </w:rPr>
      </w:pPr>
      <w:bookmarkStart w:id="152" w:name="_Ref152752169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50</w:t>
      </w:r>
      <w:r w:rsidR="00F22FC3">
        <w:fldChar w:fldCharType="end"/>
      </w:r>
      <w:bookmarkEnd w:id="152"/>
      <w:r w:rsidR="00F22FC3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дневнике назначенный пациенту приём и нажмите на ссылку </w:t>
      </w:r>
      <w:r w:rsidR="00F7628D" w:rsidRPr="00F7628D">
        <w:t>«</w:t>
      </w:r>
      <w:r w:rsidRPr="00F7628D">
        <w:t>Оказать</w:t>
      </w:r>
      <w:r w:rsidR="00F7628D" w:rsidRPr="00F7628D">
        <w:t>»</w:t>
      </w:r>
      <w:r w:rsidRPr="00F7628D">
        <w:t xml:space="preserve"> в столбце </w:t>
      </w:r>
      <w:r w:rsidR="00F7628D" w:rsidRPr="00F7628D">
        <w:t>«</w:t>
      </w:r>
      <w:r w:rsidRPr="00F7628D">
        <w:t>Ссылка</w:t>
      </w:r>
      <w:r w:rsidR="00F7628D" w:rsidRPr="00F7628D">
        <w:t>»</w:t>
      </w:r>
      <w:r w:rsidRPr="00F7628D">
        <w:t>. Откроется окно оказания приёма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_Ref152752182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51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6E7D51E9" wp14:editId="58BC5812">
            <wp:extent cx="6086475" cy="4819650"/>
            <wp:effectExtent l="19050" t="19050" r="28575" b="19050"/>
            <wp:docPr id="24" name="Рисунок 24" descr="_scroll_external/attachments/image2023-11-28_14-45-1-72209304e2692e9d804ab54ae989545550a103139f9658b8ec148ea4d4c62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95890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8196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53" w:name="_Ref152752182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51</w:t>
      </w:r>
      <w:r w:rsidR="00F22FC3">
        <w:fldChar w:fldCharType="end"/>
      </w:r>
      <w:bookmarkEnd w:id="153"/>
      <w:r w:rsidR="00F22FC3">
        <w:t xml:space="preserve"> – О</w:t>
      </w:r>
      <w:r w:rsidR="00F22FC3" w:rsidRPr="00F7628D">
        <w:t>кно оказания приёма</w:t>
      </w:r>
    </w:p>
    <w:p w:rsidR="007F627D" w:rsidRPr="00F7628D" w:rsidRDefault="00187186" w:rsidP="00F7628D">
      <w:pPr>
        <w:pStyle w:val="phlistitemized1"/>
      </w:pPr>
      <w:r w:rsidRPr="00F7628D">
        <w:t>заполните в окне оказания приема все обязательные (выделенные желтым цветом) поля, без которых невозможно сохранение приёма, а также заполните следующие поля: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Основной диагноз</w:t>
      </w:r>
      <w:r w:rsidRPr="00F7628D">
        <w:t>»</w:t>
      </w:r>
      <w:r w:rsidR="00187186" w:rsidRPr="00F7628D">
        <w:t xml:space="preserve"> – укажите диагноз согласно таблице</w:t>
      </w:r>
      <w:r w:rsidR="000F1A8A">
        <w:t xml:space="preserve"> </w:t>
      </w:r>
      <w:r w:rsidR="000F1A8A" w:rsidRPr="00F7628D">
        <w:t>(см.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>)</w:t>
      </w:r>
      <w:r w:rsidR="00187186" w:rsidRPr="00F7628D">
        <w:t>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Тип</w:t>
      </w:r>
      <w:r w:rsidRPr="00F7628D">
        <w:t>»</w:t>
      </w:r>
      <w:r w:rsidR="00187186" w:rsidRPr="00F7628D">
        <w:t xml:space="preserve"> – выберите тип диагноза </w:t>
      </w:r>
      <w:r w:rsidRPr="00F7628D">
        <w:t>«</w:t>
      </w:r>
      <w:r w:rsidR="00187186" w:rsidRPr="00F7628D">
        <w:t>Заключительный</w:t>
      </w:r>
      <w:r w:rsidRPr="00F7628D">
        <w:t>»</w:t>
      </w:r>
      <w:r w:rsidR="00187186" w:rsidRPr="00F7628D">
        <w:t>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911AE6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. После сохранения приёма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084FA3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7F603F">
        <w:t>п. </w:t>
      </w:r>
      <w:r w:rsidR="007F603F">
        <w:fldChar w:fldCharType="begin"/>
      </w:r>
      <w:r w:rsidR="007F603F">
        <w:instrText xml:space="preserve"> REF _Ref152758645 \r \h </w:instrText>
      </w:r>
      <w:r w:rsidR="007F603F">
        <w:fldChar w:fldCharType="separate"/>
      </w:r>
      <w:r w:rsidR="007E02D5">
        <w:t>4</w:t>
      </w:r>
      <w:r w:rsidR="007F603F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54" w:name="_Toc256000024"/>
      <w:bookmarkStart w:id="155" w:name="scroll-bookmark-41"/>
      <w:bookmarkStart w:id="156" w:name="_Toc153441427"/>
      <w:r w:rsidRPr="00F7628D">
        <w:rPr>
          <w:color w:val="000000" w:themeColor="text1"/>
        </w:rPr>
        <w:t>Редактирование приема (осмотра) врачом-специалистом</w:t>
      </w:r>
      <w:bookmarkEnd w:id="154"/>
      <w:bookmarkEnd w:id="155"/>
      <w:bookmarkEnd w:id="156"/>
    </w:p>
    <w:p w:rsidR="007F627D" w:rsidRPr="00F7628D" w:rsidRDefault="00187186" w:rsidP="00084FA3">
      <w:pPr>
        <w:pStyle w:val="phnormal"/>
      </w:pPr>
      <w:r w:rsidRPr="00F7628D">
        <w:t xml:space="preserve">Оказанный ранее приём пациента, по которому был сформирован электронный документ и отправлен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, может быть отредактирован. После сохранения внесенных в приём изменений происходит автоматическое формирование новой версии электронного документа и его отправка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7F627D" w:rsidRPr="00F7628D" w:rsidRDefault="00187186" w:rsidP="00084FA3">
      <w:pPr>
        <w:pStyle w:val="phlistitemizedtitle"/>
      </w:pPr>
      <w:r w:rsidRPr="00F7628D">
        <w:t xml:space="preserve">Чтобы отредактировать приём, данные по которому переданы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_Ref152752193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52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4C8B9144" wp14:editId="2150B8AB">
            <wp:extent cx="6295390" cy="2296212"/>
            <wp:effectExtent l="19050" t="19050" r="10160" b="27940"/>
            <wp:docPr id="25" name="Рисунок 25" descr="_scroll_external/attachments/image2023-11-28_14-41-32-39c7afd5aba9b523e1a0adb1bf41074b3df812dfd5f7ce9f6665fc2546676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12166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62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57" w:name="_Ref152752193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52</w:t>
      </w:r>
      <w:r w:rsidR="00F22FC3">
        <w:fldChar w:fldCharType="end"/>
      </w:r>
      <w:bookmarkEnd w:id="157"/>
      <w:r w:rsidR="00F22FC3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дневнике оказанный ранее приём пациента и нажмите на ссылку </w:t>
      </w:r>
      <w:r w:rsidR="00F7628D" w:rsidRPr="00F7628D">
        <w:t>«</w:t>
      </w:r>
      <w:r w:rsidRPr="00F7628D">
        <w:t>Редактировать</w:t>
      </w:r>
      <w:r w:rsidR="00F7628D" w:rsidRPr="00F7628D">
        <w:t>»</w:t>
      </w:r>
      <w:r w:rsidRPr="00F7628D">
        <w:t xml:space="preserve"> в столбце </w:t>
      </w:r>
      <w:r w:rsidR="00F7628D" w:rsidRPr="00F7628D">
        <w:t>«</w:t>
      </w:r>
      <w:r w:rsidRPr="00F7628D">
        <w:t>Ссылка</w:t>
      </w:r>
      <w:r w:rsidR="00F7628D" w:rsidRPr="00F7628D">
        <w:t>»</w:t>
      </w:r>
      <w:r w:rsidRPr="00F7628D">
        <w:t>. Откроется окно редактирования приёма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_Ref152752219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53</w:t>
      </w:r>
      <w:r w:rsidR="00F22FC3">
        <w:fldChar w:fldCharType="end"/>
      </w:r>
      <w:r w:rsidR="00F22FC3">
        <w:t>)</w:t>
      </w:r>
      <w:r w:rsidRPr="00F7628D">
        <w:t>, аналогичное окну оказания приема;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30C93F3B" wp14:editId="338B7C5F">
            <wp:extent cx="6295390" cy="4287671"/>
            <wp:effectExtent l="19050" t="19050" r="10160" b="17780"/>
            <wp:docPr id="26" name="Рисунок 26" descr="_scroll_external/attachments/image2023-11-28_15-7-32-96e88caad6b9998f4433b41b2d938a3fda993e78cb29d6ed08393188c80e9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7149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876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58" w:name="_Ref152752219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53</w:t>
      </w:r>
      <w:r w:rsidR="00F22FC3">
        <w:fldChar w:fldCharType="end"/>
      </w:r>
      <w:bookmarkEnd w:id="158"/>
      <w:r w:rsidR="00F22FC3">
        <w:t xml:space="preserve"> – О</w:t>
      </w:r>
      <w:r w:rsidR="00F22FC3" w:rsidRPr="00F7628D">
        <w:t>кно редактирования</w:t>
      </w:r>
      <w:r w:rsidR="00F22FC3">
        <w:t xml:space="preserve"> приёма</w:t>
      </w:r>
    </w:p>
    <w:p w:rsidR="007F627D" w:rsidRPr="00F7628D" w:rsidRDefault="00187186" w:rsidP="00F7628D">
      <w:pPr>
        <w:pStyle w:val="phlistitemized1"/>
      </w:pPr>
      <w:r w:rsidRPr="00F7628D">
        <w:t>внесите в приём необходимые изменения;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084FA3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7F603F">
        <w:t>п. </w:t>
      </w:r>
      <w:r w:rsidR="007F603F">
        <w:fldChar w:fldCharType="begin"/>
      </w:r>
      <w:r w:rsidR="007F603F">
        <w:instrText xml:space="preserve"> REF _Ref152758645 \r \h </w:instrText>
      </w:r>
      <w:r w:rsidR="007F603F">
        <w:fldChar w:fldCharType="separate"/>
      </w:r>
      <w:r w:rsidR="007E02D5">
        <w:t>4</w:t>
      </w:r>
      <w:r w:rsidR="007F603F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59" w:name="_Toc256000025"/>
      <w:bookmarkStart w:id="160" w:name="scroll-bookmark-42"/>
      <w:bookmarkStart w:id="161" w:name="_Toc153441428"/>
      <w:r w:rsidRPr="00F7628D">
        <w:rPr>
          <w:color w:val="000000" w:themeColor="text1"/>
        </w:rPr>
        <w:t>Направление пациента на диагностические исследования</w:t>
      </w:r>
      <w:bookmarkEnd w:id="159"/>
      <w:bookmarkEnd w:id="160"/>
      <w:bookmarkEnd w:id="161"/>
    </w:p>
    <w:p w:rsidR="007F627D" w:rsidRPr="00F7628D" w:rsidRDefault="00187186" w:rsidP="00084FA3">
      <w:pPr>
        <w:pStyle w:val="phlistitemizedtitle"/>
      </w:pPr>
      <w:r w:rsidRPr="00F7628D">
        <w:t>Чтобы направить пациента на инструментальное/ лабораторное исследование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>выберите пункт главного меню</w:t>
      </w:r>
      <w:r w:rsidR="00F7628D" w:rsidRPr="00F7628D">
        <w:t xml:space="preserve"> 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="00F22FC3">
        <w:t>. Откроется дневник врача (</w:t>
      </w:r>
      <w:r w:rsidR="00F22FC3">
        <w:fldChar w:fldCharType="begin"/>
      </w:r>
      <w:r w:rsidR="00F22FC3">
        <w:instrText xml:space="preserve"> REF _Ref152752290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54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926F40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092F1C5C" wp14:editId="6F5FB2B6">
            <wp:extent cx="6295390" cy="2296212"/>
            <wp:effectExtent l="19050" t="19050" r="10160" b="27940"/>
            <wp:docPr id="27" name="Рисунок 27" descr="_scroll_external/attachments/image2023-11-28_14-41-32-39c7afd5aba9b523e1a0adb1bf41074b3df812dfd5f7ce9f6665fc2546676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5026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62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2" w:name="_Ref152752290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54</w:t>
      </w:r>
      <w:r w:rsidR="00F22FC3">
        <w:fldChar w:fldCharType="end"/>
      </w:r>
      <w:bookmarkEnd w:id="162"/>
      <w:r w:rsidR="00F22FC3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найдите в дневнике приём, нажмите на ссылку </w:t>
      </w:r>
      <w:r w:rsidR="00F7628D" w:rsidRPr="00F7628D">
        <w:t>«</w:t>
      </w:r>
      <w:r w:rsidRPr="00F7628D">
        <w:t>Редактировать</w:t>
      </w:r>
      <w:r w:rsidR="00F7628D" w:rsidRPr="00F7628D">
        <w:t>»</w:t>
      </w:r>
      <w:r w:rsidRPr="00F7628D">
        <w:t>. Откроется окно оказанного приёма;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Направления</w:t>
      </w:r>
      <w:r w:rsidR="00F7628D" w:rsidRPr="00F7628D">
        <w:t>»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_Ref152752308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55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4557E049" wp14:editId="57442736">
            <wp:extent cx="6238875" cy="4819650"/>
            <wp:effectExtent l="19050" t="19050" r="28575" b="19050"/>
            <wp:docPr id="100066" name="Рисунок 100066" descr="_scroll_external/attachments/image2023-11-28_15-12-18-16568640bc82b4f3ea521b30871bfe449390b7b9de602fb7db1cbb741ba6c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12717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8196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3" w:name="_Ref152752308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55</w:t>
      </w:r>
      <w:r w:rsidR="00F22FC3">
        <w:fldChar w:fldCharType="end"/>
      </w:r>
      <w:bookmarkEnd w:id="163"/>
      <w:r w:rsidR="00F22FC3">
        <w:t xml:space="preserve"> – В</w:t>
      </w:r>
      <w:r w:rsidR="00F22FC3" w:rsidRPr="00F7628D">
        <w:t>кладк</w:t>
      </w:r>
      <w:r w:rsidR="00F22FC3">
        <w:t>а</w:t>
      </w:r>
      <w:r w:rsidR="00F22FC3" w:rsidRPr="00F7628D">
        <w:t xml:space="preserve"> «Направления»</w:t>
      </w:r>
    </w:p>
    <w:p w:rsidR="007F627D" w:rsidRPr="00F7628D" w:rsidRDefault="00187186" w:rsidP="00F7628D">
      <w:pPr>
        <w:pStyle w:val="phlistitemized1"/>
      </w:pPr>
      <w:r w:rsidRPr="00F7628D">
        <w:t>выпишите пациенту направление на осмотр (консультацию) врача/ инструментальное исследование:</w:t>
      </w:r>
    </w:p>
    <w:p w:rsidR="00F7628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Новое назначение</w:t>
      </w:r>
      <w:r w:rsidR="00F7628D" w:rsidRPr="00F7628D">
        <w:t>»</w:t>
      </w:r>
      <w:r w:rsidRPr="00F7628D">
        <w:t>. Откроется окно выбора услуги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_Ref152752327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56</w:t>
      </w:r>
      <w:r w:rsidR="00F22FC3">
        <w:fldChar w:fldCharType="end"/>
      </w:r>
      <w:r w:rsidR="00F22FC3">
        <w:t>)</w:t>
      </w:r>
      <w:r w:rsidRPr="00F7628D">
        <w:t>;</w:t>
      </w:r>
    </w:p>
    <w:p w:rsid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6CA12286" wp14:editId="7CB65BB2">
            <wp:extent cx="5165090" cy="2912645"/>
            <wp:effectExtent l="19050" t="19050" r="16510" b="21590"/>
            <wp:docPr id="100067" name="Рисунок 100067" descr="_scroll_external/attachments/image2023-3-15_11-21-25-8b9fa204aa3564634df49351d935c9af24b9bf861df3489a7a30a0e06748c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96926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9126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4" w:name="_Ref152752327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56</w:t>
      </w:r>
      <w:r w:rsidR="00F22FC3">
        <w:fldChar w:fldCharType="end"/>
      </w:r>
      <w:bookmarkEnd w:id="164"/>
      <w:r w:rsidR="00F22FC3">
        <w:t xml:space="preserve"> – О</w:t>
      </w:r>
      <w:r w:rsidR="00F22FC3" w:rsidRPr="00F7628D">
        <w:t>кно выбора услуги</w:t>
      </w:r>
    </w:p>
    <w:p w:rsidR="007F627D" w:rsidRPr="00F7628D" w:rsidRDefault="00187186" w:rsidP="00F7628D">
      <w:pPr>
        <w:pStyle w:val="phlistitemized2"/>
      </w:pPr>
      <w:r w:rsidRPr="00F7628D">
        <w:t>используйте панель фильтрации, чтобы выбрать медицинскую услугу. Для выбора услуги установите флажок слева от услуги;</w:t>
      </w:r>
    </w:p>
    <w:p w:rsidR="00F7628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Записать</w:t>
      </w:r>
      <w:r w:rsidR="00F7628D" w:rsidRPr="00F7628D">
        <w:t>»</w:t>
      </w:r>
      <w:r w:rsidRPr="00F7628D">
        <w:t xml:space="preserve"> в окне выбора услуги. Откроется окно записи на услугу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_Ref152752341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57</w:t>
      </w:r>
      <w:r w:rsidR="00F22FC3">
        <w:fldChar w:fldCharType="end"/>
      </w:r>
      <w:r w:rsidR="00F22FC3">
        <w:t>)</w:t>
      </w:r>
      <w:r w:rsidRPr="00F7628D">
        <w:t>;</w:t>
      </w:r>
    </w:p>
    <w:p w:rsid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7AE8C6F4" wp14:editId="4F257241">
            <wp:extent cx="5165090" cy="1693968"/>
            <wp:effectExtent l="19050" t="19050" r="16510" b="20955"/>
            <wp:docPr id="100068" name="Рисунок 100068" descr="_scroll_external/attachments/image2023-3-15_10-34-15-98b8d2f82d5c282ac3b799ffae2bf76b67fde4192c8e856af15765ee21fdc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70617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69396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5" w:name="_Ref152752341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57</w:t>
      </w:r>
      <w:r w:rsidR="00F22FC3">
        <w:fldChar w:fldCharType="end"/>
      </w:r>
      <w:bookmarkEnd w:id="165"/>
      <w:r w:rsidR="00F22FC3">
        <w:t xml:space="preserve"> – О</w:t>
      </w:r>
      <w:r w:rsidR="00F22FC3" w:rsidRPr="00F7628D">
        <w:t>кно записи на услугу</w:t>
      </w:r>
    </w:p>
    <w:p w:rsidR="007F627D" w:rsidRPr="00F7628D" w:rsidRDefault="00187186" w:rsidP="00F7628D">
      <w:pPr>
        <w:pStyle w:val="phlistitemized1"/>
      </w:pPr>
      <w:r w:rsidRPr="00F7628D">
        <w:t>оставьте автоматически подобранное время записи или выберите другое время вручную. Для выбора времени записи вручную выполните следующие действия:</w:t>
      </w:r>
    </w:p>
    <w:p w:rsidR="00F7628D" w:rsidRPr="00F7628D" w:rsidRDefault="00187186" w:rsidP="00084FA3">
      <w:pPr>
        <w:pStyle w:val="phlistitemized2"/>
      </w:pPr>
      <w:r w:rsidRPr="00F7628D">
        <w:t>нажмите на кнопку</w:t>
      </w:r>
      <w:r w:rsidR="00F7628D" w:rsidRPr="00F7628D">
        <w:t xml:space="preserve"> </w:t>
      </w:r>
      <w:r w:rsidRPr="00F7628D">
        <w:rPr>
          <w:noProof/>
        </w:rPr>
        <w:drawing>
          <wp:inline distT="0" distB="0" distL="0" distR="0" wp14:anchorId="6A9D0BF1" wp14:editId="25DFFEB5">
            <wp:extent cx="161925" cy="209550"/>
            <wp:effectExtent l="19050" t="19050" r="28575" b="19050"/>
            <wp:docPr id="100069" name="Рисунок 100069" descr="_scroll_external/attachments/image2023-3-10_13-49-14-86626afb3e306268d6eb54288c17e022498b06a795fd3f409288a409128ff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17178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7628D">
        <w:t xml:space="preserve"> в столбце </w:t>
      </w:r>
      <w:r w:rsidR="00F7628D" w:rsidRPr="00F7628D">
        <w:t>«</w:t>
      </w:r>
      <w:r w:rsidRPr="00F7628D">
        <w:t>Расписание</w:t>
      </w:r>
      <w:r w:rsidR="00F7628D" w:rsidRPr="00F7628D">
        <w:t>»</w:t>
      </w:r>
      <w:r w:rsidRPr="00F7628D">
        <w:t>. Откроется окно расписания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_Ref152752355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58</w:t>
      </w:r>
      <w:r w:rsidR="00F22FC3">
        <w:fldChar w:fldCharType="end"/>
      </w:r>
      <w:r w:rsidR="00F22FC3">
        <w:t>)</w:t>
      </w:r>
      <w:r w:rsidRPr="00F7628D">
        <w:t>;</w:t>
      </w:r>
    </w:p>
    <w:p w:rsid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1D3B3DA6" wp14:editId="04B8BF42">
            <wp:extent cx="5460365" cy="2492654"/>
            <wp:effectExtent l="19050" t="19050" r="26035" b="22225"/>
            <wp:docPr id="100070" name="Рисунок 100070" descr="_scroll_external/attachments/image2023-3-15_15-57-55-e2b0ec9534c940c9a75b2eabd4ae67c0e96c468f1eec80d9a704fec846539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649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4926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6" w:name="_Ref152752355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58</w:t>
      </w:r>
      <w:r w:rsidR="00F22FC3">
        <w:fldChar w:fldCharType="end"/>
      </w:r>
      <w:bookmarkEnd w:id="166"/>
      <w:r w:rsidR="00F22FC3">
        <w:t xml:space="preserve"> – О</w:t>
      </w:r>
      <w:r w:rsidR="00F22FC3" w:rsidRPr="00F7628D">
        <w:t>кно расписания</w:t>
      </w:r>
    </w:p>
    <w:p w:rsidR="007F627D" w:rsidRPr="00F7628D" w:rsidRDefault="00187186" w:rsidP="00084FA3">
      <w:pPr>
        <w:pStyle w:val="phlistitemized2"/>
      </w:pPr>
      <w:r w:rsidRPr="00F7628D">
        <w:t>выберите в расписании врача/ кабинет, дату и период приема, нажав на соответствующую ячейку в расписании. Откроется окно выбора времени записи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_Ref152752368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59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3E8DF210" wp14:editId="668C144C">
            <wp:extent cx="6295390" cy="3182134"/>
            <wp:effectExtent l="19050" t="19050" r="10160" b="18415"/>
            <wp:docPr id="100071" name="Рисунок 100071" descr="_scroll_external/attachments/image2023-3-15_10-57-37-2568d20c8214edc0ccf106ef21aa56100c6aadd84dab4e760dbb179476a27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3426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821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7" w:name="_Ref152752368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59</w:t>
      </w:r>
      <w:r w:rsidR="00F22FC3">
        <w:fldChar w:fldCharType="end"/>
      </w:r>
      <w:bookmarkEnd w:id="167"/>
      <w:r w:rsidR="00F22FC3">
        <w:t xml:space="preserve"> – О</w:t>
      </w:r>
      <w:r w:rsidR="00F22FC3" w:rsidRPr="00F7628D">
        <w:t>кно выбора времени записи</w:t>
      </w:r>
    </w:p>
    <w:p w:rsidR="007F627D" w:rsidRPr="00F7628D" w:rsidRDefault="00187186" w:rsidP="00084FA3">
      <w:pPr>
        <w:pStyle w:val="phlistitemized2"/>
      </w:pPr>
      <w:r w:rsidRPr="00F7628D">
        <w:t>выберите в расписании время приема, нажав на соответствующую ячейку. Произойдет возврат к окну записи на услугу, в котором для услуги установлены выбранная дата и время;</w:t>
      </w:r>
    </w:p>
    <w:p w:rsidR="007F627D" w:rsidRPr="00F7628D" w:rsidRDefault="00187186" w:rsidP="00084FA3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 xml:space="preserve">. Произойдет возврат к окну оказания приема, в котором на вкладке </w:t>
      </w:r>
      <w:r w:rsidR="00F7628D" w:rsidRPr="00F7628D">
        <w:t>«</w:t>
      </w:r>
      <w:r w:rsidRPr="00F7628D">
        <w:t>Направления</w:t>
      </w:r>
      <w:r w:rsidR="00F7628D" w:rsidRPr="00F7628D">
        <w:t>»</w:t>
      </w:r>
      <w:r w:rsidRPr="00F7628D">
        <w:t xml:space="preserve"> отобразится направление на </w:t>
      </w:r>
      <w:r w:rsidR="00084FA3">
        <w:t>выбранную услугу.</w:t>
      </w:r>
    </w:p>
    <w:p w:rsidR="00F7628D" w:rsidRPr="00F7628D" w:rsidRDefault="00187186" w:rsidP="00F7628D">
      <w:pPr>
        <w:pStyle w:val="phlistitemized1"/>
      </w:pPr>
      <w:r w:rsidRPr="00F7628D">
        <w:t>выпишите пациенту, при необходимости, направлен</w:t>
      </w:r>
      <w:r w:rsidR="00F22FC3">
        <w:t>ие н</w:t>
      </w:r>
      <w:r w:rsidR="000B0351">
        <w:t>а лабораторное исследование, на</w:t>
      </w:r>
      <w:r w:rsidR="00F22FC3">
        <w:t>жав на кнопку «Направление на исследование» (</w:t>
      </w:r>
      <w:r w:rsidR="00F22FC3">
        <w:fldChar w:fldCharType="begin"/>
      </w:r>
      <w:r w:rsidR="00F22FC3">
        <w:instrText xml:space="preserve"> REF _Ref152752425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60</w:t>
      </w:r>
      <w:r w:rsidR="00F22FC3">
        <w:fldChar w:fldCharType="end"/>
      </w:r>
      <w:r w:rsidR="00F22FC3">
        <w:t>);</w:t>
      </w:r>
    </w:p>
    <w:p w:rsid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26F38233" wp14:editId="66D6A927">
            <wp:extent cx="5460365" cy="4246020"/>
            <wp:effectExtent l="19050" t="19050" r="26035" b="21590"/>
            <wp:docPr id="100072" name="Рисунок 100072" descr="_scroll_external/attachments/image2023-11-28_15-28-49-a52755bfaa1dbc8f45f213fee2405a38abb631a615317d5f9405cfa185c02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87576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2460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68" w:name="_Ref152752425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60</w:t>
      </w:r>
      <w:r w:rsidR="00F22FC3">
        <w:fldChar w:fldCharType="end"/>
      </w:r>
      <w:bookmarkEnd w:id="168"/>
      <w:r w:rsidR="00F22FC3">
        <w:t xml:space="preserve"> – Кнопка «Направление на исследование»</w:t>
      </w:r>
    </w:p>
    <w:p w:rsidR="007F627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Направление на исследование</w:t>
      </w:r>
      <w:r w:rsidR="00F7628D" w:rsidRPr="00F7628D">
        <w:t>»</w:t>
      </w:r>
      <w:r w:rsidRPr="00F7628D">
        <w:t>. Откроется окно выбора</w:t>
      </w:r>
      <w:r w:rsidR="00F22FC3">
        <w:t xml:space="preserve"> лабораторного</w:t>
      </w:r>
      <w:r w:rsidRPr="00F7628D">
        <w:t xml:space="preserve"> анализа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_Ref152752449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61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P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54243A13" wp14:editId="0CD4BCE1">
            <wp:extent cx="6295390" cy="3016064"/>
            <wp:effectExtent l="19050" t="19050" r="10160" b="13335"/>
            <wp:docPr id="100073" name="Рисунок 100073" descr="Окно выбора лабораторного анал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1796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60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84FA3">
      <w:pPr>
        <w:pStyle w:val="phfiguretitle"/>
      </w:pPr>
      <w:bookmarkStart w:id="169" w:name="_Ref152752449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61</w:t>
      </w:r>
      <w:r w:rsidR="00187186" w:rsidRPr="00F7628D">
        <w:fldChar w:fldCharType="end"/>
      </w:r>
      <w:bookmarkEnd w:id="169"/>
      <w:r w:rsidR="00187186" w:rsidRPr="00F7628D">
        <w:t xml:space="preserve"> </w:t>
      </w:r>
      <w:r w:rsidR="00084FA3">
        <w:t xml:space="preserve">– </w:t>
      </w:r>
      <w:r w:rsidR="00187186" w:rsidRPr="00F7628D">
        <w:t>Окно выбора лабораторного анализа</w:t>
      </w:r>
    </w:p>
    <w:p w:rsidR="007F627D" w:rsidRPr="00F7628D" w:rsidRDefault="00187186" w:rsidP="00F7628D">
      <w:pPr>
        <w:pStyle w:val="phlistitemized2"/>
      </w:pPr>
      <w:r w:rsidRPr="00F7628D">
        <w:t xml:space="preserve">выберите тип, вид анализа и сам анализ, установив соответствующие флажки. Выбранные анализы добавляются в список </w:t>
      </w:r>
      <w:r w:rsidR="00F7628D" w:rsidRPr="00F7628D">
        <w:t>«</w:t>
      </w:r>
      <w:r w:rsidRPr="00F7628D">
        <w:t>Выбранные анализы</w:t>
      </w:r>
      <w:r w:rsidR="00F7628D" w:rsidRPr="00F7628D">
        <w:t>»</w:t>
      </w:r>
      <w:r w:rsidRPr="00F7628D">
        <w:t>;</w:t>
      </w:r>
    </w:p>
    <w:p w:rsidR="00F7628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Ок</w:t>
      </w:r>
      <w:r w:rsidR="00F7628D" w:rsidRPr="00F7628D">
        <w:t>»</w:t>
      </w:r>
      <w:r w:rsidRPr="00F7628D">
        <w:t>. Откроется окно записи на анализы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_Ref152752486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62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P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585EAC46" wp14:editId="4303DD89">
            <wp:extent cx="6295390" cy="2024108"/>
            <wp:effectExtent l="19050" t="19050" r="10160" b="14605"/>
            <wp:docPr id="100074" name="Рисунок 100074" descr="Окно записи пациента на анали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9275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241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84FA3">
      <w:pPr>
        <w:pStyle w:val="phfiguretitle"/>
      </w:pPr>
      <w:bookmarkStart w:id="170" w:name="_Ref152752486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62</w:t>
      </w:r>
      <w:r w:rsidR="00187186" w:rsidRPr="00F7628D">
        <w:fldChar w:fldCharType="end"/>
      </w:r>
      <w:bookmarkEnd w:id="170"/>
      <w:r w:rsidR="00187186" w:rsidRPr="00F7628D">
        <w:t xml:space="preserve"> </w:t>
      </w:r>
      <w:r w:rsidR="00084FA3">
        <w:t xml:space="preserve">– </w:t>
      </w:r>
      <w:r w:rsidR="00187186" w:rsidRPr="00F7628D">
        <w:t>Окно записи пациента на анализы</w:t>
      </w:r>
    </w:p>
    <w:p w:rsidR="00F7628D" w:rsidRPr="00F7628D" w:rsidRDefault="00187186" w:rsidP="00F7628D">
      <w:pPr>
        <w:pStyle w:val="phlistitemized2"/>
      </w:pPr>
      <w:r w:rsidRPr="00F7628D">
        <w:t xml:space="preserve">запишите пациента на каждый выбранный анализ. При нажатии на кнопку в поле </w:t>
      </w:r>
      <w:r w:rsidR="00F7628D" w:rsidRPr="00F7628D">
        <w:t>«</w:t>
      </w:r>
      <w:r w:rsidRPr="00F7628D">
        <w:t>Дата</w:t>
      </w:r>
      <w:r w:rsidR="00F7628D" w:rsidRPr="00F7628D">
        <w:t>»</w:t>
      </w:r>
      <w:r w:rsidRPr="00F7628D">
        <w:t xml:space="preserve"> открывается окно с расписанием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_Ref152752504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63</w:t>
      </w:r>
      <w:r w:rsidR="00F22FC3">
        <w:fldChar w:fldCharType="end"/>
      </w:r>
      <w:r w:rsidR="00F22FC3">
        <w:t>)</w:t>
      </w:r>
      <w:r w:rsidRPr="00F7628D">
        <w:t>. В расписании нажмите на нужную ячейку периода записи. Откроется окно выбора времени записи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_Ref152752515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64</w:t>
      </w:r>
      <w:r w:rsidR="00F22FC3">
        <w:fldChar w:fldCharType="end"/>
      </w:r>
      <w:r w:rsidR="00F22FC3">
        <w:t>)</w:t>
      </w:r>
      <w:r w:rsidRPr="00F7628D">
        <w:t>, в котором нажмите на ячейку времени приема. Произойдет возврат к окну записи на анализы. Кабинет при этом проставляется автоматически;</w:t>
      </w:r>
    </w:p>
    <w:p w:rsidR="007F627D" w:rsidRP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06569E06" wp14:editId="43F90A12">
            <wp:extent cx="6295390" cy="2873842"/>
            <wp:effectExtent l="19050" t="19050" r="10160" b="22225"/>
            <wp:docPr id="100075" name="Рисунок 100075" descr="Окно рас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3026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738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84FA3">
      <w:pPr>
        <w:pStyle w:val="phfiguretitle"/>
      </w:pPr>
      <w:bookmarkStart w:id="171" w:name="_Ref152752504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63</w:t>
      </w:r>
      <w:r w:rsidR="00187186" w:rsidRPr="00F7628D">
        <w:fldChar w:fldCharType="end"/>
      </w:r>
      <w:bookmarkEnd w:id="171"/>
      <w:r w:rsidR="00187186" w:rsidRPr="00F7628D">
        <w:t xml:space="preserve"> </w:t>
      </w:r>
      <w:r w:rsidR="00084FA3">
        <w:t xml:space="preserve">– </w:t>
      </w:r>
      <w:r w:rsidR="00187186" w:rsidRPr="00F7628D">
        <w:t>Окно расписания</w:t>
      </w:r>
    </w:p>
    <w:p w:rsidR="007F627D" w:rsidRPr="00F7628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44042FBA" wp14:editId="6FA7CE94">
            <wp:extent cx="6295390" cy="3182134"/>
            <wp:effectExtent l="19050" t="19050" r="10160" b="18415"/>
            <wp:docPr id="100076" name="Рисунок 100076" descr="Окно выбора времени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3154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821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84FA3">
      <w:pPr>
        <w:pStyle w:val="phfiguretitle"/>
      </w:pPr>
      <w:bookmarkStart w:id="172" w:name="_Ref152752515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64</w:t>
      </w:r>
      <w:r w:rsidR="00187186" w:rsidRPr="00F7628D">
        <w:fldChar w:fldCharType="end"/>
      </w:r>
      <w:bookmarkEnd w:id="172"/>
      <w:r w:rsidR="00187186" w:rsidRPr="00F7628D">
        <w:t xml:space="preserve"> </w:t>
      </w:r>
      <w:r w:rsidR="00084FA3">
        <w:t xml:space="preserve">– </w:t>
      </w:r>
      <w:r w:rsidR="00187186" w:rsidRPr="00F7628D">
        <w:t>Окно выбора времени записи</w:t>
      </w:r>
    </w:p>
    <w:p w:rsidR="007F627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Записать</w:t>
      </w:r>
      <w:r w:rsidR="00F7628D" w:rsidRPr="00F7628D">
        <w:t>»</w:t>
      </w:r>
      <w:r w:rsidRPr="00F7628D">
        <w:t xml:space="preserve">. Произойдет возврат к окну направлений пациента, в котором на вкладке </w:t>
      </w:r>
      <w:r w:rsidR="00F7628D" w:rsidRPr="00F7628D">
        <w:t>«</w:t>
      </w:r>
      <w:r w:rsidRPr="00F7628D">
        <w:t>Направления</w:t>
      </w:r>
      <w:r w:rsidR="00F7628D" w:rsidRPr="00F7628D">
        <w:t>»</w:t>
      </w:r>
      <w:r w:rsidRPr="00F7628D">
        <w:t xml:space="preserve"> отобразится направление на выбранный анализ;</w:t>
      </w:r>
    </w:p>
    <w:p w:rsidR="007F627D" w:rsidRPr="00F7628D" w:rsidRDefault="00187186" w:rsidP="00F7628D">
      <w:pPr>
        <w:pStyle w:val="phlistitemized2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в окне оказания приема. Направление на услуги оформлено.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73" w:name="_Toc256000026"/>
      <w:bookmarkStart w:id="174" w:name="scroll-bookmark-43"/>
      <w:bookmarkStart w:id="175" w:name="_Toc153441429"/>
      <w:r w:rsidRPr="00F7628D">
        <w:rPr>
          <w:color w:val="000000" w:themeColor="text1"/>
        </w:rPr>
        <w:t>Проведение инструментального исследования</w:t>
      </w:r>
      <w:bookmarkEnd w:id="173"/>
      <w:bookmarkEnd w:id="174"/>
      <w:bookmarkEnd w:id="175"/>
    </w:p>
    <w:p w:rsidR="007F627D" w:rsidRPr="00F7628D" w:rsidRDefault="00187186" w:rsidP="00084FA3">
      <w:pPr>
        <w:pStyle w:val="phnormal"/>
      </w:pPr>
      <w:r w:rsidRPr="00F7628D">
        <w:t xml:space="preserve">В рамках случая оказания медицинской помощи, по которому был сформирован СЭМД beta-версии </w:t>
      </w:r>
      <w:r w:rsidR="00F7628D" w:rsidRPr="00F7628D">
        <w:t>«</w:t>
      </w:r>
      <w:r w:rsidRPr="00F7628D">
        <w:t>Прием (осмотр) врача-специалиста</w:t>
      </w:r>
      <w:r w:rsidR="00F7628D" w:rsidRPr="00F7628D">
        <w:t>»</w:t>
      </w:r>
      <w:r w:rsidRPr="00F7628D">
        <w:t>, описанный выше, врач-специалист может провести инструментальное исследование.</w:t>
      </w:r>
    </w:p>
    <w:p w:rsidR="007F627D" w:rsidRPr="00F7628D" w:rsidRDefault="00187186" w:rsidP="00084FA3">
      <w:pPr>
        <w:pStyle w:val="phlistitemizedtitle"/>
      </w:pPr>
      <w:r w:rsidRPr="00F7628D">
        <w:t>Чтобы провести инструментальное исследование,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F22FC3">
        <w:t xml:space="preserve"> (</w:t>
      </w:r>
      <w:r w:rsidR="00F22FC3">
        <w:fldChar w:fldCharType="begin"/>
      </w:r>
      <w:r w:rsidR="00F22FC3">
        <w:instrText xml:space="preserve"> REF _Ref152752532 \h </w:instrText>
      </w:r>
      <w:r w:rsidR="00F22FC3">
        <w:fldChar w:fldCharType="separate"/>
      </w:r>
      <w:r w:rsidR="007E02D5">
        <w:t>Рисунок </w:t>
      </w:r>
      <w:r w:rsidR="007E02D5">
        <w:rPr>
          <w:noProof/>
        </w:rPr>
        <w:t>65</w:t>
      </w:r>
      <w:r w:rsidR="00F22FC3">
        <w:fldChar w:fldCharType="end"/>
      </w:r>
      <w:r w:rsidR="00F22FC3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13AD0612" wp14:editId="6FCE8F38">
            <wp:extent cx="6295390" cy="2035823"/>
            <wp:effectExtent l="19050" t="19050" r="10160" b="21590"/>
            <wp:docPr id="100077" name="Рисунок 100077" descr="_scroll_external/attachments/image2023-4-13_11-43-6-3156136edadde6b9f6318eebaa89bf24cc95f128db3941f2898d1ff739042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5880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358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22FC3" w:rsidRPr="00F7628D" w:rsidRDefault="004C0DD4" w:rsidP="00F22FC3">
      <w:pPr>
        <w:pStyle w:val="phfiguretitle"/>
      </w:pPr>
      <w:bookmarkStart w:id="176" w:name="_Ref152752532"/>
      <w:r>
        <w:t>Рисунок </w:t>
      </w:r>
      <w:r w:rsidR="00F22FC3">
        <w:fldChar w:fldCharType="begin"/>
      </w:r>
      <w:r w:rsidR="00F22FC3">
        <w:instrText xml:space="preserve"> SEQ Рисунок \* ARABIC </w:instrText>
      </w:r>
      <w:r w:rsidR="00F22FC3">
        <w:fldChar w:fldCharType="separate"/>
      </w:r>
      <w:r w:rsidR="007E02D5">
        <w:rPr>
          <w:noProof/>
        </w:rPr>
        <w:t>65</w:t>
      </w:r>
      <w:r w:rsidR="00F22FC3">
        <w:fldChar w:fldCharType="end"/>
      </w:r>
      <w:bookmarkEnd w:id="176"/>
      <w:r w:rsidR="00F22FC3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дневнике назначенную пациенту услугу инструментального исследования и нажмите на ссылку </w:t>
      </w:r>
      <w:r w:rsidR="00F7628D" w:rsidRPr="00F7628D">
        <w:t>«</w:t>
      </w:r>
      <w:r w:rsidRPr="00F7628D">
        <w:t>Оказать</w:t>
      </w:r>
      <w:r w:rsidR="00F7628D" w:rsidRPr="00F7628D">
        <w:t>»</w:t>
      </w:r>
      <w:r w:rsidRPr="00F7628D">
        <w:t xml:space="preserve"> в столбце </w:t>
      </w:r>
      <w:r w:rsidR="00F7628D" w:rsidRPr="00F7628D">
        <w:t>«</w:t>
      </w:r>
      <w:r w:rsidRPr="00F7628D">
        <w:t>Ссылка</w:t>
      </w:r>
      <w:r w:rsidR="00F7628D" w:rsidRPr="00F7628D">
        <w:t>»</w:t>
      </w:r>
      <w:r w:rsidRPr="00F7628D">
        <w:t>. Откроется окно оказания услуги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_Ref152752550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66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62593766" wp14:editId="13AF3F2A">
            <wp:extent cx="6086475" cy="4114800"/>
            <wp:effectExtent l="19050" t="19050" r="28575" b="19050"/>
            <wp:docPr id="100078" name="Рисунок 100078" descr="_scroll_external/attachments/image2023-4-13_11-45-9-7baa8b42e9714905703c665584abc1c9a99011ac3b041bedb48176a99e69b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56958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11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77" w:name="_Ref152752550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66</w:t>
      </w:r>
      <w:r w:rsidR="00BA7922">
        <w:fldChar w:fldCharType="end"/>
      </w:r>
      <w:bookmarkEnd w:id="177"/>
      <w:r w:rsidR="00BA7922">
        <w:t xml:space="preserve"> – О</w:t>
      </w:r>
      <w:r w:rsidR="00BA7922" w:rsidRPr="00F7628D">
        <w:t>кно оказания услуги</w:t>
      </w:r>
    </w:p>
    <w:p w:rsidR="007F627D" w:rsidRPr="00F7628D" w:rsidRDefault="00187186" w:rsidP="00F7628D">
      <w:pPr>
        <w:pStyle w:val="phlistitemized1"/>
      </w:pPr>
      <w:r w:rsidRPr="00F7628D">
        <w:t>заполните в окне оказания приема все обязательные (выделенные желтым цветом) поля, без которых невозможно сохранение приёма;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. После сохранения приёма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BA7922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7F603F">
        <w:t>п. </w:t>
      </w:r>
      <w:r w:rsidR="007F603F">
        <w:fldChar w:fldCharType="begin"/>
      </w:r>
      <w:r w:rsidR="007F603F">
        <w:instrText xml:space="preserve"> REF _Ref152758645 \r \h </w:instrText>
      </w:r>
      <w:r w:rsidR="007F603F">
        <w:fldChar w:fldCharType="separate"/>
      </w:r>
      <w:r w:rsidR="007E02D5">
        <w:t>4</w:t>
      </w:r>
      <w:r w:rsidR="007F603F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78" w:name="_Toc256000027"/>
      <w:bookmarkStart w:id="179" w:name="scroll-bookmark-44"/>
      <w:bookmarkStart w:id="180" w:name="_Toc153441430"/>
      <w:r w:rsidRPr="00F7628D">
        <w:rPr>
          <w:color w:val="000000" w:themeColor="text1"/>
        </w:rPr>
        <w:t>Редактирование результатов инструментального исследования</w:t>
      </w:r>
      <w:bookmarkEnd w:id="178"/>
      <w:bookmarkEnd w:id="179"/>
      <w:bookmarkEnd w:id="180"/>
    </w:p>
    <w:p w:rsidR="007F627D" w:rsidRPr="00F7628D" w:rsidRDefault="00187186" w:rsidP="00084FA3">
      <w:pPr>
        <w:pStyle w:val="phnormal"/>
      </w:pPr>
      <w:r w:rsidRPr="00F7628D">
        <w:t xml:space="preserve">Оказанная ранее пациенту услуга инструментального исследования, по которой был сформирован электронный документ и отправлен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может быть отредактирована.</w:t>
      </w:r>
    </w:p>
    <w:p w:rsidR="007F627D" w:rsidRPr="00F7628D" w:rsidRDefault="00187186" w:rsidP="00084FA3">
      <w:pPr>
        <w:pStyle w:val="phlistitemizedtitle"/>
      </w:pPr>
      <w:r w:rsidRPr="00F7628D">
        <w:t>Чтобы внести изменения в результат инструментального исследования, данные по которо</w:t>
      </w:r>
      <w:r w:rsidR="007E02D5">
        <w:t>му</w:t>
      </w:r>
      <w:r w:rsidRPr="00F7628D">
        <w:t xml:space="preserve"> переданы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ED3A79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_Ref152752576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67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4516F271" wp14:editId="1C5FBE22">
            <wp:extent cx="6295390" cy="2043653"/>
            <wp:effectExtent l="19050" t="19050" r="10160" b="13970"/>
            <wp:docPr id="100079" name="Рисунок 100079" descr="_scroll_external/attachments/image2023-4-13_11-47-34-ccb9924f93c721016ab43ad9a339150cd9e167a2f8b20faebd659ccffbecf0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5147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36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81" w:name="_Ref152752576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67</w:t>
      </w:r>
      <w:r w:rsidR="00BA7922">
        <w:fldChar w:fldCharType="end"/>
      </w:r>
      <w:bookmarkEnd w:id="181"/>
      <w:r w:rsidR="00BA7922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>выберите в дневнике оказанную ранее услугу инструментального исследования</w:t>
      </w:r>
      <w:r w:rsidR="00F7628D" w:rsidRPr="00F7628D">
        <w:t xml:space="preserve"> </w:t>
      </w:r>
      <w:r w:rsidRPr="00F7628D">
        <w:t xml:space="preserve">и нажмите на ссылку </w:t>
      </w:r>
      <w:r w:rsidR="00F7628D" w:rsidRPr="00F7628D">
        <w:t>«</w:t>
      </w:r>
      <w:r w:rsidRPr="00F7628D">
        <w:t>Редактировать</w:t>
      </w:r>
      <w:r w:rsidR="00F7628D" w:rsidRPr="00F7628D">
        <w:t>»</w:t>
      </w:r>
      <w:r w:rsidRPr="00F7628D">
        <w:t xml:space="preserve"> в столбце </w:t>
      </w:r>
      <w:r w:rsidR="00F7628D" w:rsidRPr="00F7628D">
        <w:t>«</w:t>
      </w:r>
      <w:r w:rsidRPr="00F7628D">
        <w:t>Ссылка</w:t>
      </w:r>
      <w:r w:rsidR="00F7628D" w:rsidRPr="00F7628D">
        <w:t>»</w:t>
      </w:r>
      <w:r w:rsidRPr="00F7628D">
        <w:t>. Откроется окно редактирования приёма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_Ref152752590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68</w:t>
      </w:r>
      <w:r w:rsidR="00BA7922">
        <w:fldChar w:fldCharType="end"/>
      </w:r>
      <w:r w:rsidR="00BA7922">
        <w:t>)</w:t>
      </w:r>
      <w:r w:rsidRPr="00F7628D">
        <w:t>, аналогичное окну оказания приема;</w:t>
      </w:r>
    </w:p>
    <w:p w:rsidR="007F627D" w:rsidRDefault="00187186" w:rsidP="00084FA3">
      <w:pPr>
        <w:pStyle w:val="phfigure"/>
      </w:pPr>
      <w:r w:rsidRPr="00F7628D">
        <w:rPr>
          <w:noProof/>
        </w:rPr>
        <w:drawing>
          <wp:inline distT="0" distB="0" distL="0" distR="0" wp14:anchorId="200DD31A" wp14:editId="4D68617D">
            <wp:extent cx="6000750" cy="4238625"/>
            <wp:effectExtent l="19050" t="19050" r="19050" b="28575"/>
            <wp:docPr id="100080" name="Рисунок 100080" descr="_scroll_external/attachments/image2023-4-13_11-53-50-5eef2d6fe729deeee4304049c3453353a39aaa2d17ea834bb2ec67b2627f8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9720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238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82" w:name="_Ref152752590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68</w:t>
      </w:r>
      <w:r w:rsidR="00BA7922">
        <w:fldChar w:fldCharType="end"/>
      </w:r>
      <w:bookmarkEnd w:id="182"/>
      <w:r w:rsidR="00BA7922">
        <w:t xml:space="preserve"> – О</w:t>
      </w:r>
      <w:r w:rsidR="00BA7922" w:rsidRPr="00F7628D">
        <w:t>кно редактирования приёма</w:t>
      </w:r>
    </w:p>
    <w:p w:rsidR="007F627D" w:rsidRPr="00F7628D" w:rsidRDefault="00187186" w:rsidP="00F7628D">
      <w:pPr>
        <w:pStyle w:val="phlistitemized1"/>
      </w:pPr>
      <w:r w:rsidRPr="00F7628D">
        <w:t>внесите в исследование необходимые изменения;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="00405152">
        <w:t>/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84FA3" w:rsidRPr="00F7628D" w:rsidRDefault="00084FA3" w:rsidP="00084FA3">
      <w:pPr>
        <w:pStyle w:val="phnormal"/>
      </w:pPr>
      <w:r w:rsidRPr="00F7628D">
        <w:rPr>
          <w:b/>
        </w:rPr>
        <w:t>Примечание</w:t>
      </w:r>
      <w:r w:rsidRPr="00BA7922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7F603F">
        <w:t>п. </w:t>
      </w:r>
      <w:r w:rsidR="007F603F">
        <w:fldChar w:fldCharType="begin"/>
      </w:r>
      <w:r w:rsidR="007F603F">
        <w:instrText xml:space="preserve"> REF _Ref152758645 \r \h </w:instrText>
      </w:r>
      <w:r w:rsidR="007F603F">
        <w:fldChar w:fldCharType="separate"/>
      </w:r>
      <w:r w:rsidR="007E02D5">
        <w:t>4</w:t>
      </w:r>
      <w:r w:rsidR="007F603F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83" w:name="_Toc256000028"/>
      <w:bookmarkStart w:id="184" w:name="scroll-bookmark-45"/>
      <w:bookmarkStart w:id="185" w:name="_Toc153441431"/>
      <w:r w:rsidRPr="00F7628D">
        <w:rPr>
          <w:color w:val="000000" w:themeColor="text1"/>
        </w:rPr>
        <w:t>Проведение лабораторного исследования</w:t>
      </w:r>
      <w:bookmarkEnd w:id="183"/>
      <w:bookmarkEnd w:id="184"/>
      <w:bookmarkEnd w:id="185"/>
    </w:p>
    <w:p w:rsidR="007F627D" w:rsidRPr="00F7628D" w:rsidRDefault="00187186" w:rsidP="00084FA3">
      <w:pPr>
        <w:pStyle w:val="phlistitemizedtitle"/>
      </w:pPr>
      <w:r w:rsidRPr="00F7628D">
        <w:t xml:space="preserve">Процесс оказания услуги лабораторного исследования, по итогам которого происходит формирование и передача СЭМД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включает выполнение следующих операций:</w:t>
      </w:r>
    </w:p>
    <w:p w:rsidR="007F627D" w:rsidRPr="00F7628D" w:rsidRDefault="00187186" w:rsidP="00F7628D">
      <w:pPr>
        <w:pStyle w:val="phlistitemized1"/>
      </w:pPr>
      <w:r w:rsidRPr="00F7628D">
        <w:t>взятие биоматериала;</w:t>
      </w:r>
    </w:p>
    <w:p w:rsidR="007F627D" w:rsidRPr="00F7628D" w:rsidRDefault="00187186" w:rsidP="00F7628D">
      <w:pPr>
        <w:pStyle w:val="phlistitemized1"/>
      </w:pPr>
      <w:r w:rsidRPr="00F7628D">
        <w:t>внесение результатов лабораторного исследования;</w:t>
      </w:r>
    </w:p>
    <w:p w:rsidR="007F627D" w:rsidRPr="00F7628D" w:rsidRDefault="00187186" w:rsidP="00F7628D">
      <w:pPr>
        <w:pStyle w:val="phlistitemized1"/>
      </w:pPr>
      <w:r w:rsidRPr="00F7628D">
        <w:t>валидация результатов исследования.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86" w:name="scroll-bookmark-46"/>
      <w:bookmarkStart w:id="187" w:name="_Toc153441432"/>
      <w:r w:rsidRPr="00F7628D">
        <w:rPr>
          <w:color w:val="000000" w:themeColor="text1"/>
        </w:rPr>
        <w:t>Взятие биоматериала</w:t>
      </w:r>
      <w:bookmarkEnd w:id="186"/>
      <w:bookmarkEnd w:id="187"/>
    </w:p>
    <w:p w:rsidR="007F627D" w:rsidRPr="00F7628D" w:rsidRDefault="00187186" w:rsidP="00084FA3">
      <w:pPr>
        <w:pStyle w:val="phlistitemizedtitle"/>
      </w:pPr>
      <w:r w:rsidRPr="00F7628D">
        <w:t>Чтобы произвести взятие биоматериала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>выберите пункт главного меню</w:t>
      </w:r>
      <w:r w:rsidR="00F7628D" w:rsidRPr="00F7628D">
        <w:t xml:space="preserve"> «</w:t>
      </w:r>
      <w:r w:rsidRPr="00F7628D">
        <w:t>Рабочие места</w:t>
      </w:r>
      <w:r w:rsidR="00F7628D" w:rsidRPr="00F7628D">
        <w:t xml:space="preserve">/ </w:t>
      </w:r>
      <w:r w:rsidRPr="00F7628D">
        <w:t>Лаборатория</w:t>
      </w:r>
      <w:r w:rsidR="000B0351">
        <w:t>/</w:t>
      </w:r>
      <w:r w:rsidRPr="00F7628D">
        <w:t xml:space="preserve"> Взятие материала</w:t>
      </w:r>
      <w:r w:rsidR="00F7628D" w:rsidRPr="00F7628D">
        <w:t>»</w:t>
      </w:r>
      <w:r w:rsidRPr="00F7628D">
        <w:t xml:space="preserve">. Откроется </w:t>
      </w:r>
      <w:r w:rsidR="00BA7922">
        <w:t>форма</w:t>
      </w:r>
      <w:r w:rsidRPr="00F7628D">
        <w:t xml:space="preserve"> взятия материала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_Ref152752619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69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3870D878" wp14:editId="5C2D4830">
            <wp:extent cx="6295390" cy="1888078"/>
            <wp:effectExtent l="19050" t="19050" r="10160" b="17145"/>
            <wp:docPr id="28" name="Рисунок 28" descr="_scroll_external/attachments/image2023-3-14_15-56-1-6a4ae39bc42c5e5352477de8b9c3e716e2b36c492ffc6b77c2dc6b3879484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8897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880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88" w:name="_Ref152752619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69</w:t>
      </w:r>
      <w:r w:rsidR="00BA7922">
        <w:fldChar w:fldCharType="end"/>
      </w:r>
      <w:bookmarkEnd w:id="188"/>
      <w:r w:rsidR="00BA7922">
        <w:t xml:space="preserve"> – Форма</w:t>
      </w:r>
      <w:r w:rsidR="00BA7922" w:rsidRPr="00F7628D">
        <w:t xml:space="preserve"> взятия материала</w:t>
      </w:r>
    </w:p>
    <w:p w:rsidR="007F627D" w:rsidRPr="00F7628D" w:rsidRDefault="00187186" w:rsidP="00F7628D">
      <w:pPr>
        <w:pStyle w:val="phlistitemized1"/>
      </w:pPr>
      <w:r w:rsidRPr="00F7628D">
        <w:t>выберите в списке направление пациента на лабораторное исследование;</w:t>
      </w:r>
    </w:p>
    <w:p w:rsidR="007F627D" w:rsidRPr="00F7628D" w:rsidRDefault="00187186" w:rsidP="00F7628D">
      <w:pPr>
        <w:pStyle w:val="phlistitemized1"/>
      </w:pPr>
      <w:r w:rsidRPr="00F7628D">
        <w:t xml:space="preserve">укажите локус для выбранного исследования пациента в столбце </w:t>
      </w:r>
      <w:r w:rsidR="00F7628D" w:rsidRPr="00F7628D">
        <w:t>«</w:t>
      </w:r>
      <w:r w:rsidRPr="00F7628D">
        <w:t>Тип материала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Pr="00F7628D">
        <w:rPr>
          <w:noProof/>
          <w:lang w:eastAsia="ru-RU"/>
        </w:rPr>
        <w:drawing>
          <wp:inline distT="0" distB="0" distL="0" distR="0" wp14:anchorId="5037360C" wp14:editId="712157AD">
            <wp:extent cx="276225" cy="276225"/>
            <wp:effectExtent l="19050" t="19050" r="28575" b="28575"/>
            <wp:docPr id="100082" name="Рисунок 100082" descr="_scroll_external/attachments/image2022-3-25_16-53-53-f29fb65ff537f1b2cd912ecf6671fb3ed5ca38277362850ddf585e11baf8e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8069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628D" w:rsidRPr="00F7628D">
        <w:t xml:space="preserve"> </w:t>
      </w:r>
      <w:r w:rsidRPr="00F7628D">
        <w:t>(</w:t>
      </w:r>
      <w:r w:rsidR="00F7628D" w:rsidRPr="00F7628D">
        <w:t>«</w:t>
      </w:r>
      <w:r w:rsidRPr="00F7628D">
        <w:t>Генерация</w:t>
      </w:r>
      <w:r w:rsidR="00F7628D" w:rsidRPr="00F7628D">
        <w:t>»</w:t>
      </w:r>
      <w:r w:rsidRPr="00F7628D">
        <w:t>). Автоматически сгенерированный номер образца установится в поле, расположенном рядом;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Pr="00F7628D">
        <w:rPr>
          <w:noProof/>
          <w:lang w:eastAsia="ru-RU"/>
        </w:rPr>
        <w:drawing>
          <wp:inline distT="0" distB="0" distL="0" distR="0" wp14:anchorId="272D8894" wp14:editId="18DD4BA4">
            <wp:extent cx="266700" cy="295275"/>
            <wp:effectExtent l="19050" t="19050" r="19050" b="28575"/>
            <wp:docPr id="100083" name="Рисунок 100083" descr="_scroll_external/attachments/image2022-3-25_16-54-3-4433166e7d9ef3a00446df2f92df69972bd0935a1da3316015d6fdc64bd22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1685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628D" w:rsidRPr="00F7628D">
        <w:t xml:space="preserve"> </w:t>
      </w:r>
      <w:r w:rsidRPr="00F7628D">
        <w:t>(</w:t>
      </w:r>
      <w:r w:rsidR="00F7628D" w:rsidRPr="00F7628D">
        <w:t>«</w:t>
      </w:r>
      <w:r w:rsidRPr="00F7628D">
        <w:t>Печать</w:t>
      </w:r>
      <w:r w:rsidR="00F7628D" w:rsidRPr="00F7628D">
        <w:t>»</w:t>
      </w:r>
      <w:r w:rsidRPr="00F7628D">
        <w:t>) для печати этикетки для взятого образца;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Pr="00F7628D">
        <w:rPr>
          <w:noProof/>
          <w:lang w:eastAsia="ru-RU"/>
        </w:rPr>
        <w:drawing>
          <wp:inline distT="0" distB="0" distL="0" distR="0" wp14:anchorId="7CAB9D0E" wp14:editId="5EB5110E">
            <wp:extent cx="285750" cy="304800"/>
            <wp:effectExtent l="19050" t="19050" r="19050" b="19050"/>
            <wp:docPr id="100084" name="Рисунок 100084" descr="_scroll_external/attachments/image2022-3-25_16-54-15-067abe14f27b1c85deff3047ce69e5f59615e1baa17f44c76709e27d9bd2e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540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7628D" w:rsidRPr="00F7628D">
        <w:t xml:space="preserve"> </w:t>
      </w:r>
      <w:r w:rsidRPr="00F7628D">
        <w:t>(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) в столбце </w:t>
      </w:r>
      <w:r w:rsidR="00F7628D" w:rsidRPr="00F7628D">
        <w:t>«</w:t>
      </w:r>
      <w:r w:rsidRPr="00F7628D">
        <w:t>Действия</w:t>
      </w:r>
      <w:r w:rsidR="00F7628D" w:rsidRPr="00F7628D">
        <w:t>»</w:t>
      </w:r>
      <w:r w:rsidRPr="00F7628D">
        <w:t>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89" w:name="scroll-bookmark-47"/>
      <w:bookmarkStart w:id="190" w:name="_Toc153441433"/>
      <w:r w:rsidRPr="00F7628D">
        <w:rPr>
          <w:color w:val="000000" w:themeColor="text1"/>
        </w:rPr>
        <w:t>Внесение результатов исследования</w:t>
      </w:r>
      <w:bookmarkEnd w:id="189"/>
      <w:bookmarkEnd w:id="190"/>
    </w:p>
    <w:p w:rsidR="007F627D" w:rsidRPr="00F7628D" w:rsidRDefault="00187186" w:rsidP="00084FA3">
      <w:pPr>
        <w:pStyle w:val="phlistitemizedtitle"/>
      </w:pPr>
      <w:r w:rsidRPr="00F7628D">
        <w:t>Чтобы внести результаты лабораторного исследования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="00ED3A79">
        <w:t>Лаборатория</w:t>
      </w:r>
      <w:r w:rsidR="00F7628D" w:rsidRPr="00F7628D">
        <w:t xml:space="preserve">/ </w:t>
      </w:r>
      <w:r w:rsidRPr="00F7628D">
        <w:t>Рабочи</w:t>
      </w:r>
      <w:r w:rsidR="00ED3A79">
        <w:t>е</w:t>
      </w:r>
      <w:r w:rsidRPr="00F7628D">
        <w:t xml:space="preserve"> лист</w:t>
      </w:r>
      <w:r w:rsidR="00ED3A79">
        <w:t>ы</w:t>
      </w:r>
      <w:r w:rsidR="00F7628D" w:rsidRPr="00F7628D">
        <w:t>»</w:t>
      </w:r>
      <w:r w:rsidRPr="00F7628D">
        <w:t>. Откроется рабочий лист лаборатории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_Ref152752672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70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635C205F" wp14:editId="6052D7FE">
            <wp:extent cx="6295390" cy="1816913"/>
            <wp:effectExtent l="19050" t="19050" r="10160" b="12065"/>
            <wp:docPr id="29" name="Рисунок 29" descr="_scroll_external/attachments/image2023-4-13_12-33-32-786ebec8a4741a3eec215e617c135929fce73f7328ec359e20ecdee07b3d34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4068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16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91" w:name="_Ref152752672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70</w:t>
      </w:r>
      <w:r w:rsidR="00BA7922">
        <w:fldChar w:fldCharType="end"/>
      </w:r>
      <w:bookmarkEnd w:id="191"/>
      <w:r w:rsidR="00BA7922">
        <w:t xml:space="preserve"> – Р</w:t>
      </w:r>
      <w:r w:rsidR="00BA7922" w:rsidRPr="00F7628D">
        <w:t>абочий лист лаборатории</w:t>
      </w:r>
    </w:p>
    <w:p w:rsidR="007F627D" w:rsidRPr="00F7628D" w:rsidRDefault="00187186" w:rsidP="00F7628D">
      <w:pPr>
        <w:pStyle w:val="phlistitemized1"/>
      </w:pPr>
      <w:r w:rsidRPr="00F7628D">
        <w:t>двойным нажатием выберите в списке направление пациента на лабораторное исследование. Откроется окно ввода результатов исследования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_Ref152752683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71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6535124C" wp14:editId="400BE472">
            <wp:extent cx="6295390" cy="1244647"/>
            <wp:effectExtent l="19050" t="19050" r="10160" b="12700"/>
            <wp:docPr id="100081" name="Рисунок 100081" descr="_scroll_external/attachments/image2023-3-14_16-16-31-6934922b3184e06381f9fbe6ed65d4ec85675b1c734422dbae94111099477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53328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4464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92" w:name="_Ref152752683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71</w:t>
      </w:r>
      <w:r w:rsidR="00BA7922">
        <w:fldChar w:fldCharType="end"/>
      </w:r>
      <w:bookmarkEnd w:id="192"/>
      <w:r w:rsidR="00BA7922">
        <w:t xml:space="preserve"> – О</w:t>
      </w:r>
      <w:r w:rsidR="00BA7922" w:rsidRPr="00F7628D">
        <w:t>кно ввода результатов исследования</w:t>
      </w:r>
    </w:p>
    <w:p w:rsidR="007F627D" w:rsidRPr="00F7628D" w:rsidRDefault="00187186" w:rsidP="00F7628D">
      <w:pPr>
        <w:pStyle w:val="phlistitemized1"/>
      </w:pPr>
      <w:r w:rsidRPr="00F7628D">
        <w:t xml:space="preserve">введите значение исследуемого показателя, укажите анализатор и 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>. Результаты лабораторного исследования сохранены.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93" w:name="scroll-bookmark-48"/>
      <w:bookmarkStart w:id="194" w:name="_Toc153441434"/>
      <w:r w:rsidRPr="00F7628D">
        <w:rPr>
          <w:color w:val="000000" w:themeColor="text1"/>
        </w:rPr>
        <w:t>Валидация результатов исследования</w:t>
      </w:r>
      <w:bookmarkEnd w:id="193"/>
      <w:bookmarkEnd w:id="194"/>
    </w:p>
    <w:p w:rsidR="007F627D" w:rsidRPr="00F7628D" w:rsidRDefault="00187186" w:rsidP="00084FA3">
      <w:pPr>
        <w:pStyle w:val="phlistitemizedtitle"/>
      </w:pPr>
      <w:r w:rsidRPr="00F7628D">
        <w:t>Чтобы провалидировать результаты лабораторного исследования пациента,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>выберите пункт главного меню</w:t>
      </w:r>
      <w:r w:rsidR="00F7628D" w:rsidRPr="00F7628D">
        <w:t xml:space="preserve"> «</w:t>
      </w:r>
      <w:r w:rsidRPr="00F7628D">
        <w:t>Рабочие места</w:t>
      </w:r>
      <w:r w:rsidR="00F7628D" w:rsidRPr="00F7628D">
        <w:t xml:space="preserve">/ </w:t>
      </w:r>
      <w:r w:rsidR="00ED3A79">
        <w:t>Лаборатория</w:t>
      </w:r>
      <w:r w:rsidR="000B0351">
        <w:t>/</w:t>
      </w:r>
      <w:r w:rsidRPr="00F7628D">
        <w:t xml:space="preserve"> Валидация результатов</w:t>
      </w:r>
      <w:r w:rsidR="00F7628D" w:rsidRPr="00F7628D">
        <w:t>»</w:t>
      </w:r>
      <w:r w:rsidRPr="00F7628D">
        <w:t xml:space="preserve">. Откроется </w:t>
      </w:r>
      <w:r w:rsidR="00BA7922">
        <w:t>форма</w:t>
      </w:r>
      <w:r w:rsidRPr="00F7628D">
        <w:t xml:space="preserve"> валидации результатов исследований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_Ref152752708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72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84FA3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2347C667" wp14:editId="139320DB">
            <wp:extent cx="6295390" cy="2512433"/>
            <wp:effectExtent l="19050" t="19050" r="10160" b="21590"/>
            <wp:docPr id="30" name="Рисунок 30" descr="_scroll_external/attachments/image2023-3-14_16-27-30-15ba5919f3fecfd5193df353f56d3e10e113f85926067eba5935e8ed334523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5619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124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195" w:name="_Ref152752708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72</w:t>
      </w:r>
      <w:r w:rsidR="00BA7922">
        <w:fldChar w:fldCharType="end"/>
      </w:r>
      <w:bookmarkEnd w:id="195"/>
      <w:r w:rsidR="00BA7922">
        <w:t xml:space="preserve"> – Форма</w:t>
      </w:r>
      <w:r w:rsidR="00BA7922" w:rsidRPr="00F7628D">
        <w:t xml:space="preserve"> валидации результатов исследований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Ожидающие валидации</w:t>
      </w:r>
      <w:r w:rsidR="00F7628D" w:rsidRPr="00F7628D">
        <w:t>»</w:t>
      </w:r>
      <w:r w:rsidRPr="00F7628D">
        <w:t xml:space="preserve"> и с помощью панели фильтрации найдите лабораторное исследование пациента;</w:t>
      </w:r>
    </w:p>
    <w:p w:rsidR="007F627D" w:rsidRPr="00F7628D" w:rsidRDefault="00187186" w:rsidP="00F7628D">
      <w:pPr>
        <w:pStyle w:val="phlistitemized1"/>
      </w:pPr>
      <w:r w:rsidRPr="00F7628D">
        <w:t>в правой части окна установите флажки напротив показателей, результаты по которым требуется провалидировать;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Принять</w:t>
      </w:r>
      <w:r w:rsidR="00F7628D" w:rsidRPr="00F7628D">
        <w:t>»</w:t>
      </w:r>
      <w:r w:rsidRPr="00F7628D">
        <w:t xml:space="preserve"> для валидации отмеченных результатов.</w:t>
      </w:r>
    </w:p>
    <w:p w:rsidR="007F627D" w:rsidRDefault="00187186" w:rsidP="007E02D5">
      <w:pPr>
        <w:pStyle w:val="phnormal"/>
      </w:pPr>
      <w:r w:rsidRPr="00F7628D">
        <w:t xml:space="preserve">После валидации результатов лабораторного исследования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shd w:val="clear" w:color="auto" w:fill="FFFFFF"/>
        </w:rPr>
        <w:t>Профилактическая</w:t>
      </w:r>
      <w:r w:rsidR="00911AE6" w:rsidRPr="0046035E">
        <w:rPr>
          <w:shd w:val="clear" w:color="auto" w:fill="FFFFFF"/>
        </w:rPr>
        <w:t xml:space="preserve"> </w:t>
      </w:r>
      <w:r w:rsidR="00911AE6" w:rsidRPr="0046035E">
        <w:rPr>
          <w:rFonts w:hint="eastAsia"/>
          <w:shd w:val="clear" w:color="auto" w:fill="FFFFFF"/>
        </w:rPr>
        <w:t>медицина</w:t>
      </w:r>
      <w:r w:rsidR="00911AE6" w:rsidRPr="0046035E">
        <w:rPr>
          <w:shd w:val="clear" w:color="auto" w:fill="FFFFFF"/>
        </w:rPr>
        <w:t xml:space="preserve">. </w:t>
      </w:r>
      <w:r w:rsidR="00911AE6" w:rsidRPr="0046035E">
        <w:rPr>
          <w:rFonts w:hint="eastAsia"/>
          <w:shd w:val="clear" w:color="auto" w:fill="FFFFFF"/>
        </w:rPr>
        <w:t>Профилактика</w:t>
      </w:r>
      <w:r w:rsidR="00911AE6" w:rsidRPr="0046035E">
        <w:rPr>
          <w:shd w:val="clear" w:color="auto" w:fill="FFFFFF"/>
        </w:rPr>
        <w:t xml:space="preserve"> </w:t>
      </w:r>
      <w:r w:rsidR="00911AE6" w:rsidRPr="0046035E">
        <w:rPr>
          <w:rFonts w:hint="eastAsia"/>
          <w:shd w:val="clear" w:color="auto" w:fill="FFFFFF"/>
        </w:rPr>
        <w:t>инфекционных</w:t>
      </w:r>
      <w:r w:rsidR="00911AE6" w:rsidRPr="0046035E">
        <w:rPr>
          <w:shd w:val="clear" w:color="auto" w:fill="FFFFFF"/>
        </w:rPr>
        <w:t xml:space="preserve"> </w:t>
      </w:r>
      <w:r w:rsidR="00911AE6" w:rsidRPr="0046035E">
        <w:rPr>
          <w:rFonts w:hint="eastAsia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E65BE" w:rsidRPr="00F7628D" w:rsidRDefault="000E65BE" w:rsidP="000E65BE">
      <w:pPr>
        <w:pStyle w:val="phnormal"/>
      </w:pPr>
      <w:r w:rsidRPr="00F7628D">
        <w:rPr>
          <w:b/>
        </w:rPr>
        <w:t>Примечание</w:t>
      </w:r>
      <w:r w:rsidRPr="00BA7922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7F603F">
        <w:t>п. </w:t>
      </w:r>
      <w:r w:rsidR="007F603F">
        <w:fldChar w:fldCharType="begin"/>
      </w:r>
      <w:r w:rsidR="007F603F">
        <w:instrText xml:space="preserve"> REF _Ref152758645 \r \h </w:instrText>
      </w:r>
      <w:r w:rsidR="007F603F">
        <w:fldChar w:fldCharType="separate"/>
      </w:r>
      <w:r w:rsidR="007E02D5">
        <w:t>4</w:t>
      </w:r>
      <w:r w:rsidR="007F603F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196" w:name="_Toc256000029"/>
      <w:bookmarkStart w:id="197" w:name="scroll-bookmark-49"/>
      <w:bookmarkStart w:id="198" w:name="_Toc153441435"/>
      <w:r w:rsidRPr="00F7628D">
        <w:rPr>
          <w:color w:val="000000" w:themeColor="text1"/>
        </w:rPr>
        <w:t>Редактирование услуги лабораторного исследования</w:t>
      </w:r>
      <w:bookmarkEnd w:id="196"/>
      <w:bookmarkEnd w:id="197"/>
      <w:bookmarkEnd w:id="198"/>
    </w:p>
    <w:p w:rsidR="007F627D" w:rsidRPr="00F7628D" w:rsidRDefault="00187186" w:rsidP="000E65BE">
      <w:pPr>
        <w:pStyle w:val="phnormal"/>
      </w:pPr>
      <w:r w:rsidRPr="00F7628D">
        <w:t xml:space="preserve">Оказанная ранее пациенту услуга лабораторного исследования, по которой был сформирован электронный документ и отправлен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, может быть отредактирована. После валидации новых результатов лабораторного исследования происходит автоматическое формирование новой версии электронного документа и его отправка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7F627D" w:rsidRPr="00F7628D" w:rsidRDefault="00187186" w:rsidP="000E65BE">
      <w:pPr>
        <w:pStyle w:val="phlistitemizedtitle"/>
      </w:pPr>
      <w:r w:rsidRPr="00F7628D">
        <w:t>Процесс редактирования услуги лабораторного исследования включает выполнение следующих операций:</w:t>
      </w:r>
    </w:p>
    <w:p w:rsidR="007F627D" w:rsidRPr="00F7628D" w:rsidRDefault="00187186" w:rsidP="00F7628D">
      <w:pPr>
        <w:pStyle w:val="phlistitemized1"/>
      </w:pPr>
      <w:r w:rsidRPr="00F7628D">
        <w:t>отмена внесенных ранее результатов исследования;</w:t>
      </w:r>
    </w:p>
    <w:p w:rsidR="007F627D" w:rsidRPr="00F7628D" w:rsidRDefault="00187186" w:rsidP="00F7628D">
      <w:pPr>
        <w:pStyle w:val="phlistitemized1"/>
      </w:pPr>
      <w:r w:rsidRPr="00F7628D">
        <w:t>внесение новых результатов лабораторного исследования;</w:t>
      </w:r>
    </w:p>
    <w:p w:rsidR="007F627D" w:rsidRPr="00F7628D" w:rsidRDefault="00187186" w:rsidP="00F7628D">
      <w:pPr>
        <w:pStyle w:val="phlistitemized1"/>
      </w:pPr>
      <w:r w:rsidRPr="00F7628D">
        <w:t>валидация новых результатов исследования.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199" w:name="scroll-bookmark-50"/>
      <w:bookmarkStart w:id="200" w:name="_Toc153441436"/>
      <w:r w:rsidRPr="00F7628D">
        <w:rPr>
          <w:color w:val="000000" w:themeColor="text1"/>
        </w:rPr>
        <w:t>Отмена результатов исследования</w:t>
      </w:r>
      <w:bookmarkEnd w:id="199"/>
      <w:bookmarkEnd w:id="200"/>
    </w:p>
    <w:p w:rsidR="007F627D" w:rsidRPr="00F7628D" w:rsidRDefault="00187186" w:rsidP="000E65BE">
      <w:pPr>
        <w:pStyle w:val="phlistitemizedtitle"/>
      </w:pPr>
      <w:r w:rsidRPr="00F7628D">
        <w:t xml:space="preserve">Чтобы отменить внесенные ранее результаты по услуге лабораторного исследования, данные по которой переданы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="00ED3A79">
        <w:t>Лаборатория</w:t>
      </w:r>
      <w:r w:rsidR="000E65BE">
        <w:t>/</w:t>
      </w:r>
      <w:r w:rsidRPr="00F7628D">
        <w:t xml:space="preserve"> Валидация результатов</w:t>
      </w:r>
      <w:r w:rsidR="00F7628D" w:rsidRPr="00F7628D">
        <w:t>»</w:t>
      </w:r>
      <w:r w:rsidRPr="00F7628D">
        <w:t xml:space="preserve">. Откроется </w:t>
      </w:r>
      <w:r w:rsidR="00BA7922">
        <w:t>форма</w:t>
      </w:r>
      <w:r w:rsidRPr="00F7628D">
        <w:t xml:space="preserve"> валидации результатов исследований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_Ref152752737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73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0E603752" wp14:editId="1C36FC63">
            <wp:extent cx="6295390" cy="2506710"/>
            <wp:effectExtent l="19050" t="19050" r="10160" b="27305"/>
            <wp:docPr id="31" name="Рисунок 31" descr="_scroll_external/attachments/image2023-3-14_16-34-30-eb393a0a4a95811f2cc9914260e18aa3c312707b5d2d5eee3e87eeec31039c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0681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67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01" w:name="_Ref152752737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73</w:t>
      </w:r>
      <w:r w:rsidR="00BA7922">
        <w:fldChar w:fldCharType="end"/>
      </w:r>
      <w:bookmarkEnd w:id="201"/>
      <w:r w:rsidR="00BA7922">
        <w:t xml:space="preserve"> – Форма</w:t>
      </w:r>
      <w:r w:rsidR="00BA7922" w:rsidRPr="00F7628D">
        <w:t xml:space="preserve"> валидации результатов исследований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Принятые</w:t>
      </w:r>
      <w:r w:rsidR="00F7628D" w:rsidRPr="00F7628D">
        <w:t>»</w:t>
      </w:r>
      <w:r w:rsidRPr="00F7628D">
        <w:t>. С помощью панели фильтрации найдите требуемую запись о лабораторном исследовании пациента;</w:t>
      </w:r>
    </w:p>
    <w:p w:rsidR="007F627D" w:rsidRPr="00F7628D" w:rsidRDefault="00187186" w:rsidP="00F7628D">
      <w:pPr>
        <w:pStyle w:val="phlistitemized1"/>
      </w:pPr>
      <w:r w:rsidRPr="00F7628D">
        <w:t xml:space="preserve">в правой части экрана и установите флажки напротив анализов, результаты по которым требуется изменить, и нажмите на кнопку </w:t>
      </w:r>
      <w:r w:rsidR="00F7628D" w:rsidRPr="00F7628D">
        <w:t>«</w:t>
      </w:r>
      <w:r w:rsidRPr="00F7628D">
        <w:t>На рассмотрение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Ожидающие валидации</w:t>
      </w:r>
      <w:r w:rsidR="00F7628D" w:rsidRPr="00F7628D">
        <w:t>»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_Ref152752763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74</w:t>
      </w:r>
      <w:r w:rsidR="00BA7922">
        <w:fldChar w:fldCharType="end"/>
      </w:r>
      <w:r w:rsidR="00BA7922">
        <w:t>)</w:t>
      </w:r>
      <w:r w:rsidRPr="00F7628D">
        <w:t>. С помощью панели фильтрации найдите требуемую запись о лабораторном исследовании пациента;</w:t>
      </w:r>
    </w:p>
    <w:p w:rsidR="007F627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047D3344" wp14:editId="52246E40">
            <wp:extent cx="6295390" cy="2512433"/>
            <wp:effectExtent l="19050" t="19050" r="10160" b="21590"/>
            <wp:docPr id="32" name="Рисунок 32" descr="_scroll_external/attachments/image2023-3-14_16-27-30-15ba5919f3fecfd5193df353f56d3e10e113f85926067eba5935e8ed334523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6052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124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02" w:name="_Ref152752763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74</w:t>
      </w:r>
      <w:r w:rsidR="00BA7922">
        <w:fldChar w:fldCharType="end"/>
      </w:r>
      <w:bookmarkEnd w:id="202"/>
      <w:r w:rsidR="00BA7922">
        <w:t xml:space="preserve"> – В</w:t>
      </w:r>
      <w:r w:rsidR="00BA7922" w:rsidRPr="00F7628D">
        <w:t>кладк</w:t>
      </w:r>
      <w:r w:rsidR="00BA7922">
        <w:t>а</w:t>
      </w:r>
      <w:r w:rsidR="00BA7922" w:rsidRPr="00F7628D">
        <w:t xml:space="preserve"> «Ожидающие валидации»</w:t>
      </w:r>
    </w:p>
    <w:p w:rsidR="007F627D" w:rsidRPr="00F7628D" w:rsidRDefault="00187186" w:rsidP="00F7628D">
      <w:pPr>
        <w:pStyle w:val="phlistitemized1"/>
      </w:pPr>
      <w:r w:rsidRPr="00F7628D">
        <w:t xml:space="preserve">в правой части экрана установите флажки напротив анализов, результаты по которым требуется изменить, и нажмите на кнопку </w:t>
      </w:r>
      <w:r w:rsidR="00F7628D" w:rsidRPr="00F7628D">
        <w:t>«</w:t>
      </w:r>
      <w:r w:rsidRPr="00F7628D">
        <w:t>Отвергнуть</w:t>
      </w:r>
      <w:r w:rsidR="00F7628D" w:rsidRPr="00F7628D">
        <w:t>»</w:t>
      </w:r>
      <w:r w:rsidRPr="00F7628D">
        <w:t>. Внесенные ранее результаты по услуге лабораторного исследования отменены.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203" w:name="scroll-bookmark-51"/>
      <w:bookmarkStart w:id="204" w:name="_Toc153441437"/>
      <w:r w:rsidRPr="00F7628D">
        <w:rPr>
          <w:color w:val="000000" w:themeColor="text1"/>
        </w:rPr>
        <w:t>Внесение новых результатов исследования</w:t>
      </w:r>
      <w:bookmarkEnd w:id="203"/>
      <w:bookmarkEnd w:id="204"/>
    </w:p>
    <w:p w:rsidR="007F627D" w:rsidRPr="00F7628D" w:rsidRDefault="00187186" w:rsidP="000E65BE">
      <w:pPr>
        <w:pStyle w:val="phnormal"/>
      </w:pPr>
      <w:r w:rsidRPr="00F7628D">
        <w:t>После того как произведена отмена внесенных ранее результатов лабораторного исследования, ввод новых результатов выполняется аналогично первичному вводу результатов исследования (см.</w:t>
      </w:r>
      <w:r w:rsidR="000F1A8A">
        <w:t> </w:t>
      </w:r>
      <w:r w:rsidRPr="00F7628D">
        <w:t>п.</w:t>
      </w:r>
      <w:r w:rsidR="000F1A8A">
        <w:t> </w:t>
      </w:r>
      <w:r w:rsidR="000F1A8A">
        <w:fldChar w:fldCharType="begin"/>
      </w:r>
      <w:r w:rsidR="000F1A8A">
        <w:instrText xml:space="preserve"> REF scroll-bookmark-27 \r \h </w:instrText>
      </w:r>
      <w:r w:rsidR="000F1A8A">
        <w:fldChar w:fldCharType="separate"/>
      </w:r>
      <w:r w:rsidR="007E02D5">
        <w:t>3.1.8.2</w:t>
      </w:r>
      <w:r w:rsidR="000F1A8A">
        <w:fldChar w:fldCharType="end"/>
      </w:r>
      <w:r w:rsidRPr="00F7628D">
        <w:t>).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205" w:name="scroll-bookmark-52"/>
      <w:bookmarkStart w:id="206" w:name="_Toc153441438"/>
      <w:r w:rsidRPr="00F7628D">
        <w:rPr>
          <w:color w:val="000000" w:themeColor="text1"/>
        </w:rPr>
        <w:t>Валидация новых результатов исследования</w:t>
      </w:r>
      <w:bookmarkEnd w:id="205"/>
      <w:bookmarkEnd w:id="206"/>
    </w:p>
    <w:p w:rsidR="007F627D" w:rsidRDefault="00187186" w:rsidP="000E65BE">
      <w:pPr>
        <w:pStyle w:val="phnormal"/>
      </w:pPr>
      <w:r w:rsidRPr="00F7628D">
        <w:t>После того как внесены новые результаты лабораторного исследования, их необходимо провалидировать. Валидация новых результатов выполняется аналогично валидации первичных результатов (см.</w:t>
      </w:r>
      <w:r w:rsidR="000F1A8A">
        <w:t> </w:t>
      </w:r>
      <w:r w:rsidRPr="00F7628D">
        <w:t>п.</w:t>
      </w:r>
      <w:r w:rsidR="000F1A8A">
        <w:t> </w:t>
      </w:r>
      <w:r w:rsidR="000F1A8A">
        <w:fldChar w:fldCharType="begin"/>
      </w:r>
      <w:r w:rsidR="000F1A8A">
        <w:instrText xml:space="preserve"> REF scroll-bookmark-28 \r \h </w:instrText>
      </w:r>
      <w:r w:rsidR="000F1A8A">
        <w:fldChar w:fldCharType="separate"/>
      </w:r>
      <w:r w:rsidR="007E02D5">
        <w:t>3.1.8.3</w:t>
      </w:r>
      <w:r w:rsidR="000F1A8A">
        <w:fldChar w:fldCharType="end"/>
      </w:r>
      <w:r w:rsidRPr="00F7628D">
        <w:t xml:space="preserve">). После валидации происходит автоматическое формирование новой версии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E65BE" w:rsidRPr="00F7628D" w:rsidRDefault="000E65BE" w:rsidP="000E65BE">
      <w:pPr>
        <w:pStyle w:val="phnormal"/>
      </w:pPr>
      <w:r w:rsidRPr="00F7628D">
        <w:rPr>
          <w:b/>
        </w:rPr>
        <w:t>Примечание</w:t>
      </w:r>
      <w:r w:rsidRPr="000E65BE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977A68">
        <w:t>п. </w:t>
      </w:r>
      <w:r w:rsidR="00977A68">
        <w:fldChar w:fldCharType="begin"/>
      </w:r>
      <w:r w:rsidR="00977A68">
        <w:instrText xml:space="preserve"> REF _Ref152757437 \r \h </w:instrText>
      </w:r>
      <w:r w:rsidR="00977A68">
        <w:fldChar w:fldCharType="separate"/>
      </w:r>
      <w:r w:rsidR="007E02D5">
        <w:t>4</w:t>
      </w:r>
      <w:r w:rsidR="00977A68">
        <w:fldChar w:fldCharType="end"/>
      </w:r>
      <w:r w:rsidRPr="00F7628D">
        <w:t>.</w:t>
      </w:r>
    </w:p>
    <w:p w:rsidR="007F627D" w:rsidRPr="00F7628D" w:rsidRDefault="00187186">
      <w:pPr>
        <w:pStyle w:val="2"/>
        <w:rPr>
          <w:color w:val="000000" w:themeColor="text1"/>
        </w:rPr>
      </w:pPr>
      <w:bookmarkStart w:id="207" w:name="_Toc256000030"/>
      <w:bookmarkStart w:id="208" w:name="scroll-bookmark-53"/>
      <w:bookmarkStart w:id="209" w:name="_Toc153441439"/>
      <w:r w:rsidRPr="00F7628D">
        <w:rPr>
          <w:color w:val="000000" w:themeColor="text1"/>
        </w:rPr>
        <w:t>Выявление факта смерти пациента</w:t>
      </w:r>
      <w:bookmarkEnd w:id="207"/>
      <w:bookmarkEnd w:id="208"/>
      <w:bookmarkEnd w:id="209"/>
    </w:p>
    <w:p w:rsidR="007F627D" w:rsidRPr="00F7628D" w:rsidRDefault="00187186" w:rsidP="000E65BE">
      <w:pPr>
        <w:pStyle w:val="phnormal"/>
      </w:pPr>
      <w:r w:rsidRPr="00F7628D">
        <w:t xml:space="preserve">При выявлении факта смерти, оформлении и сохранении медицинского свидетельства Система автоматически формирует и отправляет электронный документ СЭМД </w:t>
      </w:r>
      <w:r w:rsidR="00F7628D" w:rsidRPr="00F7628D">
        <w:t>«</w:t>
      </w:r>
      <w:r w:rsidRPr="00F7628D">
        <w:t>Медицинское свидетельство о смерти (CDA)</w:t>
      </w:r>
      <w:r w:rsidR="00F7628D" w:rsidRPr="00F7628D">
        <w:t>»</w:t>
      </w:r>
      <w:r w:rsidRPr="00F7628D">
        <w:t xml:space="preserve">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при соблюдении условия, что пациент имеет статус контроля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7F627D" w:rsidRPr="00F7628D" w:rsidRDefault="00187186" w:rsidP="007E02D5">
      <w:pPr>
        <w:pStyle w:val="phnormal"/>
      </w:pPr>
      <w:r w:rsidRPr="00F7628D">
        <w:t>В случае возникновения ситуации, когда необходимо оформить дубликат медицинского свидетельства о смерти, выполняется стандартный алгоритм действий: указывается причина выдачи дубликата (испорчен, утерян или похищен) и оформляется новое свидетельство.</w:t>
      </w:r>
    </w:p>
    <w:p w:rsidR="007F627D" w:rsidRPr="00F7628D" w:rsidRDefault="00187186" w:rsidP="000E65BE">
      <w:pPr>
        <w:pStyle w:val="phlistitemizedtitle"/>
      </w:pPr>
      <w:r w:rsidRPr="00F7628D">
        <w:t>При этом на каждое выданное свидетельство формируются отдельные электронные документы:</w:t>
      </w:r>
    </w:p>
    <w:p w:rsidR="007F627D" w:rsidRPr="00F7628D" w:rsidRDefault="00187186" w:rsidP="00F7628D">
      <w:pPr>
        <w:pStyle w:val="phlistitemized1"/>
      </w:pPr>
      <w:r w:rsidRPr="00F7628D">
        <w:t xml:space="preserve">по первому выданному свидетельству формируется новая версия электронного документа для передачи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измененного статуса свидетельства;</w:t>
      </w:r>
    </w:p>
    <w:p w:rsidR="007F627D" w:rsidRDefault="00187186" w:rsidP="00F7628D">
      <w:pPr>
        <w:pStyle w:val="phlistitemized1"/>
      </w:pPr>
      <w:r w:rsidRPr="00F7628D">
        <w:t xml:space="preserve">по второму свидетельству (дубликату) формируется новый электронный документ и передается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0E65BE" w:rsidRPr="00F7628D" w:rsidRDefault="000E65BE" w:rsidP="000E65BE">
      <w:pPr>
        <w:pStyle w:val="phnormal"/>
      </w:pPr>
      <w:r w:rsidRPr="00F7628D">
        <w:rPr>
          <w:b/>
        </w:rPr>
        <w:t>Примечание</w:t>
      </w:r>
      <w:r w:rsidRPr="000E65BE">
        <w:t xml:space="preserve"> –</w:t>
      </w:r>
      <w:r w:rsidRPr="00F7628D">
        <w:t xml:space="preserve"> Проверка формирования электронного документа и его передачи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 описана в </w:t>
      </w:r>
      <w:r w:rsidR="007F603F">
        <w:t>п. </w:t>
      </w:r>
      <w:r w:rsidR="007F603F">
        <w:fldChar w:fldCharType="begin"/>
      </w:r>
      <w:r w:rsidR="007F603F">
        <w:instrText xml:space="preserve"> REF _Ref152758645 \r \h </w:instrText>
      </w:r>
      <w:r w:rsidR="007F603F">
        <w:fldChar w:fldCharType="separate"/>
      </w:r>
      <w:r w:rsidR="007E02D5">
        <w:t>4</w:t>
      </w:r>
      <w:r w:rsidR="007F603F">
        <w:fldChar w:fldCharType="end"/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210" w:name="_Toc256000031"/>
      <w:bookmarkStart w:id="211" w:name="scroll-bookmark-54"/>
      <w:bookmarkStart w:id="212" w:name="_Toc153441440"/>
      <w:r w:rsidRPr="00F7628D">
        <w:rPr>
          <w:color w:val="000000" w:themeColor="text1"/>
        </w:rPr>
        <w:t>Выдача медицинского свидетельства о смерти</w:t>
      </w:r>
      <w:bookmarkEnd w:id="210"/>
      <w:bookmarkEnd w:id="211"/>
      <w:bookmarkEnd w:id="212"/>
    </w:p>
    <w:p w:rsidR="007F627D" w:rsidRPr="00F7628D" w:rsidRDefault="00187186" w:rsidP="000E65BE">
      <w:pPr>
        <w:pStyle w:val="phlistitemizedtitle"/>
      </w:pPr>
      <w:r w:rsidRPr="00F7628D">
        <w:t>Чтобы выдать медицинское свидетельство о смерти пациента, выполните следующие действия:</w:t>
      </w:r>
    </w:p>
    <w:p w:rsidR="00F7628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Учет</w:t>
      </w:r>
      <w:r w:rsidR="00F7628D" w:rsidRPr="00F7628D">
        <w:t xml:space="preserve">/ </w:t>
      </w:r>
      <w:r w:rsidRPr="00F7628D">
        <w:t>Учет медицинских свидетельств</w:t>
      </w:r>
      <w:r w:rsidR="00F7628D" w:rsidRPr="00F7628D">
        <w:t xml:space="preserve">/ </w:t>
      </w:r>
      <w:r w:rsidRPr="00F7628D">
        <w:t>Выдача свидетельств</w:t>
      </w:r>
      <w:r w:rsidR="00F7628D" w:rsidRPr="00F7628D">
        <w:t>»</w:t>
      </w:r>
      <w:r w:rsidRPr="00F7628D">
        <w:t>. Откроется окно выдачи медицинских свидетельств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_Ref152752796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75</w:t>
      </w:r>
      <w:r w:rsidR="00BA7922">
        <w:fldChar w:fldCharType="end"/>
      </w:r>
      <w:r w:rsidR="00BA7922">
        <w:t>)</w:t>
      </w:r>
      <w:r w:rsidRPr="00F7628D">
        <w:t>;</w:t>
      </w:r>
    </w:p>
    <w:p w:rsidR="00F7628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5AA67014" wp14:editId="3E269F82">
            <wp:extent cx="5460365" cy="2224181"/>
            <wp:effectExtent l="19050" t="19050" r="26035" b="24130"/>
            <wp:docPr id="100085" name="Рисунок 100085" descr="_scroll_external/attachments/image2023-3-20_12-8-40-22d1f65ba8074822b23d757299a4b32cbca0662768562710c2edd7d99a5db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51063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241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13" w:name="_Ref152752796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75</w:t>
      </w:r>
      <w:r w:rsidR="00BA7922">
        <w:fldChar w:fldCharType="end"/>
      </w:r>
      <w:bookmarkEnd w:id="213"/>
      <w:r w:rsidR="00BA7922">
        <w:t xml:space="preserve"> – О</w:t>
      </w:r>
      <w:r w:rsidR="00BA7922" w:rsidRPr="00F7628D">
        <w:t>кно выдачи медицинских свидетельств</w:t>
      </w:r>
    </w:p>
    <w:p w:rsidR="007F627D" w:rsidRPr="00F7628D" w:rsidRDefault="00187186" w:rsidP="00F7628D">
      <w:pPr>
        <w:pStyle w:val="phlistitemized1"/>
      </w:pPr>
      <w:r w:rsidRPr="00F7628D">
        <w:t>воспользуйтесь панелью поиска и выберите пациента в списке результатов поиска;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Выдать мед. свидетельство о смерти</w:t>
      </w:r>
      <w:r w:rsidR="00F7628D" w:rsidRPr="00F7628D">
        <w:t>»</w:t>
      </w:r>
      <w:r w:rsidRPr="00F7628D">
        <w:t>. Откроется окно выдачи медицинского свидетельства о смерти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_Ref152752816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76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Pr="00F7628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4C1297DB" wp14:editId="0058917E">
            <wp:extent cx="6295390" cy="4948828"/>
            <wp:effectExtent l="19050" t="19050" r="10160" b="23495"/>
            <wp:docPr id="100086" name="Рисунок 100086" descr="Окно выдачи медицинского свидетельства о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80638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4882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E65BE">
      <w:pPr>
        <w:pStyle w:val="phfiguretitle"/>
      </w:pPr>
      <w:bookmarkStart w:id="214" w:name="_Ref152752816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76</w:t>
      </w:r>
      <w:r w:rsidR="00187186" w:rsidRPr="00F7628D">
        <w:fldChar w:fldCharType="end"/>
      </w:r>
      <w:bookmarkEnd w:id="214"/>
      <w:r w:rsidR="00187186" w:rsidRPr="00F7628D">
        <w:t xml:space="preserve"> </w:t>
      </w:r>
      <w:r w:rsidR="000E65BE">
        <w:t xml:space="preserve">– </w:t>
      </w:r>
      <w:r w:rsidR="00187186" w:rsidRPr="00F7628D">
        <w:t>Окно выдачи медицинского свидетельства о смерти</w:t>
      </w:r>
    </w:p>
    <w:p w:rsidR="007F627D" w:rsidRPr="00F7628D" w:rsidRDefault="00187186" w:rsidP="00F7628D">
      <w:pPr>
        <w:pStyle w:val="phlistitemized1"/>
      </w:pPr>
      <w:r w:rsidRPr="00F7628D">
        <w:t xml:space="preserve">заполните все обязательные (выделенные цветом) поля, без которых невозможно сохранение медицинского свидетельства. Заполнения обязательных полей достаточно для формирования электронного документа для передачи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в окне оформления свидетельства. Медицинское свидетельство о смерти пациента сохранено.</w:t>
      </w:r>
    </w:p>
    <w:p w:rsidR="007F627D" w:rsidRPr="00F7628D" w:rsidRDefault="00187186" w:rsidP="000E65BE">
      <w:pPr>
        <w:pStyle w:val="phnormal"/>
      </w:pPr>
      <w:r w:rsidRPr="00F7628D">
        <w:t xml:space="preserve">После сохранения происходит автоматическое формирование электронного документа и его передача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>.</w:t>
      </w:r>
    </w:p>
    <w:p w:rsidR="00F7628D" w:rsidRPr="00F7628D" w:rsidRDefault="00187186">
      <w:pPr>
        <w:pStyle w:val="2"/>
        <w:rPr>
          <w:color w:val="000000" w:themeColor="text1"/>
        </w:rPr>
      </w:pPr>
      <w:bookmarkStart w:id="215" w:name="_Toc256000032"/>
      <w:bookmarkStart w:id="216" w:name="scroll-bookmark-55"/>
      <w:bookmarkStart w:id="217" w:name="_Toc153441441"/>
      <w:r w:rsidRPr="00F7628D">
        <w:rPr>
          <w:color w:val="000000" w:themeColor="text1"/>
        </w:rPr>
        <w:t xml:space="preserve">Добавление первичного извещения на форме </w:t>
      </w:r>
      <w:r w:rsidR="00F7628D" w:rsidRPr="00F7628D">
        <w:rPr>
          <w:color w:val="000000" w:themeColor="text1"/>
        </w:rPr>
        <w:t>«</w:t>
      </w:r>
      <w:r w:rsidRPr="00F7628D">
        <w:rPr>
          <w:color w:val="000000" w:themeColor="text1"/>
        </w:rPr>
        <w:t>Журнал экстренных извещений</w:t>
      </w:r>
      <w:r w:rsidR="00F7628D" w:rsidRPr="00F7628D">
        <w:rPr>
          <w:color w:val="000000" w:themeColor="text1"/>
        </w:rPr>
        <w:t>»</w:t>
      </w:r>
      <w:bookmarkEnd w:id="215"/>
      <w:bookmarkEnd w:id="216"/>
      <w:bookmarkEnd w:id="217"/>
    </w:p>
    <w:p w:rsidR="007F627D" w:rsidRPr="00F7628D" w:rsidRDefault="00187186" w:rsidP="000E65BE">
      <w:pPr>
        <w:pStyle w:val="phlistitemizedtitle"/>
      </w:pPr>
      <w:r w:rsidRPr="00F7628D">
        <w:t xml:space="preserve">Для добавления первичного извещения на форме </w:t>
      </w:r>
      <w:r w:rsidR="00F7628D" w:rsidRPr="00F7628D">
        <w:t>«</w:t>
      </w:r>
      <w:r w:rsidRPr="00F7628D">
        <w:t>Журнал экстренных извещений</w:t>
      </w:r>
      <w:r w:rsidR="00F7628D" w:rsidRPr="00F7628D">
        <w:t xml:space="preserve">» </w:t>
      </w:r>
      <w:r w:rsidRPr="00F7628D">
        <w:t>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Pr="00F7628D">
        <w:t>Учет</w:t>
      </w:r>
      <w:r w:rsidR="00F7628D" w:rsidRPr="00F7628D">
        <w:t xml:space="preserve">/ </w:t>
      </w:r>
      <w:r w:rsidRPr="00F7628D">
        <w:t>Журнал экстренных извещений</w:t>
      </w:r>
      <w:r w:rsidR="00F7628D" w:rsidRPr="00F7628D">
        <w:t>»</w:t>
      </w:r>
      <w:r w:rsidRPr="00F7628D">
        <w:t>. Откроется журнал экстренных извещений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_Ref152752836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77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3E8D283F" wp14:editId="484DCC48">
            <wp:extent cx="6295390" cy="1154719"/>
            <wp:effectExtent l="19050" t="19050" r="10160" b="26670"/>
            <wp:docPr id="100087" name="Рисунок 100087" descr="_scroll_external/attachments/image2023-11-22_16-13-30-a9b6f34eb0e6d9e1dff12843ef0641c068e0eabaad58850af86d54fecaf8d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51605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547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18" w:name="_Ref152752836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77</w:t>
      </w:r>
      <w:r w:rsidR="00BA7922">
        <w:fldChar w:fldCharType="end"/>
      </w:r>
      <w:bookmarkEnd w:id="218"/>
      <w:r w:rsidR="00BA7922">
        <w:t xml:space="preserve"> – Ж</w:t>
      </w:r>
      <w:r w:rsidR="00BA7922" w:rsidRPr="00F7628D">
        <w:t>урнал экстренных извещений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контекстного меню </w:t>
      </w:r>
      <w:r w:rsidR="00F7628D" w:rsidRPr="00F7628D">
        <w:t>«</w:t>
      </w:r>
      <w:r w:rsidRPr="00F7628D">
        <w:t>Добавить первичное</w:t>
      </w:r>
      <w:r w:rsidR="00F7628D" w:rsidRPr="00F7628D">
        <w:t>»</w:t>
      </w:r>
      <w:r w:rsidRPr="00F7628D">
        <w:t xml:space="preserve"> на форме </w:t>
      </w:r>
      <w:r w:rsidR="00F7628D" w:rsidRPr="00F7628D">
        <w:t>«</w:t>
      </w:r>
      <w:r w:rsidRPr="00F7628D">
        <w:t>Журнал экстренных извещений</w:t>
      </w:r>
      <w:r w:rsidR="00F7628D" w:rsidRPr="00F7628D">
        <w:t>»</w:t>
      </w:r>
      <w:r w:rsidRPr="00F7628D">
        <w:t>. Откроется окно добавления экстренного извещения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_Ref152752843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78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Pr="00F7628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72A44BB1" wp14:editId="23F8B8C4">
            <wp:extent cx="6295390" cy="3021787"/>
            <wp:effectExtent l="19050" t="19050" r="10160" b="26670"/>
            <wp:docPr id="100088" name="Рисунок 100088" descr="Окно добавления экстренного из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63359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17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7628D" w:rsidRPr="00F7628D" w:rsidRDefault="004C0DD4" w:rsidP="000E65BE">
      <w:pPr>
        <w:pStyle w:val="phfiguretitle"/>
      </w:pPr>
      <w:bookmarkStart w:id="219" w:name="_Ref152752843"/>
      <w:r>
        <w:t>Рисунок </w:t>
      </w:r>
      <w:r w:rsidR="00187186" w:rsidRPr="00F7628D">
        <w:fldChar w:fldCharType="begin"/>
      </w:r>
      <w:r w:rsidR="00187186" w:rsidRPr="00F7628D">
        <w:instrText>SEQ Рисунок \* ARABIC</w:instrText>
      </w:r>
      <w:r w:rsidR="00187186" w:rsidRPr="00F7628D">
        <w:fldChar w:fldCharType="separate"/>
      </w:r>
      <w:r w:rsidR="007E02D5">
        <w:rPr>
          <w:noProof/>
        </w:rPr>
        <w:t>78</w:t>
      </w:r>
      <w:r w:rsidR="00187186" w:rsidRPr="00F7628D">
        <w:fldChar w:fldCharType="end"/>
      </w:r>
      <w:bookmarkEnd w:id="219"/>
      <w:r w:rsidR="00187186" w:rsidRPr="00F7628D">
        <w:t xml:space="preserve"> </w:t>
      </w:r>
      <w:r w:rsidR="000E65BE">
        <w:t xml:space="preserve">– </w:t>
      </w:r>
      <w:r w:rsidR="00187186" w:rsidRPr="00F7628D">
        <w:t>Окно добавления экстренного извещения</w:t>
      </w:r>
    </w:p>
    <w:p w:rsidR="00F7628D" w:rsidRPr="00F7628D" w:rsidRDefault="00187186" w:rsidP="00F7628D">
      <w:pPr>
        <w:pStyle w:val="phlistitemized1"/>
      </w:pPr>
      <w:r w:rsidRPr="00F7628D">
        <w:t>заполните все обязательные поля:</w:t>
      </w:r>
    </w:p>
    <w:p w:rsidR="007F627D" w:rsidRDefault="00187186" w:rsidP="00F7628D">
      <w:pPr>
        <w:pStyle w:val="phlistitemized2"/>
      </w:pPr>
      <w:r w:rsidRPr="00F7628D">
        <w:t xml:space="preserve">выберите пациента, которому ранее была оказана услуга осмотра врача специалиста в амбулатории, 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="00B62202">
        <w:t>;</w:t>
      </w:r>
    </w:p>
    <w:p w:rsidR="00832FF4" w:rsidRPr="00F7628D" w:rsidRDefault="00832FF4" w:rsidP="00F7628D">
      <w:pPr>
        <w:pStyle w:val="phlistitemized2"/>
      </w:pPr>
      <w:r w:rsidRPr="00AA6BA4">
        <w:rPr>
          <w:color w:val="000000" w:themeColor="text1"/>
        </w:rPr>
        <w:t>«</w:t>
      </w:r>
      <w:r>
        <w:rPr>
          <w:color w:val="000000" w:themeColor="text1"/>
        </w:rPr>
        <w:t>Т</w:t>
      </w:r>
      <w:r w:rsidR="00DE4979">
        <w:rPr>
          <w:color w:val="000000" w:themeColor="text1"/>
        </w:rPr>
        <w:t xml:space="preserve">ип извещения» – </w:t>
      </w:r>
      <w:r w:rsidRPr="00AA6BA4">
        <w:rPr>
          <w:color w:val="000000" w:themeColor="text1"/>
        </w:rPr>
        <w:t>выберите тип извещения «Инфекционное заболевание»;</w:t>
      </w:r>
    </w:p>
    <w:p w:rsidR="007F627D" w:rsidRPr="00F7628D" w:rsidRDefault="00187186" w:rsidP="00F7628D">
      <w:pPr>
        <w:pStyle w:val="phlistitemized2"/>
      </w:pPr>
      <w:r w:rsidRPr="00F7628D">
        <w:t xml:space="preserve">перейдите на вкладку </w:t>
      </w:r>
      <w:r w:rsidR="00F7628D" w:rsidRPr="00F7628D">
        <w:t>«</w:t>
      </w:r>
      <w:r w:rsidRPr="00F7628D">
        <w:t>Диагноз</w:t>
      </w:r>
      <w:r w:rsidR="00F7628D" w:rsidRPr="00F7628D">
        <w:t>»</w:t>
      </w:r>
      <w:r w:rsidRPr="00F7628D">
        <w:t>:</w:t>
      </w:r>
      <w:r w:rsidR="00B62202">
        <w:t xml:space="preserve"> </w:t>
      </w:r>
      <w:r w:rsidR="00F7628D" w:rsidRPr="00F7628D">
        <w:t>«</w:t>
      </w:r>
      <w:r w:rsidRPr="00F7628D">
        <w:t>МКБ-10</w:t>
      </w:r>
      <w:r w:rsidR="00F7628D" w:rsidRPr="00F7628D">
        <w:t>»</w:t>
      </w:r>
      <w:r w:rsidRPr="00F7628D">
        <w:t xml:space="preserve"> –</w:t>
      </w:r>
      <w:r w:rsidR="00F7628D" w:rsidRPr="00F7628D">
        <w:t xml:space="preserve"> </w:t>
      </w:r>
      <w:r w:rsidRPr="00F7628D">
        <w:t xml:space="preserve">укажите диагноз согласно таблице </w:t>
      </w:r>
      <w:r w:rsidR="000F1A8A" w:rsidRPr="00F7628D">
        <w:t>(см.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>)</w:t>
      </w:r>
      <w:r w:rsidR="00B62202">
        <w:t>.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внесенных данных. Первичное экстренное извещение </w:t>
      </w:r>
      <w:r w:rsidR="00B62202">
        <w:t>отобразится</w:t>
      </w:r>
      <w:r w:rsidRPr="00F7628D">
        <w:t xml:space="preserve"> на форме</w:t>
      </w:r>
      <w:r w:rsidR="00F7628D" w:rsidRPr="00F7628D">
        <w:t xml:space="preserve"> «</w:t>
      </w:r>
      <w:r w:rsidRPr="00F7628D">
        <w:t>Журнал экстренных извещений</w:t>
      </w:r>
      <w:r w:rsidR="00F7628D" w:rsidRPr="00F7628D">
        <w:t>»</w:t>
      </w:r>
      <w:r w:rsidRPr="00F7628D">
        <w:t>.</w:t>
      </w:r>
    </w:p>
    <w:p w:rsidR="007F627D" w:rsidRPr="00F7628D" w:rsidRDefault="00187186">
      <w:pPr>
        <w:pStyle w:val="2"/>
        <w:rPr>
          <w:color w:val="000000" w:themeColor="text1"/>
        </w:rPr>
      </w:pPr>
      <w:bookmarkStart w:id="220" w:name="_Toc256000033"/>
      <w:bookmarkStart w:id="221" w:name="scroll-bookmark-56"/>
      <w:bookmarkStart w:id="222" w:name="_Toc153441442"/>
      <w:r w:rsidRPr="00F7628D">
        <w:rPr>
          <w:color w:val="000000" w:themeColor="text1"/>
        </w:rPr>
        <w:t>Необходимость постановки на диспансерное наблюдение</w:t>
      </w:r>
      <w:bookmarkEnd w:id="220"/>
      <w:bookmarkEnd w:id="221"/>
      <w:bookmarkEnd w:id="222"/>
    </w:p>
    <w:p w:rsidR="007F627D" w:rsidRPr="00F7628D" w:rsidRDefault="00187186" w:rsidP="000E65BE">
      <w:pPr>
        <w:pStyle w:val="phnormal"/>
      </w:pPr>
      <w:r w:rsidRPr="00F7628D">
        <w:t xml:space="preserve">При выявлении факта необходимости постановки пациента на диспансерный учет передача информации в ВИМИС </w:t>
      </w:r>
      <w:r w:rsidR="00F7628D" w:rsidRPr="00F7628D">
        <w:t>«</w:t>
      </w:r>
      <w:r w:rsidRPr="00F7628D">
        <w:t>Онкология</w:t>
      </w:r>
      <w:r w:rsidR="00F7628D" w:rsidRPr="00F7628D">
        <w:t>»</w:t>
      </w:r>
      <w:r w:rsidRPr="00F7628D">
        <w:t xml:space="preserve"> происходит в случае, если в результате обследования и лечения пациенту установлен заключительный клинический диагноз, требующий диспансерного наблюдения и соответствующий любому значению из 1 группы таблицы 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Pr="00F7628D">
        <w:t>).</w:t>
      </w:r>
    </w:p>
    <w:p w:rsidR="007F627D" w:rsidRPr="00F7628D" w:rsidRDefault="00187186" w:rsidP="000E65BE">
      <w:pPr>
        <w:pStyle w:val="phnormal"/>
      </w:pPr>
      <w:r w:rsidRPr="00F7628D">
        <w:t>Далее более подробно рассм</w:t>
      </w:r>
      <w:r w:rsidR="006414CB">
        <w:t>отрены</w:t>
      </w:r>
      <w:r w:rsidRPr="00F7628D">
        <w:t xml:space="preserve"> шаги</w:t>
      </w:r>
      <w:r w:rsidR="00F7628D" w:rsidRPr="00F7628D">
        <w:t xml:space="preserve"> </w:t>
      </w:r>
      <w:r w:rsidRPr="00F7628D">
        <w:t>постановки на диспансерное наблюдение в С</w:t>
      </w:r>
      <w:r w:rsidR="006414CB">
        <w:t>истеме</w:t>
      </w:r>
      <w:r w:rsidRPr="00F7628D">
        <w:t>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223" w:name="_Toc256000034"/>
      <w:bookmarkStart w:id="224" w:name="scroll-bookmark-57"/>
      <w:bookmarkStart w:id="225" w:name="_Toc153441443"/>
      <w:r w:rsidRPr="00F7628D">
        <w:rPr>
          <w:color w:val="000000" w:themeColor="text1"/>
        </w:rPr>
        <w:t>Проведение осмотра (консультации) в поликлинике при выявлении необходимости постановки на диспансерное наблюдение</w:t>
      </w:r>
      <w:bookmarkEnd w:id="223"/>
      <w:bookmarkEnd w:id="224"/>
      <w:bookmarkEnd w:id="225"/>
    </w:p>
    <w:p w:rsidR="007F627D" w:rsidRPr="00F7628D" w:rsidRDefault="00187186" w:rsidP="000E65BE">
      <w:pPr>
        <w:pStyle w:val="phlistitemizedtitle"/>
      </w:pPr>
      <w:r w:rsidRPr="00F7628D">
        <w:t>Чтобы оказ</w:t>
      </w:r>
      <w:r w:rsidR="000B0351">
        <w:t>ать пациенту услугу по осмотру/</w:t>
      </w:r>
      <w:r w:rsidRPr="00F7628D">
        <w:t>консультации в рамках диспансерного наблюдения,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в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="00BA7922">
        <w:t>. Откроется дневник врача (</w:t>
      </w:r>
      <w:r w:rsidR="00BA7922">
        <w:fldChar w:fldCharType="begin"/>
      </w:r>
      <w:r w:rsidR="00BA7922">
        <w:instrText xml:space="preserve"> REF _Ref152752868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79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60F48640" wp14:editId="1FCF2862">
            <wp:extent cx="5534025" cy="2047875"/>
            <wp:effectExtent l="19050" t="19050" r="28575" b="28575"/>
            <wp:docPr id="100089" name="Рисунок 100089" descr="_scroll_external/attachments/image2023-7-25_15-12-20-96cf01e625b2e0281dbdd8a16e358004cdde5195af1a8b4c5523a11fe5006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3040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047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26" w:name="_Ref152752868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79</w:t>
      </w:r>
      <w:r w:rsidR="00BA7922">
        <w:fldChar w:fldCharType="end"/>
      </w:r>
      <w:bookmarkEnd w:id="226"/>
      <w:r w:rsidR="00BA7922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дневнике приём по услуге </w:t>
      </w:r>
      <w:r w:rsidR="00F7628D" w:rsidRPr="00F7628D">
        <w:t>«</w:t>
      </w:r>
      <w:r w:rsidRPr="00F7628D">
        <w:t>Прием (осмотр) врача-специалиста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ссылку </w:t>
      </w:r>
      <w:r w:rsidR="00F7628D" w:rsidRPr="00F7628D">
        <w:t>«</w:t>
      </w:r>
      <w:r w:rsidRPr="00F7628D">
        <w:t>Оказать</w:t>
      </w:r>
      <w:r w:rsidR="00F7628D" w:rsidRPr="00F7628D">
        <w:t>»</w:t>
      </w:r>
      <w:r w:rsidRPr="00F7628D">
        <w:t>. Откроется окно оказания приема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_Ref152752885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80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17F74AC5" wp14:editId="04FC241D">
            <wp:extent cx="5724525" cy="4638675"/>
            <wp:effectExtent l="19050" t="19050" r="28575" b="28575"/>
            <wp:docPr id="100095" name="Рисунок 100095" descr="_scroll_external/attachments/image2023-7-25_15-19-25-74a85815fb01cd3d871b6b19b6928cc7f9788c12e8d24d5839ae1f9fc810fa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1540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638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27" w:name="_Ref152752885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80</w:t>
      </w:r>
      <w:r w:rsidR="00BA7922">
        <w:fldChar w:fldCharType="end"/>
      </w:r>
      <w:bookmarkEnd w:id="227"/>
      <w:r w:rsidR="00BA7922">
        <w:t xml:space="preserve"> – О</w:t>
      </w:r>
      <w:r w:rsidR="00BA7922" w:rsidRPr="00F7628D">
        <w:t>кно оказания приема</w:t>
      </w:r>
    </w:p>
    <w:p w:rsidR="007F627D" w:rsidRPr="00F7628D" w:rsidRDefault="00187186" w:rsidP="00F7628D">
      <w:pPr>
        <w:pStyle w:val="phlistitemized1"/>
      </w:pPr>
      <w:r w:rsidRPr="00F7628D">
        <w:t>заполните все обязательные поля (выделенные цветом), в том числе: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Основной диагноз</w:t>
      </w:r>
      <w:r w:rsidRPr="00F7628D">
        <w:t>»</w:t>
      </w:r>
      <w:r w:rsidR="00187186" w:rsidRPr="00F7628D">
        <w:t xml:space="preserve"> – укажите диагноз МКБ-10, соответствующий любому значению из группы 1 из представленной выше таблицы (</w:t>
      </w:r>
      <w:r w:rsidR="000F1A8A" w:rsidRPr="00F7628D">
        <w:t>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187186" w:rsidRPr="00F7628D">
        <w:t>);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Тип</w:t>
      </w:r>
      <w:r w:rsidRPr="00F7628D">
        <w:t>»</w:t>
      </w:r>
      <w:r w:rsidR="00187186" w:rsidRPr="00F7628D">
        <w:t xml:space="preserve"> – выберите тип </w:t>
      </w:r>
      <w:r w:rsidRPr="00F7628D">
        <w:t>«</w:t>
      </w:r>
      <w:r w:rsidR="00187186" w:rsidRPr="00F7628D">
        <w:t>Заключительный</w:t>
      </w:r>
      <w:r w:rsidRPr="00F7628D">
        <w:t>»</w:t>
      </w:r>
      <w:r w:rsidR="00187186" w:rsidRPr="00F7628D">
        <w:t>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Цель посещения</w:t>
      </w:r>
      <w:r w:rsidRPr="00F7628D">
        <w:t>»</w:t>
      </w:r>
      <w:r w:rsidR="00187186" w:rsidRPr="00F7628D">
        <w:t xml:space="preserve"> – укажите значение </w:t>
      </w:r>
      <w:r w:rsidRPr="00F7628D">
        <w:t>«</w:t>
      </w:r>
      <w:r w:rsidR="00187186" w:rsidRPr="00F7628D">
        <w:t>1</w:t>
      </w:r>
      <w:r w:rsidRPr="00F7628D">
        <w:t>»</w:t>
      </w:r>
      <w:r w:rsidR="00187186" w:rsidRPr="00F7628D">
        <w:t xml:space="preserve"> (лечебно-диагностическая) или </w:t>
      </w:r>
      <w:r w:rsidRPr="00F7628D">
        <w:t>«</w:t>
      </w:r>
      <w:r w:rsidR="00187186" w:rsidRPr="00F7628D">
        <w:t>2</w:t>
      </w:r>
      <w:r w:rsidRPr="00F7628D">
        <w:t>»</w:t>
      </w:r>
      <w:r w:rsidR="00187186" w:rsidRPr="00F7628D">
        <w:t xml:space="preserve"> (консультативная);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Категория Д. движения</w:t>
      </w:r>
      <w:r w:rsidRPr="00F7628D">
        <w:t>»</w:t>
      </w:r>
      <w:r w:rsidR="00187186" w:rsidRPr="00F7628D">
        <w:t xml:space="preserve"> – укажите значение </w:t>
      </w:r>
      <w:r w:rsidRPr="00F7628D">
        <w:t>«</w:t>
      </w:r>
      <w:r w:rsidR="00187186" w:rsidRPr="00F7628D">
        <w:t>Взят</w:t>
      </w:r>
      <w:r w:rsidRPr="00F7628D">
        <w:t>»</w:t>
      </w:r>
      <w:r w:rsidR="000E65BE">
        <w:t>.</w:t>
      </w:r>
    </w:p>
    <w:p w:rsidR="007F627D" w:rsidRPr="00F7628D" w:rsidRDefault="00187186" w:rsidP="00F7628D">
      <w:pPr>
        <w:pStyle w:val="phlistitemized1"/>
      </w:pPr>
      <w:r w:rsidRPr="00F7628D">
        <w:t xml:space="preserve">создайте направления на исследования при необходимости. Описание процедуры создания направления на исследования описаны в </w:t>
      </w:r>
      <w:r w:rsidR="000F1A8A">
        <w:t>п. </w:t>
      </w:r>
      <w:r w:rsidR="000F1A8A">
        <w:fldChar w:fldCharType="begin"/>
      </w:r>
      <w:r w:rsidR="000F1A8A">
        <w:instrText xml:space="preserve"> REF _Ref152757316 \r \h </w:instrText>
      </w:r>
      <w:r w:rsidR="000F1A8A">
        <w:fldChar w:fldCharType="separate"/>
      </w:r>
      <w:r w:rsidR="007E02D5">
        <w:t>3.2</w:t>
      </w:r>
      <w:r w:rsidR="000F1A8A">
        <w:fldChar w:fldCharType="end"/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Pr="00F7628D">
        <w:t xml:space="preserve"> в окне оказания приема;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введенных данных и закрытия окна.</w:t>
      </w:r>
    </w:p>
    <w:p w:rsidR="007F627D" w:rsidRPr="00F7628D" w:rsidRDefault="00187186">
      <w:pPr>
        <w:pStyle w:val="3"/>
        <w:rPr>
          <w:color w:val="000000" w:themeColor="text1"/>
        </w:rPr>
      </w:pPr>
      <w:bookmarkStart w:id="228" w:name="_Toc256000035"/>
      <w:bookmarkStart w:id="229" w:name="scroll-bookmark-58"/>
      <w:bookmarkStart w:id="230" w:name="_Toc153441444"/>
      <w:r w:rsidRPr="00F7628D">
        <w:rPr>
          <w:color w:val="000000" w:themeColor="text1"/>
        </w:rPr>
        <w:t>Постановка на диспансерный учёт</w:t>
      </w:r>
      <w:bookmarkEnd w:id="228"/>
      <w:bookmarkEnd w:id="229"/>
      <w:bookmarkEnd w:id="230"/>
    </w:p>
    <w:p w:rsidR="007F627D" w:rsidRPr="00F7628D" w:rsidRDefault="00187186" w:rsidP="000E65BE">
      <w:pPr>
        <w:pStyle w:val="phlistitemizedtitle"/>
      </w:pPr>
      <w:r w:rsidRPr="00F7628D">
        <w:t>При постановке пациента на</w:t>
      </w:r>
      <w:r w:rsidR="00F7628D" w:rsidRPr="00F7628D">
        <w:t xml:space="preserve"> </w:t>
      </w:r>
      <w:r w:rsidRPr="00F7628D">
        <w:t xml:space="preserve">диспансерный учет или проведении диспансерного наблюдения пациента передача информации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происходит в том случае, если соблюдено одно из следующих условий:</w:t>
      </w:r>
    </w:p>
    <w:p w:rsidR="007F627D" w:rsidRPr="00F7628D" w:rsidRDefault="00187186" w:rsidP="00F7628D">
      <w:pPr>
        <w:pStyle w:val="phlistitemized1"/>
      </w:pPr>
      <w:r w:rsidRPr="00F7628D">
        <w:t xml:space="preserve">пациенту в </w:t>
      </w:r>
      <w:r w:rsidR="006414CB">
        <w:t>Системе</w:t>
      </w:r>
      <w:r w:rsidRPr="00F7628D">
        <w:t xml:space="preserve"> установлен</w:t>
      </w:r>
      <w:r w:rsidR="00F7628D" w:rsidRPr="00F7628D">
        <w:t xml:space="preserve"> </w:t>
      </w:r>
      <w:r w:rsidRPr="00F7628D">
        <w:t xml:space="preserve">статус </w:t>
      </w:r>
      <w:r w:rsidR="00F7628D" w:rsidRPr="00F7628D">
        <w:t>«</w:t>
      </w:r>
      <w:r w:rsidRPr="00F7628D">
        <w:t xml:space="preserve">Мониторинг ВИМИС </w:t>
      </w:r>
      <w:r w:rsidR="00F7628D" w:rsidRPr="00F7628D">
        <w:t>«</w:t>
      </w:r>
      <w:r w:rsidR="00911AE6">
        <w:rPr>
          <w:color w:val="000000" w:themeColor="text1"/>
          <w:shd w:val="clear" w:color="auto" w:fill="FFFFFF"/>
        </w:rPr>
        <w:t>Инфекция</w:t>
      </w:r>
      <w:r w:rsidR="00F7628D" w:rsidRPr="00F7628D">
        <w:t>»</w:t>
      </w:r>
      <w:r w:rsidRPr="00F7628D">
        <w:t>;</w:t>
      </w:r>
    </w:p>
    <w:p w:rsidR="007F627D" w:rsidRDefault="00187186" w:rsidP="00F7628D">
      <w:pPr>
        <w:pStyle w:val="phlistitemized1"/>
      </w:pPr>
      <w:r w:rsidRPr="00F7628D">
        <w:t xml:space="preserve">при постановке на диспансерный учет/проведение диспансерного наблюдения пациенту установлен диагноз заболевания, соответствующий любому значению из 1 группы </w:t>
      </w:r>
      <w:r w:rsidR="000F1A8A" w:rsidRPr="00F7628D">
        <w:t>(см.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>)</w:t>
      </w:r>
      <w:r w:rsidRPr="00F7628D">
        <w:t>.</w:t>
      </w:r>
    </w:p>
    <w:p w:rsidR="000E65BE" w:rsidRPr="00F7628D" w:rsidRDefault="000E65BE" w:rsidP="000E65BE">
      <w:pPr>
        <w:pStyle w:val="phnormal"/>
      </w:pPr>
      <w:r w:rsidRPr="00F7628D">
        <w:rPr>
          <w:b/>
        </w:rPr>
        <w:t>Примечание</w:t>
      </w:r>
      <w:r w:rsidRPr="000E65BE">
        <w:t xml:space="preserve"> –</w:t>
      </w:r>
      <w:r w:rsidRPr="00F7628D">
        <w:t xml:space="preserve"> Если для пациента в </w:t>
      </w:r>
      <w:r w:rsidR="006414CB">
        <w:t>Системе</w:t>
      </w:r>
      <w:r w:rsidRPr="00F7628D">
        <w:t xml:space="preserve"> впервые зафиксирована необходимость передачи информации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Pr="00F7628D">
        <w:t xml:space="preserve">», то для этого пациента в </w:t>
      </w:r>
      <w:r w:rsidR="006414CB">
        <w:t>Системе</w:t>
      </w:r>
      <w:r w:rsidRPr="00F7628D">
        <w:t xml:space="preserve"> проставляется статус «Мониторинг ВИМИС «</w:t>
      </w:r>
      <w:r w:rsidR="00911AE6">
        <w:rPr>
          <w:color w:val="000000" w:themeColor="text1"/>
          <w:shd w:val="clear" w:color="auto" w:fill="FFFFFF"/>
        </w:rPr>
        <w:t>Инфекция</w:t>
      </w:r>
      <w:r>
        <w:t>»</w:t>
      </w:r>
      <w:r w:rsidRPr="00F7628D">
        <w:t>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231" w:name="scroll-bookmark-59"/>
      <w:bookmarkStart w:id="232" w:name="_Toc153441445"/>
      <w:r w:rsidRPr="00F7628D">
        <w:rPr>
          <w:color w:val="000000" w:themeColor="text1"/>
        </w:rPr>
        <w:t>Постановка пациента на диспансерный учет</w:t>
      </w:r>
      <w:bookmarkEnd w:id="231"/>
      <w:bookmarkEnd w:id="232"/>
    </w:p>
    <w:p w:rsidR="007F627D" w:rsidRPr="00F7628D" w:rsidRDefault="00187186" w:rsidP="000E65BE">
      <w:pPr>
        <w:pStyle w:val="phlistitemizedtitle"/>
      </w:pPr>
      <w:r w:rsidRPr="00F7628D">
        <w:t>Чтобы поставить пациента на диспансерный учёт,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Pr="00F7628D">
        <w:t>. Откроется дневник текущего врача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_Ref152752919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81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58021705" wp14:editId="6339F447">
            <wp:extent cx="6172200" cy="2486025"/>
            <wp:effectExtent l="19050" t="19050" r="19050" b="28575"/>
            <wp:docPr id="100096" name="Рисунок 100096" descr="_scroll_external/attachments/image2023-7-25_16-37-8-6f5433c615a9c915b285126f3860492b50fd36e3a632cfc04eb1680fb1f84c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21875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86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33" w:name="_Ref152752919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81</w:t>
      </w:r>
      <w:r w:rsidR="00BA7922">
        <w:fldChar w:fldCharType="end"/>
      </w:r>
      <w:bookmarkEnd w:id="233"/>
      <w:r w:rsidR="00BA7922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>выберите в дневнике оказанный ранее приём пациенту, на котором был установлен диагноз;</w:t>
      </w:r>
    </w:p>
    <w:p w:rsidR="007F627D" w:rsidRPr="00F7628D" w:rsidRDefault="00187186" w:rsidP="00F7628D">
      <w:pPr>
        <w:pStyle w:val="phlistitemized1"/>
      </w:pPr>
      <w:r w:rsidRPr="00F7628D">
        <w:t xml:space="preserve">вызовите контекстное меню и выберите пункт </w:t>
      </w:r>
      <w:r w:rsidR="00F7628D" w:rsidRPr="00F7628D">
        <w:t>«</w:t>
      </w:r>
      <w:r w:rsidRPr="00F7628D">
        <w:t>Контрольные карты диспансерного учета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>откроется окно со списком контрольных карт пациента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_Ref152752926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82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415D435A" wp14:editId="31ED9B54">
            <wp:extent cx="6172200" cy="3267075"/>
            <wp:effectExtent l="19050" t="19050" r="19050" b="28575"/>
            <wp:docPr id="100097" name="Рисунок 100097" descr="_scroll_external/attachments/image2023-7-25_16-37-50-937e5fe2e7839ffbe0f376d761f627468f696b159975c616bf1bbcc8c0156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7523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67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34" w:name="_Ref152752926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82</w:t>
      </w:r>
      <w:r w:rsidR="00BA7922">
        <w:fldChar w:fldCharType="end"/>
      </w:r>
      <w:bookmarkEnd w:id="234"/>
      <w:r w:rsidR="00BA7922">
        <w:t xml:space="preserve"> – О</w:t>
      </w:r>
      <w:r w:rsidR="00BA7922" w:rsidRPr="00F7628D">
        <w:t>кно со списком контрольных карт пациента</w:t>
      </w:r>
    </w:p>
    <w:p w:rsidR="007F627D" w:rsidRPr="00F7628D" w:rsidRDefault="00187186" w:rsidP="00F7628D">
      <w:pPr>
        <w:pStyle w:val="phlistitemized1"/>
      </w:pPr>
      <w:r w:rsidRPr="00F7628D">
        <w:t xml:space="preserve">вызовите контекстное меню и выберите пункт </w:t>
      </w:r>
      <w:r w:rsidR="00F7628D" w:rsidRPr="00F7628D">
        <w:t>«</w:t>
      </w:r>
      <w:r w:rsidRPr="00F7628D">
        <w:t>Добавить</w:t>
      </w:r>
      <w:r w:rsidR="00F7628D" w:rsidRPr="00F7628D">
        <w:t>»</w:t>
      </w:r>
      <w:r w:rsidRPr="00F7628D">
        <w:t>. Откроется окно добавления контрольной карты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_Ref152752945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83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036CB1DF" wp14:editId="7BF06F01">
            <wp:extent cx="4552950" cy="4352925"/>
            <wp:effectExtent l="19050" t="19050" r="19050" b="28575"/>
            <wp:docPr id="100098" name="Рисунок 100098" descr="_scroll_external/attachments/image2023-12-3_17-16-38-e8ccbea9512141d15dcf49183164e14d36a6f34976728cc41ce41d15ffb57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32804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352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35" w:name="_Ref152752945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83</w:t>
      </w:r>
      <w:r w:rsidR="00BA7922">
        <w:fldChar w:fldCharType="end"/>
      </w:r>
      <w:bookmarkEnd w:id="235"/>
      <w:r w:rsidR="00BA7922">
        <w:t xml:space="preserve"> – О</w:t>
      </w:r>
      <w:r w:rsidR="00BA7922" w:rsidRPr="00F7628D">
        <w:t>кно добавления контрольной карты</w:t>
      </w:r>
    </w:p>
    <w:p w:rsidR="007F627D" w:rsidRPr="00F7628D" w:rsidRDefault="00187186" w:rsidP="00F7628D">
      <w:pPr>
        <w:pStyle w:val="phlistitemized1"/>
      </w:pPr>
      <w:r w:rsidRPr="00F7628D">
        <w:t>заполните все необходимые поля для постановки пациента на диспансерный учет;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в окне добавления контрольной карты;</w:t>
      </w:r>
    </w:p>
    <w:p w:rsidR="007F627D" w:rsidRPr="00F7628D" w:rsidRDefault="00187186" w:rsidP="00F7628D">
      <w:pPr>
        <w:pStyle w:val="phlistitemized1"/>
      </w:pPr>
      <w:r w:rsidRPr="00F7628D">
        <w:t>закройте окно с контрольными картами пациента.</w:t>
      </w:r>
    </w:p>
    <w:p w:rsidR="007F627D" w:rsidRPr="00F7628D" w:rsidRDefault="00187186">
      <w:pPr>
        <w:pStyle w:val="4"/>
        <w:rPr>
          <w:color w:val="000000" w:themeColor="text1"/>
        </w:rPr>
      </w:pPr>
      <w:bookmarkStart w:id="236" w:name="scroll-bookmark-60"/>
      <w:bookmarkStart w:id="237" w:name="_Toc153441446"/>
      <w:r w:rsidRPr="00F7628D">
        <w:rPr>
          <w:color w:val="000000" w:themeColor="text1"/>
        </w:rPr>
        <w:t>Проведение осмотра врача в рамках диспансерного наблюдения</w:t>
      </w:r>
      <w:bookmarkEnd w:id="236"/>
      <w:bookmarkEnd w:id="237"/>
    </w:p>
    <w:p w:rsidR="007F627D" w:rsidRPr="00F7628D" w:rsidRDefault="00187186" w:rsidP="00BA7922">
      <w:pPr>
        <w:pStyle w:val="phlistitemizedtitle"/>
      </w:pPr>
      <w:r w:rsidRPr="00F7628D">
        <w:t>Чтобы оказать пациенту услугу по осмотру/консультации в рамках диспансерного наблюдения,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в пункт главного меню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="00BA7922">
        <w:t>. Откроется дневник врача (</w:t>
      </w:r>
      <w:r w:rsidR="00BA7922">
        <w:fldChar w:fldCharType="begin"/>
      </w:r>
      <w:r w:rsidR="00BA7922">
        <w:instrText xml:space="preserve"> REF _Ref152752983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84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1689E8B2" wp14:editId="43B09FBF">
            <wp:extent cx="5534025" cy="2047875"/>
            <wp:effectExtent l="19050" t="19050" r="28575" b="28575"/>
            <wp:docPr id="100094" name="Рисунок 100094" descr="_scroll_external/attachments/image2023-7-25_16-43-22-078c53646702276ce94d0e7541a84340c44b09e5ba1e72409f418b0e60065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88067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047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38" w:name="_Ref152752983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84</w:t>
      </w:r>
      <w:r w:rsidR="00BA7922">
        <w:fldChar w:fldCharType="end"/>
      </w:r>
      <w:bookmarkEnd w:id="238"/>
      <w:r w:rsidR="00BA7922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в дневнике приём по услуге </w:t>
      </w:r>
      <w:r w:rsidR="00F7628D" w:rsidRPr="00F7628D">
        <w:t>«</w:t>
      </w:r>
      <w:r w:rsidRPr="00F7628D">
        <w:t>Прием (осмотр) врача-специалиста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ссылку </w:t>
      </w:r>
      <w:r w:rsidR="00F7628D" w:rsidRPr="00F7628D">
        <w:t>«</w:t>
      </w:r>
      <w:r w:rsidRPr="00F7628D">
        <w:t>Оказать</w:t>
      </w:r>
      <w:r w:rsidR="00F7628D" w:rsidRPr="00F7628D">
        <w:t>»</w:t>
      </w:r>
      <w:r w:rsidRPr="00F7628D">
        <w:t>. Откроется окно оказания приема</w:t>
      </w:r>
      <w:r w:rsidR="00BA7922">
        <w:t xml:space="preserve"> (</w:t>
      </w:r>
      <w:r w:rsidR="00BA7922">
        <w:fldChar w:fldCharType="begin"/>
      </w:r>
      <w:r w:rsidR="00BA7922">
        <w:instrText xml:space="preserve"> REF _Ref152752995 \h </w:instrText>
      </w:r>
      <w:r w:rsidR="00BA7922">
        <w:fldChar w:fldCharType="separate"/>
      </w:r>
      <w:r w:rsidR="007E02D5">
        <w:t>Рисунок </w:t>
      </w:r>
      <w:r w:rsidR="007E02D5">
        <w:rPr>
          <w:noProof/>
        </w:rPr>
        <w:t>85</w:t>
      </w:r>
      <w:r w:rsidR="00BA7922">
        <w:fldChar w:fldCharType="end"/>
      </w:r>
      <w:r w:rsidR="00BA7922">
        <w:t>)</w:t>
      </w:r>
      <w:r w:rsidRPr="00F7628D">
        <w:t>;</w:t>
      </w:r>
    </w:p>
    <w:p w:rsidR="007F627D" w:rsidRDefault="00F750DA" w:rsidP="000E65BE">
      <w:pPr>
        <w:pStyle w:val="phfigure"/>
      </w:pPr>
      <w:r w:rsidRPr="00AA6BA4">
        <w:rPr>
          <w:noProof/>
          <w:color w:val="000000" w:themeColor="text1"/>
        </w:rPr>
        <w:drawing>
          <wp:inline distT="0" distB="0" distL="0" distR="0" wp14:anchorId="5CE90E7A" wp14:editId="73DD4040">
            <wp:extent cx="5724525" cy="4638675"/>
            <wp:effectExtent l="19050" t="19050" r="28575" b="28575"/>
            <wp:docPr id="33" name="Рисунок 33" descr="_scroll_external/attachments/image2023-7-25_16-43-57-04514b473a72846ac49999bd1976cef7bdbadea95395e759e8925d72a43bb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93101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638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7922" w:rsidRPr="00F7628D" w:rsidRDefault="004C0DD4" w:rsidP="00BA7922">
      <w:pPr>
        <w:pStyle w:val="phfiguretitle"/>
      </w:pPr>
      <w:bookmarkStart w:id="239" w:name="_Ref152752995"/>
      <w:r>
        <w:t>Рисунок </w:t>
      </w:r>
      <w:r w:rsidR="00BA7922">
        <w:fldChar w:fldCharType="begin"/>
      </w:r>
      <w:r w:rsidR="00BA7922">
        <w:instrText xml:space="preserve"> SEQ Рисунок \* ARABIC </w:instrText>
      </w:r>
      <w:r w:rsidR="00BA7922">
        <w:fldChar w:fldCharType="separate"/>
      </w:r>
      <w:r w:rsidR="007E02D5">
        <w:rPr>
          <w:noProof/>
        </w:rPr>
        <w:t>85</w:t>
      </w:r>
      <w:r w:rsidR="00BA7922">
        <w:fldChar w:fldCharType="end"/>
      </w:r>
      <w:bookmarkEnd w:id="239"/>
      <w:r w:rsidR="00BA7922">
        <w:t xml:space="preserve"> – О</w:t>
      </w:r>
      <w:r w:rsidR="00BA7922" w:rsidRPr="00F7628D">
        <w:t>кно оказания приема</w:t>
      </w:r>
    </w:p>
    <w:p w:rsidR="007F627D" w:rsidRPr="00F7628D" w:rsidRDefault="00187186" w:rsidP="00F7628D">
      <w:pPr>
        <w:pStyle w:val="phlistitemized1"/>
      </w:pPr>
      <w:r w:rsidRPr="00F7628D">
        <w:t>заполните все обязательные (выделенные цветом) поля окна оказания приема, в том числе: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Цель посещения</w:t>
      </w:r>
      <w:r w:rsidRPr="00F7628D">
        <w:t>»</w:t>
      </w:r>
      <w:r w:rsidR="00187186" w:rsidRPr="00F7628D">
        <w:t xml:space="preserve"> – укажите значение </w:t>
      </w:r>
      <w:r w:rsidRPr="00F7628D">
        <w:t>«</w:t>
      </w:r>
      <w:r w:rsidR="00187186" w:rsidRPr="00F7628D">
        <w:t>3</w:t>
      </w:r>
      <w:r w:rsidRPr="00F7628D">
        <w:t>»</w:t>
      </w:r>
      <w:r w:rsidR="00187186" w:rsidRPr="00F7628D">
        <w:t xml:space="preserve"> (</w:t>
      </w:r>
      <w:r w:rsidRPr="00F7628D">
        <w:t>«</w:t>
      </w:r>
      <w:r w:rsidR="00187186" w:rsidRPr="00F7628D">
        <w:t>Диспансерное наблюдение</w:t>
      </w:r>
      <w:r w:rsidRPr="00F7628D">
        <w:t>»</w:t>
      </w:r>
      <w:r w:rsidR="00187186" w:rsidRPr="00F7628D">
        <w:t>);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Основной диагноз</w:t>
      </w:r>
      <w:r w:rsidRPr="00F7628D">
        <w:t>»</w:t>
      </w:r>
      <w:r w:rsidR="00187186" w:rsidRPr="00F7628D">
        <w:t xml:space="preserve"> – укажите диагноз МКБ-10, соответствующий любому значению из группы 1 из представленной выше таблицы </w:t>
      </w:r>
      <w:r w:rsidR="000F1A8A" w:rsidRPr="00F7628D">
        <w:t>(см.</w:t>
      </w:r>
      <w:r w:rsidR="000F1A8A">
        <w:t> </w:t>
      </w:r>
      <w:r w:rsidR="000F1A8A">
        <w:fldChar w:fldCharType="begin"/>
      </w:r>
      <w:r w:rsidR="000F1A8A">
        <w:instrText xml:space="preserve"> REF _Ref152756194 \h </w:instrText>
      </w:r>
      <w:r w:rsidR="000F1A8A">
        <w:fldChar w:fldCharType="separate"/>
      </w:r>
      <w:r w:rsidR="007E02D5">
        <w:t>Таблица </w:t>
      </w:r>
      <w:r w:rsidR="007E02D5">
        <w:rPr>
          <w:noProof/>
        </w:rPr>
        <w:t>1</w:t>
      </w:r>
      <w:r w:rsidR="000F1A8A">
        <w:fldChar w:fldCharType="end"/>
      </w:r>
      <w:r w:rsidR="000F1A8A">
        <w:t>)</w:t>
      </w:r>
      <w:r w:rsidR="00187186" w:rsidRPr="00F7628D">
        <w:t>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Категория Д. движения</w:t>
      </w:r>
      <w:r w:rsidRPr="00F7628D">
        <w:t>»</w:t>
      </w:r>
      <w:r w:rsidR="00187186" w:rsidRPr="00F7628D">
        <w:t xml:space="preserve"> – укажите значение </w:t>
      </w:r>
      <w:r w:rsidRPr="00F7628D">
        <w:t>«</w:t>
      </w:r>
      <w:r w:rsidR="00187186" w:rsidRPr="00F7628D">
        <w:t>Состоит</w:t>
      </w:r>
      <w:r w:rsidRPr="00F7628D">
        <w:t>»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Считать явкой по Д-учету</w:t>
      </w:r>
      <w:r w:rsidRPr="00F7628D">
        <w:t>»</w:t>
      </w:r>
      <w:r w:rsidR="000E65BE">
        <w:t xml:space="preserve"> – установите флажок.</w:t>
      </w:r>
    </w:p>
    <w:p w:rsidR="007F627D" w:rsidRPr="00F7628D" w:rsidRDefault="00187186" w:rsidP="00F7628D">
      <w:pPr>
        <w:pStyle w:val="phlistitemized1"/>
      </w:pPr>
      <w:r w:rsidRPr="00F7628D">
        <w:t xml:space="preserve">создайте направления на исследования при необходимости. Описание процедуры создания направления на исследования описаны в </w:t>
      </w:r>
      <w:r w:rsidR="00977A68">
        <w:t>п. </w:t>
      </w:r>
      <w:r w:rsidR="00977A68">
        <w:fldChar w:fldCharType="begin"/>
      </w:r>
      <w:r w:rsidR="00977A68">
        <w:instrText xml:space="preserve"> REF _Ref152757464 \r \h </w:instrText>
      </w:r>
      <w:r w:rsidR="00977A68">
        <w:fldChar w:fldCharType="separate"/>
      </w:r>
      <w:r w:rsidR="007E02D5">
        <w:t>3.2</w:t>
      </w:r>
      <w:r w:rsidR="00977A68">
        <w:fldChar w:fldCharType="end"/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Применить</w:t>
      </w:r>
      <w:r w:rsidR="00F7628D" w:rsidRPr="00F7628D">
        <w:t>»</w:t>
      </w:r>
      <w:r w:rsidRPr="00F7628D">
        <w:t xml:space="preserve"> в окне оказания приема;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Сохранить</w:t>
      </w:r>
      <w:r w:rsidR="00F7628D" w:rsidRPr="00F7628D">
        <w:t>»</w:t>
      </w:r>
      <w:r w:rsidRPr="00F7628D">
        <w:t xml:space="preserve"> для сохранения введенных данных и закрытия окна.</w:t>
      </w:r>
    </w:p>
    <w:p w:rsidR="00F7628D" w:rsidRDefault="000F1A8A">
      <w:pPr>
        <w:pStyle w:val="10"/>
        <w:rPr>
          <w:color w:val="000000" w:themeColor="text1"/>
        </w:rPr>
      </w:pPr>
      <w:bookmarkStart w:id="240" w:name="_Toc256000036"/>
      <w:bookmarkStart w:id="241" w:name="scroll-bookmark-17"/>
      <w:bookmarkStart w:id="242" w:name="_Ref152757368"/>
      <w:bookmarkStart w:id="243" w:name="_Ref152757415"/>
      <w:bookmarkStart w:id="244" w:name="_Ref152757437"/>
      <w:bookmarkStart w:id="245" w:name="_Ref152757976"/>
      <w:bookmarkStart w:id="246" w:name="_Ref152758020"/>
      <w:bookmarkStart w:id="247" w:name="_Ref152758038"/>
      <w:bookmarkStart w:id="248" w:name="_Ref152758052"/>
      <w:bookmarkStart w:id="249" w:name="_Ref152758645"/>
      <w:bookmarkStart w:id="250" w:name="_Toc153441447"/>
      <w:r>
        <w:rPr>
          <w:color w:val="000000" w:themeColor="text1"/>
        </w:rPr>
        <w:t>Проверка передачи СЭМД/</w:t>
      </w:r>
      <w:r w:rsidR="00187186" w:rsidRPr="00F7628D">
        <w:rPr>
          <w:color w:val="000000" w:themeColor="text1"/>
        </w:rPr>
        <w:t>СЭМД beta-версии</w:t>
      </w:r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7F627D" w:rsidRPr="00F7628D" w:rsidRDefault="00187186" w:rsidP="000E65BE">
      <w:pPr>
        <w:pStyle w:val="phlistitemizedtitle"/>
      </w:pPr>
      <w:r w:rsidRPr="00F7628D">
        <w:t xml:space="preserve">Чтобы проверить, произошло ли формирование и передача электронных документов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по амбулаторному случаю обращения, направлению на медицин</w:t>
      </w:r>
      <w:r w:rsidR="00977A68">
        <w:t>ские услуги, инструментальному/лабораторному/</w:t>
      </w:r>
      <w:r w:rsidRPr="00F7628D">
        <w:t>цитологическому исследованию или оказанной услуге,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по пути </w:t>
      </w:r>
      <w:r w:rsidR="00F7628D" w:rsidRPr="00F7628D">
        <w:t>«</w:t>
      </w:r>
      <w:r w:rsidR="003E2034" w:rsidRPr="00F7628D">
        <w:t>Рабочие места</w:t>
      </w:r>
      <w:r w:rsidR="00F7628D" w:rsidRPr="00F7628D">
        <w:t xml:space="preserve">/ </w:t>
      </w:r>
      <w:r w:rsidR="003E2034" w:rsidRPr="00F7628D">
        <w:t>Дневник</w:t>
      </w:r>
      <w:r w:rsidR="00F7628D" w:rsidRPr="00F7628D">
        <w:t>»</w:t>
      </w:r>
      <w:r w:rsidR="00D233D6">
        <w:t>. Откроется дневник врача (</w:t>
      </w:r>
      <w:r w:rsidR="00D233D6">
        <w:fldChar w:fldCharType="begin"/>
      </w:r>
      <w:r w:rsidR="00D233D6">
        <w:instrText xml:space="preserve"> REF _Ref152753177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86</w:t>
      </w:r>
      <w:r w:rsidR="00D233D6">
        <w:fldChar w:fldCharType="end"/>
      </w:r>
      <w:r w:rsidR="00D233D6">
        <w:t>)</w:t>
      </w:r>
      <w:r w:rsidRPr="00F7628D">
        <w:t>;</w:t>
      </w:r>
    </w:p>
    <w:p w:rsidR="007F627D" w:rsidRDefault="00F750DA" w:rsidP="000E65BE">
      <w:pPr>
        <w:pStyle w:val="phfigure"/>
      </w:pPr>
      <w:r w:rsidRPr="00AA6BA4">
        <w:rPr>
          <w:b/>
          <w:noProof/>
          <w:color w:val="000000" w:themeColor="text1"/>
        </w:rPr>
        <w:drawing>
          <wp:inline distT="0" distB="0" distL="0" distR="0" wp14:anchorId="2E2920AF" wp14:editId="7AD7B5E2">
            <wp:extent cx="6295390" cy="2457478"/>
            <wp:effectExtent l="19050" t="19050" r="10160" b="19050"/>
            <wp:docPr id="34" name="Рисунок 34" descr="_scroll_external/attachments/image2023-11-28_9-33-48-70080c1db7fb92706d19134b47492db31ff42c5a26aac1ed4d775996b71db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46395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574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1" w:name="_Ref152753177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86</w:t>
      </w:r>
      <w:r w:rsidR="00D233D6">
        <w:fldChar w:fldCharType="end"/>
      </w:r>
      <w:bookmarkEnd w:id="251"/>
      <w:r w:rsidR="00D233D6">
        <w:t xml:space="preserve"> – Дневник врача</w:t>
      </w:r>
    </w:p>
    <w:p w:rsidR="007F627D" w:rsidRPr="00F7628D" w:rsidRDefault="00187186" w:rsidP="00F7628D">
      <w:pPr>
        <w:pStyle w:val="phlistitemized1"/>
      </w:pPr>
      <w:r w:rsidRPr="00F7628D">
        <w:t xml:space="preserve">найдите нужного пациента и откройте окно оказания соответствующей услуги, нажав на ссылку </w:t>
      </w:r>
      <w:r w:rsidR="00F7628D" w:rsidRPr="00F7628D">
        <w:t>«</w:t>
      </w:r>
      <w:r w:rsidRPr="00F7628D">
        <w:t>Редактировать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Документы</w:t>
      </w:r>
      <w:r w:rsidR="00F7628D" w:rsidRPr="00F7628D">
        <w:t>»</w:t>
      </w:r>
      <w:r w:rsidRPr="00F7628D">
        <w:t xml:space="preserve"> в</w:t>
      </w:r>
      <w:r w:rsidR="00F7628D" w:rsidRPr="00F7628D">
        <w:t xml:space="preserve"> </w:t>
      </w:r>
      <w:r w:rsidRPr="00F7628D">
        <w:t>окне оказания приема</w:t>
      </w:r>
      <w:r w:rsidR="00D233D6">
        <w:t xml:space="preserve"> (</w:t>
      </w:r>
      <w:r w:rsidR="00D233D6">
        <w:fldChar w:fldCharType="begin"/>
      </w:r>
      <w:r w:rsidR="00D233D6">
        <w:instrText xml:space="preserve"> REF _Ref152753199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87</w:t>
      </w:r>
      <w:r w:rsidR="00D233D6">
        <w:fldChar w:fldCharType="end"/>
      </w:r>
      <w:r w:rsidR="00D233D6">
        <w:t>)</w:t>
      </w:r>
      <w:r w:rsidRPr="00F7628D">
        <w:t>.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099B93F5" wp14:editId="3087C6B1">
            <wp:extent cx="6295390" cy="4451855"/>
            <wp:effectExtent l="19050" t="19050" r="10160" b="25400"/>
            <wp:docPr id="100102" name="Рисунок 100102" descr="_scroll_external/attachments/image2023-11-28_9-52-46-15e93f05c11a139ecb26f2f31659f1755102dc13fad922d7a951189cbb91b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3895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518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2" w:name="_Ref152753199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87</w:t>
      </w:r>
      <w:r w:rsidR="00D233D6">
        <w:fldChar w:fldCharType="end"/>
      </w:r>
      <w:bookmarkEnd w:id="252"/>
      <w:r w:rsidR="00D233D6">
        <w:t xml:space="preserve"> – Вкладка «Документы»</w:t>
      </w:r>
    </w:p>
    <w:p w:rsidR="007F627D" w:rsidRPr="00F7628D" w:rsidRDefault="00187186" w:rsidP="000E65BE">
      <w:pPr>
        <w:pStyle w:val="phlistitemizedtitle"/>
      </w:pPr>
      <w:r w:rsidRPr="00F7628D">
        <w:t>На вкладке отображается информация по сформированным и переданным электронным медицинским документам:</w:t>
      </w:r>
    </w:p>
    <w:p w:rsidR="007F627D" w:rsidRPr="00F7628D" w:rsidRDefault="00187186" w:rsidP="00F7628D">
      <w:pPr>
        <w:pStyle w:val="phlistitemized1"/>
      </w:pPr>
      <w:r w:rsidRPr="00F7628D">
        <w:t>тип сформированного электронного документа;</w:t>
      </w:r>
    </w:p>
    <w:p w:rsidR="007F627D" w:rsidRPr="00F7628D" w:rsidRDefault="00187186" w:rsidP="00F7628D">
      <w:pPr>
        <w:pStyle w:val="phlistitemized1"/>
      </w:pPr>
      <w:r w:rsidRPr="00F7628D">
        <w:t>дата и время формирования документа;</w:t>
      </w:r>
    </w:p>
    <w:p w:rsidR="007F627D" w:rsidRPr="00F7628D" w:rsidRDefault="00187186" w:rsidP="00F7628D">
      <w:pPr>
        <w:pStyle w:val="phlistitemized1"/>
      </w:pPr>
      <w:r w:rsidRPr="00F7628D">
        <w:t>версия документа (помогает отслеживать новые версии документов в случае внесения изменений в медицинские данные):</w:t>
      </w:r>
    </w:p>
    <w:p w:rsidR="007F627D" w:rsidRPr="00F7628D" w:rsidRDefault="00187186" w:rsidP="00F7628D">
      <w:pPr>
        <w:pStyle w:val="phlistitemized1"/>
      </w:pPr>
      <w:r w:rsidRPr="00F7628D">
        <w:t>статус документа: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Данные были получены ВИМИС</w:t>
      </w:r>
      <w:r w:rsidRPr="00F7628D">
        <w:t>»</w:t>
      </w:r>
      <w:r w:rsidR="00187186" w:rsidRPr="00F7628D">
        <w:t>, с указанием ID сообщения;</w:t>
      </w:r>
    </w:p>
    <w:p w:rsidR="007F627D" w:rsidRPr="00F7628D" w:rsidRDefault="00F7628D" w:rsidP="00F7628D">
      <w:pPr>
        <w:pStyle w:val="phlistitemized2"/>
      </w:pPr>
      <w:r w:rsidRPr="00F7628D">
        <w:t>«</w:t>
      </w:r>
      <w:r w:rsidR="00187186" w:rsidRPr="00F7628D">
        <w:t>Данные не были получены ВИМИС</w:t>
      </w:r>
      <w:r w:rsidRPr="00F7628D">
        <w:t>»</w:t>
      </w:r>
      <w:r w:rsidR="00187186" w:rsidRPr="00F7628D">
        <w:t>, с указанием причины.</w:t>
      </w:r>
    </w:p>
    <w:p w:rsidR="007F627D" w:rsidRPr="00F7628D" w:rsidRDefault="00187186" w:rsidP="000E65BE">
      <w:pPr>
        <w:pStyle w:val="phlistitemizedtitle"/>
      </w:pPr>
      <w:r w:rsidRPr="00F7628D">
        <w:t xml:space="preserve">Чтобы проверить формирование и передачу СЭМД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по пациенту, получившему лечение в стационаре,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</w:t>
      </w:r>
      <w:r w:rsidR="00D233D6">
        <w:t>в пункт меню</w:t>
      </w:r>
      <w:r w:rsidRPr="00F7628D">
        <w:t xml:space="preserve">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="00D233D6">
        <w:t xml:space="preserve">. Откроется дневник </w:t>
      </w:r>
      <w:r w:rsidR="00D01CA1">
        <w:t xml:space="preserve">лечащего </w:t>
      </w:r>
      <w:r w:rsidR="00D233D6">
        <w:t>врача (</w:t>
      </w:r>
      <w:r w:rsidR="00D233D6">
        <w:fldChar w:fldCharType="begin"/>
      </w:r>
      <w:r w:rsidR="00D233D6">
        <w:instrText xml:space="preserve"> REF _Ref152753344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88</w:t>
      </w:r>
      <w:r w:rsidR="00D233D6">
        <w:fldChar w:fldCharType="end"/>
      </w:r>
      <w:r w:rsidR="00D233D6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63DE3FFA" wp14:editId="60494531">
            <wp:extent cx="6295390" cy="2723090"/>
            <wp:effectExtent l="19050" t="19050" r="10160" b="20320"/>
            <wp:docPr id="100103" name="Рисунок 100103" descr="_scroll_external/attachments/image2023-4-7_9-2-51-a2028febd126d0ab47d19a3d8b3368e534afd3c41cb9ffc3741a02fe505dc1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56279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30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3" w:name="_Ref152753344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88</w:t>
      </w:r>
      <w:r w:rsidR="00D233D6">
        <w:fldChar w:fldCharType="end"/>
      </w:r>
      <w:bookmarkEnd w:id="253"/>
      <w:r w:rsidR="00D233D6">
        <w:t xml:space="preserve"> – Дневник </w:t>
      </w:r>
      <w:r w:rsidR="00D01CA1">
        <w:t xml:space="preserve">лечащего </w:t>
      </w:r>
      <w:r w:rsidR="00D233D6">
        <w:t>врача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Архив ИБ</w:t>
      </w:r>
      <w:r w:rsidR="00F7628D" w:rsidRPr="00F7628D">
        <w:t>»</w:t>
      </w:r>
      <w:r w:rsidR="00D233D6">
        <w:t>. Откроется окно «Фильтр» (</w:t>
      </w:r>
      <w:r w:rsidR="00D233D6">
        <w:fldChar w:fldCharType="begin"/>
      </w:r>
      <w:r w:rsidR="00D233D6">
        <w:instrText xml:space="preserve"> REF _Ref152753411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89</w:t>
      </w:r>
      <w:r w:rsidR="00D233D6">
        <w:fldChar w:fldCharType="end"/>
      </w:r>
      <w:r w:rsidR="00D233D6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75F04DCD" wp14:editId="1EE5ABFC">
            <wp:extent cx="3914775" cy="3400425"/>
            <wp:effectExtent l="19050" t="19050" r="28575" b="28575"/>
            <wp:docPr id="100104" name="Рисунок 100104" descr="_scroll_external/attachments/image2023-4-7_9-7-40-38f393b60c9fb67ec9eebf942268eb545360b5ae2c6e803c6a513c4f630352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91014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4" w:name="_Ref152753411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89</w:t>
      </w:r>
      <w:r w:rsidR="00D233D6">
        <w:fldChar w:fldCharType="end"/>
      </w:r>
      <w:bookmarkEnd w:id="254"/>
      <w:r w:rsidR="00D233D6">
        <w:t xml:space="preserve"> – Окно «Фильтр»</w:t>
      </w:r>
    </w:p>
    <w:p w:rsidR="007F627D" w:rsidRDefault="00187186" w:rsidP="00F7628D">
      <w:pPr>
        <w:pStyle w:val="phlistitemized1"/>
      </w:pPr>
      <w:r w:rsidRPr="00F7628D">
        <w:t xml:space="preserve">выберите в списке требуемого пациента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Медицинские документы</w:t>
      </w:r>
      <w:r w:rsidR="00F7628D" w:rsidRPr="00F7628D">
        <w:t>»</w:t>
      </w:r>
      <w:r w:rsidRPr="00F7628D">
        <w:t xml:space="preserve">. В открывшемся окне отображается информация по сформированным и переданным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электронным медицинским документам</w:t>
      </w:r>
      <w:r w:rsidR="00D233D6">
        <w:t xml:space="preserve"> (</w:t>
      </w:r>
      <w:r w:rsidR="00D233D6">
        <w:fldChar w:fldCharType="begin"/>
      </w:r>
      <w:r w:rsidR="00D233D6">
        <w:instrText xml:space="preserve"> REF _Ref152753489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90</w:t>
      </w:r>
      <w:r w:rsidR="00D233D6">
        <w:fldChar w:fldCharType="end"/>
      </w:r>
      <w:r w:rsidR="00D233D6">
        <w:t>)</w:t>
      </w:r>
      <w:r w:rsidRPr="00F7628D">
        <w:t xml:space="preserve">, аналогично описанной выше вкладке </w:t>
      </w:r>
      <w:r w:rsidR="00F7628D" w:rsidRPr="00F7628D">
        <w:t>«</w:t>
      </w:r>
      <w:r w:rsidRPr="00F7628D">
        <w:t>Документы</w:t>
      </w:r>
      <w:r w:rsidR="00F7628D" w:rsidRPr="00F7628D">
        <w:t>»</w:t>
      </w:r>
      <w:r w:rsidR="00D233D6">
        <w:t xml:space="preserve"> (см. </w:t>
      </w:r>
      <w:r w:rsidR="00D233D6">
        <w:fldChar w:fldCharType="begin"/>
      </w:r>
      <w:r w:rsidR="00D233D6">
        <w:instrText xml:space="preserve"> REF _Ref152753199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87</w:t>
      </w:r>
      <w:r w:rsidR="00D233D6">
        <w:fldChar w:fldCharType="end"/>
      </w:r>
      <w:r w:rsidRPr="00F7628D">
        <w:t>).</w:t>
      </w:r>
    </w:p>
    <w:p w:rsidR="000E65BE" w:rsidRPr="00F7628D" w:rsidRDefault="000E65BE" w:rsidP="000E65BE">
      <w:pPr>
        <w:pStyle w:val="phnormal"/>
      </w:pPr>
      <w:r w:rsidRPr="00F7628D">
        <w:rPr>
          <w:b/>
        </w:rPr>
        <w:t>Примечание</w:t>
      </w:r>
      <w:r w:rsidRPr="000E65BE">
        <w:t xml:space="preserve"> –</w:t>
      </w:r>
      <w:r w:rsidRPr="00F7628D">
        <w:t xml:space="preserve"> Аналогичным образом СЭМД по пациенту, получившему лечение в стационаре, могут быть просмотрены по пути «Рабочие места/ Архив историй болезни».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66329FEB" wp14:editId="3F2DFACC">
            <wp:extent cx="6295390" cy="2483042"/>
            <wp:effectExtent l="19050" t="19050" r="10160" b="12700"/>
            <wp:docPr id="100105" name="Рисунок 100105" descr="_scroll_external/attachments/image2022-10-23_14-47-43-eb069825b9628c6079ad01e434a8478e35cbd9c6721aa5798a01096967999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01138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830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5" w:name="_Ref152753489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90</w:t>
      </w:r>
      <w:r w:rsidR="00D233D6">
        <w:fldChar w:fldCharType="end"/>
      </w:r>
      <w:bookmarkEnd w:id="255"/>
      <w:r w:rsidR="00D233D6">
        <w:t xml:space="preserve"> – О</w:t>
      </w:r>
      <w:r w:rsidR="00D233D6" w:rsidRPr="00F7628D">
        <w:t>кн</w:t>
      </w:r>
      <w:r w:rsidR="00D233D6">
        <w:t>о</w:t>
      </w:r>
      <w:r w:rsidR="00D233D6" w:rsidRPr="00F7628D">
        <w:t xml:space="preserve"> </w:t>
      </w:r>
      <w:r w:rsidR="00D233D6">
        <w:t>с</w:t>
      </w:r>
      <w:r w:rsidR="00D233D6" w:rsidRPr="00F7628D">
        <w:t xml:space="preserve"> информаци</w:t>
      </w:r>
      <w:r w:rsidR="00D233D6">
        <w:t>ей</w:t>
      </w:r>
      <w:r w:rsidR="00D233D6" w:rsidRPr="00F7628D">
        <w:t xml:space="preserve"> по сформированным и переданным в ВИМИС 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D233D6" w:rsidRPr="00F7628D">
        <w:t>» электронным медицинским документам</w:t>
      </w:r>
    </w:p>
    <w:p w:rsidR="007F627D" w:rsidRPr="00F7628D" w:rsidRDefault="00187186" w:rsidP="000E65BE">
      <w:pPr>
        <w:pStyle w:val="phlistitemizedtitle"/>
      </w:pPr>
      <w:r w:rsidRPr="00F7628D">
        <w:t xml:space="preserve">Чтобы проверить формирование и передачу СЭМД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по лабораторному исследованию,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>перейдите в пункт главного меню</w:t>
      </w:r>
      <w:r w:rsidR="00F7628D" w:rsidRPr="00F7628D">
        <w:t xml:space="preserve"> «</w:t>
      </w:r>
      <w:r w:rsidRPr="00F7628D">
        <w:t>Валидация результатов</w:t>
      </w:r>
      <w:r w:rsidR="00F7628D" w:rsidRPr="00F7628D">
        <w:t>»</w:t>
      </w:r>
      <w:r w:rsidR="00D233D6">
        <w:t xml:space="preserve">. </w:t>
      </w:r>
      <w:r w:rsidR="004C0DD4">
        <w:t xml:space="preserve">Откроется </w:t>
      </w:r>
      <w:r w:rsidR="004C0DD4" w:rsidRPr="00F7628D">
        <w:t>окно валидации результатов исследований</w:t>
      </w:r>
      <w:r w:rsidR="00D233D6">
        <w:t xml:space="preserve"> (</w:t>
      </w:r>
      <w:r w:rsidR="004C0DD4">
        <w:fldChar w:fldCharType="begin"/>
      </w:r>
      <w:r w:rsidR="004C0DD4">
        <w:instrText xml:space="preserve"> REF _Ref152758937 \h </w:instrText>
      </w:r>
      <w:r w:rsidR="004C0DD4">
        <w:fldChar w:fldCharType="separate"/>
      </w:r>
      <w:r w:rsidR="007E02D5">
        <w:t>Рисунок </w:t>
      </w:r>
      <w:r w:rsidR="007E02D5">
        <w:rPr>
          <w:noProof/>
        </w:rPr>
        <w:t>91</w:t>
      </w:r>
      <w:r w:rsidR="004C0DD4">
        <w:fldChar w:fldCharType="end"/>
      </w:r>
      <w:r w:rsidR="00D233D6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61FB4AAF" wp14:editId="006D0EF8">
            <wp:extent cx="6295390" cy="2332809"/>
            <wp:effectExtent l="19050" t="19050" r="10160" b="10795"/>
            <wp:docPr id="100106" name="Рисунок 100106" descr="_scroll_external/attachments/image2023-4-7_9-20-45-1369fc3a1256cf4410905edac59654d5234bbe05084eee54ab7c408a3ad7c8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69884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3280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6" w:name="_Ref152758937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91</w:t>
      </w:r>
      <w:r w:rsidR="00D233D6">
        <w:fldChar w:fldCharType="end"/>
      </w:r>
      <w:bookmarkEnd w:id="256"/>
      <w:r w:rsidR="00D233D6">
        <w:t xml:space="preserve"> – </w:t>
      </w:r>
      <w:r>
        <w:t>О</w:t>
      </w:r>
      <w:r w:rsidRPr="00F7628D">
        <w:t>кно валидации результатов исследований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на вкладку </w:t>
      </w:r>
      <w:r w:rsidR="00F7628D" w:rsidRPr="00F7628D">
        <w:t>«</w:t>
      </w:r>
      <w:r w:rsidRPr="00F7628D">
        <w:t>Принятые</w:t>
      </w:r>
      <w:r w:rsidR="00F7628D" w:rsidRPr="00F7628D">
        <w:t>»</w:t>
      </w:r>
      <w:r w:rsidRPr="00F7628D">
        <w:t>;</w:t>
      </w:r>
    </w:p>
    <w:p w:rsidR="007F627D" w:rsidRPr="00F7628D" w:rsidRDefault="00187186" w:rsidP="00F7628D">
      <w:pPr>
        <w:pStyle w:val="phlistitemized1"/>
      </w:pPr>
      <w:r w:rsidRPr="00F7628D">
        <w:t xml:space="preserve">выберите лабораторное исследование пациента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Документы</w:t>
      </w:r>
      <w:r w:rsidR="00F7628D" w:rsidRPr="00F7628D">
        <w:t>»</w:t>
      </w:r>
      <w:r w:rsidRPr="00F7628D">
        <w:t xml:space="preserve">. Откроется окно со списком сформированных и переданных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электронных медицинских документов, аналогичное описанной выше вкладке </w:t>
      </w:r>
      <w:r w:rsidR="00F7628D" w:rsidRPr="00F7628D">
        <w:t>«</w:t>
      </w:r>
      <w:r w:rsidRPr="00F7628D">
        <w:t>Документы</w:t>
      </w:r>
      <w:r w:rsidR="00F7628D" w:rsidRPr="00F7628D">
        <w:t>»</w:t>
      </w:r>
      <w:r w:rsidRPr="00F7628D">
        <w:t xml:space="preserve"> (см.</w:t>
      </w:r>
      <w:r w:rsidR="000F1A8A">
        <w:t> </w:t>
      </w:r>
      <w:r w:rsidR="000F1A8A">
        <w:fldChar w:fldCharType="begin"/>
      </w:r>
      <w:r w:rsidR="000F1A8A">
        <w:instrText xml:space="preserve"> REF _Ref152753199 \h </w:instrText>
      </w:r>
      <w:r w:rsidR="000F1A8A">
        <w:fldChar w:fldCharType="separate"/>
      </w:r>
      <w:r w:rsidR="007E02D5">
        <w:t>Рисунок </w:t>
      </w:r>
      <w:r w:rsidR="007E02D5">
        <w:rPr>
          <w:noProof/>
        </w:rPr>
        <w:t>87</w:t>
      </w:r>
      <w:r w:rsidR="000F1A8A">
        <w:fldChar w:fldCharType="end"/>
      </w:r>
      <w:r w:rsidRPr="00F7628D">
        <w:t>).</w:t>
      </w:r>
    </w:p>
    <w:p w:rsidR="007F627D" w:rsidRPr="00F7628D" w:rsidRDefault="00187186" w:rsidP="000E65BE">
      <w:pPr>
        <w:pStyle w:val="phlistitemizedtitle"/>
      </w:pPr>
      <w:r w:rsidRPr="00F7628D">
        <w:t xml:space="preserve">Чтобы проверить формирование и передачу СЭМД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по выданному медицинскому свидетельству о смерти,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в пункт главного меню </w:t>
      </w:r>
      <w:r w:rsidR="00F7628D" w:rsidRPr="00F7628D">
        <w:t>«</w:t>
      </w:r>
      <w:r w:rsidRPr="00F7628D">
        <w:t>Учет</w:t>
      </w:r>
      <w:r w:rsidR="00F7628D" w:rsidRPr="00F7628D">
        <w:t xml:space="preserve">/ </w:t>
      </w:r>
      <w:r w:rsidRPr="00F7628D">
        <w:t>Учет медицинских свидетельств</w:t>
      </w:r>
      <w:r w:rsidR="00F7628D" w:rsidRPr="00F7628D">
        <w:t xml:space="preserve">/ </w:t>
      </w:r>
      <w:r w:rsidRPr="00F7628D">
        <w:t>Журнал выданных свидетельств</w:t>
      </w:r>
      <w:r w:rsidR="00F7628D" w:rsidRPr="00F7628D">
        <w:t>»</w:t>
      </w:r>
      <w:r w:rsidRPr="00F7628D">
        <w:t xml:space="preserve">. Откроется форма </w:t>
      </w:r>
      <w:r w:rsidR="00F7628D" w:rsidRPr="00F7628D">
        <w:t>«</w:t>
      </w:r>
      <w:r w:rsidRPr="00F7628D">
        <w:t>Журнал выданных свидетельств</w:t>
      </w:r>
      <w:r w:rsidR="00F7628D" w:rsidRPr="00F7628D">
        <w:t>»</w:t>
      </w:r>
      <w:r w:rsidR="00D233D6">
        <w:t xml:space="preserve"> (</w:t>
      </w:r>
      <w:r w:rsidR="00D233D6">
        <w:fldChar w:fldCharType="begin"/>
      </w:r>
      <w:r w:rsidR="00D233D6">
        <w:instrText xml:space="preserve"> REF _Ref152753552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92</w:t>
      </w:r>
      <w:r w:rsidR="00D233D6">
        <w:fldChar w:fldCharType="end"/>
      </w:r>
      <w:r w:rsidR="00D233D6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357F4C4B" wp14:editId="6F9EB52E">
            <wp:extent cx="6295390" cy="2509300"/>
            <wp:effectExtent l="19050" t="19050" r="10160" b="24765"/>
            <wp:docPr id="100107" name="Рисунок 100107" descr="_scroll_external/attachments/image2023-4-7_9-25-16-67d3619e6ba5f83cb41252e49cdbfba4cd008dcf4a9a79674aeff383e80e6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51105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9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7" w:name="_Ref152753552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92</w:t>
      </w:r>
      <w:r w:rsidR="00D233D6">
        <w:fldChar w:fldCharType="end"/>
      </w:r>
      <w:bookmarkEnd w:id="257"/>
      <w:r w:rsidR="00D233D6">
        <w:t xml:space="preserve"> – Ф</w:t>
      </w:r>
      <w:r w:rsidR="00D233D6" w:rsidRPr="00F7628D">
        <w:t>орма «Журнал выданных свидетельств»</w:t>
      </w:r>
    </w:p>
    <w:p w:rsidR="007F627D" w:rsidRPr="00F7628D" w:rsidRDefault="00187186" w:rsidP="00F7628D">
      <w:pPr>
        <w:pStyle w:val="phlistitemized1"/>
      </w:pPr>
      <w:r w:rsidRPr="00F7628D">
        <w:t>откройте окно выданного свидетельства, нажав на его номер;</w:t>
      </w:r>
    </w:p>
    <w:p w:rsidR="007F627D" w:rsidRDefault="00187186" w:rsidP="00F7628D">
      <w:pPr>
        <w:pStyle w:val="phlistitemized1"/>
      </w:pPr>
      <w:r w:rsidRPr="00F7628D">
        <w:t xml:space="preserve">нажмите на кнопку </w:t>
      </w:r>
      <w:r w:rsidR="00F7628D" w:rsidRPr="00F7628D">
        <w:t>«</w:t>
      </w:r>
      <w:r w:rsidRPr="00F7628D">
        <w:t>Подписать</w:t>
      </w:r>
      <w:r w:rsidR="00F7628D" w:rsidRPr="00F7628D">
        <w:t>»</w:t>
      </w:r>
      <w:r w:rsidRPr="00F7628D">
        <w:t xml:space="preserve">. Откроется окно со списком сформированных и переданных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электронных медицинских документов, аналогичное описанной выше вкладке </w:t>
      </w:r>
      <w:r w:rsidR="00F7628D" w:rsidRPr="00F7628D">
        <w:t>«</w:t>
      </w:r>
      <w:r w:rsidRPr="00F7628D">
        <w:t>Документы</w:t>
      </w:r>
      <w:r w:rsidR="00F7628D" w:rsidRPr="00F7628D">
        <w:t>»</w:t>
      </w:r>
      <w:r w:rsidRPr="00F7628D">
        <w:t xml:space="preserve"> (см.</w:t>
      </w:r>
      <w:r w:rsidR="000F1A8A">
        <w:t> </w:t>
      </w:r>
      <w:r w:rsidR="000F1A8A">
        <w:fldChar w:fldCharType="begin"/>
      </w:r>
      <w:r w:rsidR="000F1A8A">
        <w:instrText xml:space="preserve"> REF _Ref152753199 \h </w:instrText>
      </w:r>
      <w:r w:rsidR="000F1A8A">
        <w:fldChar w:fldCharType="separate"/>
      </w:r>
      <w:r w:rsidR="007E02D5">
        <w:t>Рисунок </w:t>
      </w:r>
      <w:r w:rsidR="007E02D5">
        <w:rPr>
          <w:noProof/>
        </w:rPr>
        <w:t>87</w:t>
      </w:r>
      <w:r w:rsidR="000F1A8A">
        <w:fldChar w:fldCharType="end"/>
      </w:r>
      <w:r w:rsidRPr="00F7628D">
        <w:t>).</w:t>
      </w:r>
    </w:p>
    <w:p w:rsidR="000E65BE" w:rsidRPr="00F7628D" w:rsidRDefault="000E65BE" w:rsidP="000E65BE">
      <w:pPr>
        <w:pStyle w:val="phnormal"/>
      </w:pPr>
      <w:r w:rsidRPr="00F7628D">
        <w:rPr>
          <w:b/>
        </w:rPr>
        <w:t>Примечание</w:t>
      </w:r>
      <w:r w:rsidRPr="00F7628D">
        <w:t xml:space="preserve"> </w:t>
      </w:r>
      <w:r w:rsidRPr="000E65BE">
        <w:t>–</w:t>
      </w:r>
      <w:r w:rsidRPr="00F7628D">
        <w:t xml:space="preserve"> Аналогичным образом СЭМД по выданному медицинскому свидетельству о смерти могут быть просмотрены по пути «Учет/ Учет медицинских свидетельств/ Выдача свидетельств».</w:t>
      </w:r>
    </w:p>
    <w:p w:rsidR="007F627D" w:rsidRPr="00F7628D" w:rsidRDefault="00187186" w:rsidP="000E65BE">
      <w:pPr>
        <w:pStyle w:val="phlistitemizedtitle"/>
      </w:pPr>
      <w:r w:rsidRPr="00F7628D">
        <w:t xml:space="preserve">Чтобы проверить формирование и передачу СЭМД в ВИМИС </w:t>
      </w:r>
      <w:r w:rsidR="00F7628D" w:rsidRPr="00F7628D">
        <w:t>«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Профилактическая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медицина</w:t>
      </w:r>
      <w:r w:rsidR="00911AE6" w:rsidRPr="0046035E">
        <w:rPr>
          <w:color w:val="000000" w:themeColor="text1"/>
          <w:shd w:val="clear" w:color="auto" w:fill="FFFFFF"/>
        </w:rPr>
        <w:t xml:space="preserve">.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Профилактика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инфекционных</w:t>
      </w:r>
      <w:r w:rsidR="00911AE6" w:rsidRPr="0046035E">
        <w:rPr>
          <w:color w:val="000000" w:themeColor="text1"/>
          <w:shd w:val="clear" w:color="auto" w:fill="FFFFFF"/>
        </w:rPr>
        <w:t xml:space="preserve"> </w:t>
      </w:r>
      <w:r w:rsidR="00911AE6" w:rsidRPr="0046035E">
        <w:rPr>
          <w:rFonts w:hint="eastAsia"/>
          <w:color w:val="000000" w:themeColor="text1"/>
          <w:shd w:val="clear" w:color="auto" w:fill="FFFFFF"/>
        </w:rPr>
        <w:t>болезней</w:t>
      </w:r>
      <w:r w:rsidR="00F7628D" w:rsidRPr="00F7628D">
        <w:t>»</w:t>
      </w:r>
      <w:r w:rsidRPr="00F7628D">
        <w:t xml:space="preserve"> по исполненным лекарственным назначениям, выполните следующие действия:</w:t>
      </w:r>
    </w:p>
    <w:p w:rsidR="007F627D" w:rsidRPr="00F7628D" w:rsidRDefault="00187186" w:rsidP="00F7628D">
      <w:pPr>
        <w:pStyle w:val="phlistitemized1"/>
      </w:pPr>
      <w:r w:rsidRPr="00F7628D">
        <w:t xml:space="preserve">перейдите в пункт главного меню </w:t>
      </w:r>
      <w:r w:rsidR="00F7628D" w:rsidRPr="00F7628D">
        <w:t>«</w:t>
      </w:r>
      <w:r w:rsidRPr="00F7628D">
        <w:t>Рабочие места</w:t>
      </w:r>
      <w:r w:rsidR="00F7628D" w:rsidRPr="00F7628D">
        <w:t xml:space="preserve">/ </w:t>
      </w:r>
      <w:r w:rsidRPr="00F7628D">
        <w:t>Пациенты в стационаре</w:t>
      </w:r>
      <w:r w:rsidR="00F7628D" w:rsidRPr="00F7628D">
        <w:t xml:space="preserve">/ </w:t>
      </w:r>
      <w:r w:rsidRPr="00F7628D">
        <w:t>Лечащий врач</w:t>
      </w:r>
      <w:r w:rsidR="00F7628D" w:rsidRPr="00F7628D">
        <w:t>»</w:t>
      </w:r>
      <w:r w:rsidR="00D01CA1">
        <w:t>.</w:t>
      </w:r>
      <w:r w:rsidR="00D233D6">
        <w:t xml:space="preserve"> Откроется дневник лечащего врача (</w:t>
      </w:r>
      <w:r w:rsidR="00D233D6">
        <w:fldChar w:fldCharType="begin"/>
      </w:r>
      <w:r w:rsidR="00D233D6">
        <w:instrText xml:space="preserve"> REF _Ref152753689 \h </w:instrText>
      </w:r>
      <w:r w:rsidR="00D233D6">
        <w:fldChar w:fldCharType="separate"/>
      </w:r>
      <w:r w:rsidR="007E02D5">
        <w:t>Рисунок </w:t>
      </w:r>
      <w:r w:rsidR="007E02D5">
        <w:rPr>
          <w:noProof/>
        </w:rPr>
        <w:t>93</w:t>
      </w:r>
      <w:r w:rsidR="00D233D6">
        <w:fldChar w:fldCharType="end"/>
      </w:r>
      <w:r w:rsidR="00D233D6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3699A10B" wp14:editId="3EC3FC3C">
            <wp:extent cx="6295390" cy="2723090"/>
            <wp:effectExtent l="19050" t="19050" r="10160" b="20320"/>
            <wp:docPr id="100108" name="Рисунок 100108" descr="_scroll_external/attachments/image2023-4-7_9-2-51-a2028febd126d0ab47d19a3d8b3368e534afd3c41cb9ffc3741a02fe505dc1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99322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30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8" w:name="_Ref152753689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93</w:t>
      </w:r>
      <w:r w:rsidR="00D233D6">
        <w:fldChar w:fldCharType="end"/>
      </w:r>
      <w:bookmarkEnd w:id="258"/>
      <w:r w:rsidR="00D233D6">
        <w:t xml:space="preserve"> – Дневник лечащего врача</w:t>
      </w:r>
    </w:p>
    <w:p w:rsidR="007F627D" w:rsidRPr="00F7628D" w:rsidRDefault="00187186" w:rsidP="00F7628D">
      <w:pPr>
        <w:pStyle w:val="phlistitemized1"/>
      </w:pPr>
      <w:r w:rsidRPr="00F7628D">
        <w:t xml:space="preserve">в списке </w:t>
      </w:r>
      <w:r w:rsidR="00F7628D" w:rsidRPr="00F7628D">
        <w:t>«</w:t>
      </w:r>
      <w:r w:rsidRPr="00F7628D">
        <w:t>Пациенты</w:t>
      </w:r>
      <w:r w:rsidR="00F7628D" w:rsidRPr="00F7628D">
        <w:t>»</w:t>
      </w:r>
      <w:r w:rsidR="00035447">
        <w:t xml:space="preserve"> выберите пациента</w:t>
      </w:r>
      <w:r w:rsidRPr="00F7628D">
        <w:t xml:space="preserve"> и нажмите на номер его ИБ</w:t>
      </w:r>
      <w:r w:rsidR="00D01CA1">
        <w:t>. Откроется окно истории болезни пациента (</w:t>
      </w:r>
      <w:r w:rsidR="00D01CA1">
        <w:fldChar w:fldCharType="begin"/>
      </w:r>
      <w:r w:rsidR="00D01CA1">
        <w:instrText xml:space="preserve"> REF _Ref152753853 \h </w:instrText>
      </w:r>
      <w:r w:rsidR="00D01CA1">
        <w:fldChar w:fldCharType="separate"/>
      </w:r>
      <w:r w:rsidR="007E02D5">
        <w:t>Рисунок </w:t>
      </w:r>
      <w:r w:rsidR="007E02D5">
        <w:rPr>
          <w:noProof/>
        </w:rPr>
        <w:t>94</w:t>
      </w:r>
      <w:r w:rsidR="00D01CA1">
        <w:fldChar w:fldCharType="end"/>
      </w:r>
      <w:r w:rsidR="00D01CA1">
        <w:t>)</w:t>
      </w:r>
      <w:r w:rsidRPr="00F7628D">
        <w:t>;</w:t>
      </w:r>
    </w:p>
    <w:p w:rsidR="007F627D" w:rsidRDefault="00187186" w:rsidP="000E65BE">
      <w:pPr>
        <w:pStyle w:val="phfigure"/>
      </w:pPr>
      <w:r w:rsidRPr="00F7628D">
        <w:rPr>
          <w:noProof/>
        </w:rPr>
        <w:drawing>
          <wp:inline distT="0" distB="0" distL="0" distR="0" wp14:anchorId="7FB07072" wp14:editId="2ED6BFC6">
            <wp:extent cx="6295390" cy="4362366"/>
            <wp:effectExtent l="19050" t="19050" r="10160" b="19685"/>
            <wp:docPr id="100109" name="Рисунок 100109" descr="_scroll_external/attachments/image2023-11-29_10-14-16-91ad8c9b3f75ac6587e4c1bdcd7c86c87146854fd4bd93cabc1ee949c6a47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46245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6236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33D6" w:rsidRPr="00F7628D" w:rsidRDefault="004C0DD4" w:rsidP="00D233D6">
      <w:pPr>
        <w:pStyle w:val="phfiguretitle"/>
      </w:pPr>
      <w:bookmarkStart w:id="259" w:name="_Ref152753853"/>
      <w:r>
        <w:t>Рисунок </w:t>
      </w:r>
      <w:r w:rsidR="00D233D6">
        <w:fldChar w:fldCharType="begin"/>
      </w:r>
      <w:r w:rsidR="00D233D6">
        <w:instrText xml:space="preserve"> SEQ Рисунок \* ARABIC </w:instrText>
      </w:r>
      <w:r w:rsidR="00D233D6">
        <w:fldChar w:fldCharType="separate"/>
      </w:r>
      <w:r w:rsidR="007E02D5">
        <w:rPr>
          <w:noProof/>
        </w:rPr>
        <w:t>94</w:t>
      </w:r>
      <w:r w:rsidR="00D233D6">
        <w:fldChar w:fldCharType="end"/>
      </w:r>
      <w:bookmarkEnd w:id="259"/>
      <w:r w:rsidR="00D233D6">
        <w:t xml:space="preserve"> – </w:t>
      </w:r>
      <w:r w:rsidR="00D01CA1">
        <w:t>Окно истории болезни пациента</w:t>
      </w:r>
    </w:p>
    <w:p w:rsidR="007F627D" w:rsidRPr="00F7628D" w:rsidRDefault="00187186" w:rsidP="00F7628D">
      <w:pPr>
        <w:pStyle w:val="phlistitemized1"/>
      </w:pPr>
      <w:r w:rsidRPr="00F7628D">
        <w:t xml:space="preserve">нажмите на ссылку </w:t>
      </w:r>
      <w:r w:rsidR="00F7628D" w:rsidRPr="00F7628D">
        <w:t>«</w:t>
      </w:r>
      <w:r w:rsidRPr="00F7628D">
        <w:t>Назначения медикаментов</w:t>
      </w:r>
      <w:r w:rsidR="00F7628D" w:rsidRPr="00F7628D">
        <w:t>»</w:t>
      </w:r>
      <w:r w:rsidRPr="00F7628D">
        <w:t>;</w:t>
      </w:r>
    </w:p>
    <w:p w:rsidR="00832FF4" w:rsidRDefault="00187186" w:rsidP="00832FF4">
      <w:pPr>
        <w:pStyle w:val="phlistitemized1"/>
      </w:pPr>
      <w:r w:rsidRPr="00F7628D">
        <w:t xml:space="preserve">выберите необходимое назначение и </w:t>
      </w:r>
      <w:r w:rsidR="00405152">
        <w:t>выберите пункт</w:t>
      </w:r>
      <w:r w:rsidRPr="00F7628D">
        <w:t xml:space="preserve"> контекстного меню </w:t>
      </w:r>
      <w:r w:rsidR="00F7628D" w:rsidRPr="00F7628D">
        <w:t>«</w:t>
      </w:r>
      <w:r w:rsidRPr="00F7628D">
        <w:t>Документы</w:t>
      </w:r>
      <w:r w:rsidR="00F7628D" w:rsidRPr="00F7628D">
        <w:t>»</w:t>
      </w:r>
      <w:r w:rsidRPr="00F7628D">
        <w:t>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63"/>
        <w:gridCol w:w="1145"/>
        <w:gridCol w:w="1130"/>
        <w:gridCol w:w="864"/>
        <w:gridCol w:w="1260"/>
        <w:gridCol w:w="1159"/>
        <w:gridCol w:w="973"/>
        <w:gridCol w:w="1560"/>
        <w:gridCol w:w="852"/>
        <w:gridCol w:w="808"/>
      </w:tblGrid>
      <w:tr w:rsidR="00832FF4" w:rsidRPr="00DB37F6" w:rsidTr="002C7795">
        <w:trPr>
          <w:trHeight w:val="415"/>
        </w:trPr>
        <w:tc>
          <w:tcPr>
            <w:tcW w:w="5000" w:type="pct"/>
            <w:gridSpan w:val="10"/>
          </w:tcPr>
          <w:p w:rsidR="00832FF4" w:rsidRPr="00DB37F6" w:rsidRDefault="00832FF4" w:rsidP="002C7795">
            <w:pPr>
              <w:pStyle w:val="phtitlevoid"/>
              <w:spacing w:before="120" w:after="0" w:line="240" w:lineRule="auto"/>
              <w:rPr>
                <w:rFonts w:cs="Times New Roman"/>
                <w:sz w:val="20"/>
                <w:szCs w:val="20"/>
              </w:rPr>
            </w:pPr>
            <w:r w:rsidRPr="00DB37F6">
              <w:rPr>
                <w:rFonts w:cs="Times New Roman"/>
                <w:sz w:val="20"/>
                <w:szCs w:val="20"/>
              </w:rPr>
              <w:t>Лист регистрации изменений</w:t>
            </w:r>
          </w:p>
        </w:tc>
      </w:tr>
      <w:tr w:rsidR="00832FF4" w:rsidRPr="00DB37F6" w:rsidTr="002C7795">
        <w:tc>
          <w:tcPr>
            <w:tcW w:w="318" w:type="pct"/>
            <w:vMerge w:val="restar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Изм.</w:t>
            </w:r>
          </w:p>
        </w:tc>
        <w:tc>
          <w:tcPr>
            <w:tcW w:w="2112" w:type="pct"/>
            <w:gridSpan w:val="4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Номера листов (страниц)</w:t>
            </w:r>
          </w:p>
        </w:tc>
        <w:tc>
          <w:tcPr>
            <w:tcW w:w="556" w:type="pct"/>
            <w:vMerge w:val="restar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Всего листов (страниц) в доку-менте</w:t>
            </w:r>
          </w:p>
        </w:tc>
        <w:tc>
          <w:tcPr>
            <w:tcW w:w="467" w:type="pct"/>
            <w:vMerge w:val="restar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Номер доку-мента</w:t>
            </w:r>
          </w:p>
        </w:tc>
        <w:tc>
          <w:tcPr>
            <w:tcW w:w="749" w:type="pct"/>
            <w:vMerge w:val="restar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Входящий номер сопроводи-тельного документа и дата</w:t>
            </w:r>
          </w:p>
        </w:tc>
        <w:tc>
          <w:tcPr>
            <w:tcW w:w="409" w:type="pct"/>
            <w:vMerge w:val="restar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Под</w:t>
            </w:r>
            <w:r>
              <w:rPr>
                <w:rFonts w:cs="Times New Roman"/>
              </w:rPr>
              <w:softHyphen/>
            </w:r>
            <w:r w:rsidRPr="00DB37F6">
              <w:rPr>
                <w:rFonts w:cs="Times New Roman"/>
              </w:rPr>
              <w:t>пись</w:t>
            </w:r>
          </w:p>
        </w:tc>
        <w:tc>
          <w:tcPr>
            <w:tcW w:w="388" w:type="pct"/>
            <w:vMerge w:val="restar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Дата</w:t>
            </w:r>
          </w:p>
        </w:tc>
      </w:tr>
      <w:tr w:rsidR="00832FF4" w:rsidRPr="00DB37F6" w:rsidTr="002C7795">
        <w:trPr>
          <w:trHeight w:val="783"/>
        </w:trPr>
        <w:tc>
          <w:tcPr>
            <w:tcW w:w="318" w:type="pct"/>
            <w:vMerge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Изменен-ных</w:t>
            </w: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заменен-ных</w:t>
            </w: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новых</w:t>
            </w: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  <w:b w:val="0"/>
              </w:rPr>
            </w:pPr>
            <w:r w:rsidRPr="00DB37F6">
              <w:rPr>
                <w:rFonts w:cs="Times New Roman"/>
              </w:rPr>
              <w:t>аннулиро-ванных</w:t>
            </w:r>
          </w:p>
        </w:tc>
        <w:tc>
          <w:tcPr>
            <w:tcW w:w="556" w:type="pct"/>
            <w:vMerge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</w:rPr>
            </w:pPr>
          </w:p>
        </w:tc>
        <w:tc>
          <w:tcPr>
            <w:tcW w:w="467" w:type="pct"/>
            <w:vMerge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</w:rPr>
            </w:pPr>
          </w:p>
        </w:tc>
        <w:tc>
          <w:tcPr>
            <w:tcW w:w="749" w:type="pct"/>
            <w:vMerge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</w:rPr>
            </w:pPr>
          </w:p>
        </w:tc>
        <w:tc>
          <w:tcPr>
            <w:tcW w:w="409" w:type="pct"/>
            <w:vMerge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</w:rPr>
            </w:pPr>
          </w:p>
        </w:tc>
        <w:tc>
          <w:tcPr>
            <w:tcW w:w="388" w:type="pct"/>
            <w:vMerge/>
          </w:tcPr>
          <w:p w:rsidR="00832FF4" w:rsidRPr="00DB37F6" w:rsidRDefault="00832FF4" w:rsidP="002C7795">
            <w:pPr>
              <w:pStyle w:val="phtablecolcaption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  <w:tr w:rsidR="00832FF4" w:rsidRPr="00DB37F6" w:rsidTr="002C7795">
        <w:trPr>
          <w:trHeight w:val="444"/>
        </w:trPr>
        <w:tc>
          <w:tcPr>
            <w:tcW w:w="31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0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43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1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605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556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67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74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409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388" w:type="pct"/>
          </w:tcPr>
          <w:p w:rsidR="00832FF4" w:rsidRPr="00DB37F6" w:rsidRDefault="00832FF4" w:rsidP="002C7795">
            <w:pPr>
              <w:pStyle w:val="phtablecellleft"/>
              <w:rPr>
                <w:rFonts w:cs="Times New Roman"/>
              </w:rPr>
            </w:pPr>
          </w:p>
        </w:tc>
      </w:tr>
    </w:tbl>
    <w:p w:rsidR="00832FF4" w:rsidRPr="00F7628D" w:rsidRDefault="00832FF4" w:rsidP="00832FF4">
      <w:pPr>
        <w:pStyle w:val="phnormal"/>
      </w:pPr>
    </w:p>
    <w:sectPr w:rsidR="00832FF4" w:rsidRPr="00F7628D" w:rsidSect="000B0351">
      <w:footerReference w:type="default" r:id="rId75"/>
      <w:footerReference w:type="first" r:id="rId76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B1F" w:rsidRDefault="002B0B1F">
      <w:pPr>
        <w:spacing w:line="240" w:lineRule="auto"/>
      </w:pPr>
      <w:r>
        <w:separator/>
      </w:r>
    </w:p>
  </w:endnote>
  <w:endnote w:type="continuationSeparator" w:id="0">
    <w:p w:rsidR="002B0B1F" w:rsidRDefault="002B0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694" w:rsidRPr="000E65BE" w:rsidRDefault="00D50694" w:rsidP="000B0351">
    <w:pPr>
      <w:pStyle w:val="aa"/>
      <w:jc w:val="cen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270348">
      <w:rPr>
        <w:noProof/>
      </w:rPr>
      <w:t>2</w:t>
    </w:r>
    <w:r w:rsidRPr="00910A8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694" w:rsidRDefault="00D50694" w:rsidP="000B0351">
    <w:pPr>
      <w:pStyle w:val="phtitlepagedocpart"/>
    </w:pP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B1F" w:rsidRDefault="002B0B1F">
      <w:pPr>
        <w:spacing w:line="240" w:lineRule="auto"/>
      </w:pPr>
      <w:r>
        <w:separator/>
      </w:r>
    </w:p>
  </w:footnote>
  <w:footnote w:type="continuationSeparator" w:id="0">
    <w:p w:rsidR="002B0B1F" w:rsidRDefault="002B0B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 w15:restartNumberingAfterBreak="0">
    <w:nsid w:val="52A83BC4"/>
    <w:multiLevelType w:val="multilevel"/>
    <w:tmpl w:val="DF8697A0"/>
    <w:numStyleLink w:val="phadditiontitle"/>
  </w:abstractNum>
  <w:abstractNum w:abstractNumId="10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C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1"/>
  </w:num>
  <w:num w:numId="5">
    <w:abstractNumId w:val="2"/>
  </w:num>
  <w:num w:numId="6">
    <w:abstractNumId w:val="3"/>
  </w:num>
  <w:num w:numId="7">
    <w:abstractNumId w:val="16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14"/>
  </w:num>
  <w:num w:numId="13">
    <w:abstractNumId w:val="6"/>
  </w:num>
  <w:num w:numId="14">
    <w:abstractNumId w:val="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9"/>
  </w:num>
  <w:num w:numId="18">
    <w:abstractNumId w:val="12"/>
  </w:num>
  <w:num w:numId="19">
    <w:abstractNumId w:val="17"/>
  </w:num>
  <w:num w:numId="20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E3A"/>
    <w:rsid w:val="00001B6E"/>
    <w:rsid w:val="0001175D"/>
    <w:rsid w:val="000174F7"/>
    <w:rsid w:val="000176D9"/>
    <w:rsid w:val="00023EB9"/>
    <w:rsid w:val="000345BB"/>
    <w:rsid w:val="00035447"/>
    <w:rsid w:val="000371D6"/>
    <w:rsid w:val="00042947"/>
    <w:rsid w:val="0004794A"/>
    <w:rsid w:val="00053BAB"/>
    <w:rsid w:val="00055224"/>
    <w:rsid w:val="00064671"/>
    <w:rsid w:val="00065ED9"/>
    <w:rsid w:val="000669E0"/>
    <w:rsid w:val="0007052B"/>
    <w:rsid w:val="00082616"/>
    <w:rsid w:val="00084FA3"/>
    <w:rsid w:val="00091F1E"/>
    <w:rsid w:val="000A2545"/>
    <w:rsid w:val="000B0351"/>
    <w:rsid w:val="000B1C98"/>
    <w:rsid w:val="000D2590"/>
    <w:rsid w:val="000D499C"/>
    <w:rsid w:val="000D6D79"/>
    <w:rsid w:val="000E57ED"/>
    <w:rsid w:val="000E62C2"/>
    <w:rsid w:val="000E65BE"/>
    <w:rsid w:val="000F1854"/>
    <w:rsid w:val="000F1A8A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186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529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348"/>
    <w:rsid w:val="002707E8"/>
    <w:rsid w:val="00272125"/>
    <w:rsid w:val="00274AC0"/>
    <w:rsid w:val="00294EE2"/>
    <w:rsid w:val="002B0B1F"/>
    <w:rsid w:val="002B48D8"/>
    <w:rsid w:val="002C037A"/>
    <w:rsid w:val="002C1743"/>
    <w:rsid w:val="002C7795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0808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E2034"/>
    <w:rsid w:val="003F6EC0"/>
    <w:rsid w:val="00400C21"/>
    <w:rsid w:val="00405152"/>
    <w:rsid w:val="00413690"/>
    <w:rsid w:val="00425E40"/>
    <w:rsid w:val="004266BE"/>
    <w:rsid w:val="00437EB3"/>
    <w:rsid w:val="00443EED"/>
    <w:rsid w:val="00446192"/>
    <w:rsid w:val="004476A0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0573"/>
    <w:rsid w:val="00491FD8"/>
    <w:rsid w:val="004934CB"/>
    <w:rsid w:val="004B0910"/>
    <w:rsid w:val="004B5047"/>
    <w:rsid w:val="004B5FCD"/>
    <w:rsid w:val="004C0DD4"/>
    <w:rsid w:val="004C5956"/>
    <w:rsid w:val="004C6B4F"/>
    <w:rsid w:val="004D025D"/>
    <w:rsid w:val="004D42D3"/>
    <w:rsid w:val="004D4905"/>
    <w:rsid w:val="004E2645"/>
    <w:rsid w:val="004E4DAA"/>
    <w:rsid w:val="005018B2"/>
    <w:rsid w:val="0050368C"/>
    <w:rsid w:val="0050426E"/>
    <w:rsid w:val="00506961"/>
    <w:rsid w:val="005224D4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87146"/>
    <w:rsid w:val="005B6E56"/>
    <w:rsid w:val="005D15C6"/>
    <w:rsid w:val="005D505B"/>
    <w:rsid w:val="00605B03"/>
    <w:rsid w:val="00615E04"/>
    <w:rsid w:val="00626ADC"/>
    <w:rsid w:val="00626BD9"/>
    <w:rsid w:val="0063464D"/>
    <w:rsid w:val="00635019"/>
    <w:rsid w:val="006414CB"/>
    <w:rsid w:val="00641D00"/>
    <w:rsid w:val="00657CD6"/>
    <w:rsid w:val="00657E0A"/>
    <w:rsid w:val="00661F22"/>
    <w:rsid w:val="006718FA"/>
    <w:rsid w:val="0067404B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075E"/>
    <w:rsid w:val="006D081D"/>
    <w:rsid w:val="006D4B5D"/>
    <w:rsid w:val="006D75A2"/>
    <w:rsid w:val="006E4D7D"/>
    <w:rsid w:val="006F03C0"/>
    <w:rsid w:val="006F28F6"/>
    <w:rsid w:val="006F31B1"/>
    <w:rsid w:val="006F56FD"/>
    <w:rsid w:val="00700B25"/>
    <w:rsid w:val="00707F4C"/>
    <w:rsid w:val="00710A3D"/>
    <w:rsid w:val="00714A40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74008"/>
    <w:rsid w:val="007A372C"/>
    <w:rsid w:val="007A6C0B"/>
    <w:rsid w:val="007A76AB"/>
    <w:rsid w:val="007C5657"/>
    <w:rsid w:val="007C574F"/>
    <w:rsid w:val="007D06AE"/>
    <w:rsid w:val="007D5FAB"/>
    <w:rsid w:val="007D7CE5"/>
    <w:rsid w:val="007E02D5"/>
    <w:rsid w:val="007E5A53"/>
    <w:rsid w:val="007F209D"/>
    <w:rsid w:val="007F3748"/>
    <w:rsid w:val="007F3C14"/>
    <w:rsid w:val="007F603F"/>
    <w:rsid w:val="007F627D"/>
    <w:rsid w:val="007F7432"/>
    <w:rsid w:val="00831334"/>
    <w:rsid w:val="00832FF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4954"/>
    <w:rsid w:val="008964A9"/>
    <w:rsid w:val="008A038D"/>
    <w:rsid w:val="008A615B"/>
    <w:rsid w:val="008A7D26"/>
    <w:rsid w:val="008B111A"/>
    <w:rsid w:val="008B1C6A"/>
    <w:rsid w:val="008B26D2"/>
    <w:rsid w:val="008B7020"/>
    <w:rsid w:val="008C0E6C"/>
    <w:rsid w:val="008D0611"/>
    <w:rsid w:val="008D309B"/>
    <w:rsid w:val="008F4EAC"/>
    <w:rsid w:val="009029F2"/>
    <w:rsid w:val="00910A82"/>
    <w:rsid w:val="00910A93"/>
    <w:rsid w:val="00911AE6"/>
    <w:rsid w:val="009176F2"/>
    <w:rsid w:val="00920E8C"/>
    <w:rsid w:val="00923BD0"/>
    <w:rsid w:val="00926F40"/>
    <w:rsid w:val="0093769A"/>
    <w:rsid w:val="00940D8A"/>
    <w:rsid w:val="009515D5"/>
    <w:rsid w:val="009550EE"/>
    <w:rsid w:val="00957B57"/>
    <w:rsid w:val="0096176F"/>
    <w:rsid w:val="009709DB"/>
    <w:rsid w:val="00970F42"/>
    <w:rsid w:val="0097485B"/>
    <w:rsid w:val="00977A68"/>
    <w:rsid w:val="00980020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23CD0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D7F9D"/>
    <w:rsid w:val="00AE2366"/>
    <w:rsid w:val="00AF20ED"/>
    <w:rsid w:val="00AF4DB6"/>
    <w:rsid w:val="00B02C93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202"/>
    <w:rsid w:val="00B628DE"/>
    <w:rsid w:val="00B71556"/>
    <w:rsid w:val="00B80BA6"/>
    <w:rsid w:val="00BA3D69"/>
    <w:rsid w:val="00BA7922"/>
    <w:rsid w:val="00BB2D77"/>
    <w:rsid w:val="00BC2E4A"/>
    <w:rsid w:val="00BC642E"/>
    <w:rsid w:val="00BD1F17"/>
    <w:rsid w:val="00BE0FD9"/>
    <w:rsid w:val="00BE281B"/>
    <w:rsid w:val="00BE5325"/>
    <w:rsid w:val="00C02839"/>
    <w:rsid w:val="00C04B59"/>
    <w:rsid w:val="00C11C48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30CF"/>
    <w:rsid w:val="00CA4ACB"/>
    <w:rsid w:val="00CC72D1"/>
    <w:rsid w:val="00CF0B4F"/>
    <w:rsid w:val="00CF706B"/>
    <w:rsid w:val="00D01CA1"/>
    <w:rsid w:val="00D06AF6"/>
    <w:rsid w:val="00D10529"/>
    <w:rsid w:val="00D20AB4"/>
    <w:rsid w:val="00D2116B"/>
    <w:rsid w:val="00D233D6"/>
    <w:rsid w:val="00D256B8"/>
    <w:rsid w:val="00D34AF1"/>
    <w:rsid w:val="00D34F85"/>
    <w:rsid w:val="00D37256"/>
    <w:rsid w:val="00D4293B"/>
    <w:rsid w:val="00D42A44"/>
    <w:rsid w:val="00D46ABF"/>
    <w:rsid w:val="00D50694"/>
    <w:rsid w:val="00D5732C"/>
    <w:rsid w:val="00D63938"/>
    <w:rsid w:val="00D64343"/>
    <w:rsid w:val="00D706C6"/>
    <w:rsid w:val="00D8012A"/>
    <w:rsid w:val="00D8146B"/>
    <w:rsid w:val="00D841F2"/>
    <w:rsid w:val="00D94574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4979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410F3"/>
    <w:rsid w:val="00E56C6C"/>
    <w:rsid w:val="00E6534D"/>
    <w:rsid w:val="00E666A5"/>
    <w:rsid w:val="00E7305A"/>
    <w:rsid w:val="00E85567"/>
    <w:rsid w:val="00EA4AC4"/>
    <w:rsid w:val="00EB1CB7"/>
    <w:rsid w:val="00EB34FD"/>
    <w:rsid w:val="00EB7A17"/>
    <w:rsid w:val="00ED3A79"/>
    <w:rsid w:val="00EE73BD"/>
    <w:rsid w:val="00EF7F2A"/>
    <w:rsid w:val="00F021C2"/>
    <w:rsid w:val="00F22FC3"/>
    <w:rsid w:val="00F32249"/>
    <w:rsid w:val="00F32F9C"/>
    <w:rsid w:val="00F441D1"/>
    <w:rsid w:val="00F4698B"/>
    <w:rsid w:val="00F46B4A"/>
    <w:rsid w:val="00F47B2B"/>
    <w:rsid w:val="00F504FB"/>
    <w:rsid w:val="00F52A14"/>
    <w:rsid w:val="00F54913"/>
    <w:rsid w:val="00F5769F"/>
    <w:rsid w:val="00F61B61"/>
    <w:rsid w:val="00F62148"/>
    <w:rsid w:val="00F72201"/>
    <w:rsid w:val="00F750DA"/>
    <w:rsid w:val="00F7628D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AA63010-2108-4F08-AE6D-F96AD9AE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rsid w:val="00F7628D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F7628D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F7628D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F7628D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F7628D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F7628D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F7628D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F7628D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F7628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F7628D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F762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628D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F7628D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F7628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F7628D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F7628D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F7628D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F7628D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F7628D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F7628D"/>
    <w:pPr>
      <w:ind w:left="1440"/>
    </w:pPr>
  </w:style>
  <w:style w:type="paragraph" w:styleId="81">
    <w:name w:val="toc 8"/>
    <w:basedOn w:val="a"/>
    <w:next w:val="a"/>
    <w:autoRedefine/>
    <w:rsid w:val="00F7628D"/>
    <w:pPr>
      <w:ind w:left="1680"/>
    </w:pPr>
  </w:style>
  <w:style w:type="paragraph" w:styleId="91">
    <w:name w:val="toc 9"/>
    <w:basedOn w:val="a"/>
    <w:next w:val="a"/>
    <w:autoRedefine/>
    <w:rsid w:val="00F7628D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F7628D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F7628D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F7628D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F7628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7628D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F7628D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F7628D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F7628D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F7628D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F7628D"/>
    <w:pPr>
      <w:numPr>
        <w:numId w:val="11"/>
      </w:numPr>
    </w:pPr>
  </w:style>
  <w:style w:type="paragraph" w:customStyle="1" w:styleId="phbibliography">
    <w:name w:val="ph_bibliography"/>
    <w:basedOn w:val="phbase"/>
    <w:rsid w:val="00F7628D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F7628D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F7628D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F7628D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F7628D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F7628D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F7628D"/>
  </w:style>
  <w:style w:type="paragraph" w:customStyle="1" w:styleId="phconfirmstamptitle">
    <w:name w:val="ph_confirmstamp_title"/>
    <w:basedOn w:val="phconfirmstamp"/>
    <w:next w:val="phconfirmstampstamp"/>
    <w:rsid w:val="00F7628D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F7628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7628D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F7628D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F7628D"/>
    <w:pPr>
      <w:spacing w:before="120"/>
    </w:pPr>
  </w:style>
  <w:style w:type="paragraph" w:customStyle="1" w:styleId="phfiguretitle">
    <w:name w:val="ph_figure_title"/>
    <w:basedOn w:val="phfigure"/>
    <w:next w:val="phnormal"/>
    <w:rsid w:val="00F7628D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F7628D"/>
    <w:pPr>
      <w:widowControl w:val="0"/>
    </w:pPr>
    <w:rPr>
      <w:sz w:val="18"/>
    </w:rPr>
  </w:style>
  <w:style w:type="character" w:customStyle="1" w:styleId="phinline">
    <w:name w:val="ph_inline"/>
    <w:basedOn w:val="a0"/>
    <w:rsid w:val="00F7628D"/>
  </w:style>
  <w:style w:type="character" w:customStyle="1" w:styleId="phinline8">
    <w:name w:val="ph_inline_8"/>
    <w:rsid w:val="00F7628D"/>
    <w:rPr>
      <w:sz w:val="16"/>
    </w:rPr>
  </w:style>
  <w:style w:type="character" w:customStyle="1" w:styleId="phinlinebolditalic">
    <w:name w:val="ph_inline_bolditalic"/>
    <w:rsid w:val="00F7628D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7628D"/>
    <w:rPr>
      <w:rFonts w:ascii="Courier New" w:hAnsi="Courier New"/>
      <w:sz w:val="24"/>
    </w:rPr>
  </w:style>
  <w:style w:type="character" w:customStyle="1" w:styleId="phinlinefirstterm">
    <w:name w:val="ph_inline_firstterm"/>
    <w:rsid w:val="00F7628D"/>
    <w:rPr>
      <w:i/>
      <w:sz w:val="24"/>
    </w:rPr>
  </w:style>
  <w:style w:type="character" w:customStyle="1" w:styleId="phinlineguiitem">
    <w:name w:val="ph_inline_guiitem"/>
    <w:rsid w:val="00F7628D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F7628D"/>
    <w:rPr>
      <w:b/>
      <w:smallCaps/>
      <w:sz w:val="24"/>
    </w:rPr>
  </w:style>
  <w:style w:type="character" w:customStyle="1" w:styleId="phinlinespace">
    <w:name w:val="ph_inline_space"/>
    <w:rsid w:val="00F7628D"/>
    <w:rPr>
      <w:spacing w:val="60"/>
    </w:rPr>
  </w:style>
  <w:style w:type="character" w:customStyle="1" w:styleId="phinlinesuperline">
    <w:name w:val="ph_inline_superline"/>
    <w:rsid w:val="00F7628D"/>
    <w:rPr>
      <w:vertAlign w:val="superscript"/>
    </w:rPr>
  </w:style>
  <w:style w:type="character" w:customStyle="1" w:styleId="phinlineunderline">
    <w:name w:val="ph_inline_underline"/>
    <w:rsid w:val="00F7628D"/>
    <w:rPr>
      <w:u w:val="single"/>
      <w:lang w:val="ru-RU"/>
    </w:rPr>
  </w:style>
  <w:style w:type="character" w:customStyle="1" w:styleId="phinlineunderlineitalic">
    <w:name w:val="ph_inline_underlineitalic"/>
    <w:rsid w:val="00F7628D"/>
    <w:rPr>
      <w:i/>
      <w:u w:val="single"/>
      <w:lang w:val="ru-RU"/>
    </w:rPr>
  </w:style>
  <w:style w:type="character" w:customStyle="1" w:styleId="phinlineuppercase">
    <w:name w:val="ph_inline_uppercase"/>
    <w:rsid w:val="00F7628D"/>
    <w:rPr>
      <w:caps/>
      <w:lang w:val="ru-RU"/>
    </w:rPr>
  </w:style>
  <w:style w:type="paragraph" w:customStyle="1" w:styleId="phinset">
    <w:name w:val="ph_inset"/>
    <w:basedOn w:val="phnormal"/>
    <w:next w:val="phnormal"/>
    <w:rsid w:val="00F7628D"/>
  </w:style>
  <w:style w:type="paragraph" w:customStyle="1" w:styleId="phinsetcaution">
    <w:name w:val="ph_inset_caution"/>
    <w:basedOn w:val="phinset"/>
    <w:rsid w:val="00F7628D"/>
    <w:pPr>
      <w:keepLines/>
    </w:pPr>
  </w:style>
  <w:style w:type="paragraph" w:customStyle="1" w:styleId="phinsetnote">
    <w:name w:val="ph_inset_note"/>
    <w:basedOn w:val="phinset"/>
    <w:rsid w:val="00F7628D"/>
    <w:pPr>
      <w:keepLines/>
    </w:pPr>
  </w:style>
  <w:style w:type="paragraph" w:customStyle="1" w:styleId="phinsettitle">
    <w:name w:val="ph_inset_title"/>
    <w:basedOn w:val="phinset"/>
    <w:next w:val="phinsetnote"/>
    <w:rsid w:val="00F7628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7628D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F7628D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F7628D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F7628D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7628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7628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7628D"/>
    <w:pPr>
      <w:ind w:left="57"/>
    </w:pPr>
    <w:rPr>
      <w:i/>
    </w:rPr>
  </w:style>
  <w:style w:type="paragraph" w:customStyle="1" w:styleId="phtablecell">
    <w:name w:val="ph_table_cell"/>
    <w:basedOn w:val="phbase"/>
    <w:rsid w:val="00F7628D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F7628D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F7628D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F7628D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F7628D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7628D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F7628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F7628D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7628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F7628D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7628D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7628D"/>
  </w:style>
  <w:style w:type="paragraph" w:customStyle="1" w:styleId="phtitlepagesystemfull">
    <w:name w:val="ph_titlepage_system_full"/>
    <w:basedOn w:val="phtitlepage"/>
    <w:next w:val="phtitlepagesystemshort"/>
    <w:rsid w:val="00F7628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7628D"/>
    <w:rPr>
      <w:b/>
      <w:sz w:val="32"/>
    </w:rPr>
  </w:style>
  <w:style w:type="paragraph" w:styleId="HTML">
    <w:name w:val="HTML Address"/>
    <w:basedOn w:val="a"/>
    <w:link w:val="HTML0"/>
    <w:semiHidden/>
    <w:rsid w:val="00F7628D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F7628D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F7628D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7628D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F7628D"/>
    <w:rPr>
      <w:u w:val="single"/>
    </w:rPr>
  </w:style>
  <w:style w:type="paragraph" w:customStyle="1" w:styleId="phstampleft">
    <w:name w:val="ph_stamp_left"/>
    <w:basedOn w:val="phstamp"/>
    <w:rsid w:val="00F7628D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F7628D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F7628D"/>
    <w:pPr>
      <w:jc w:val="center"/>
    </w:pPr>
  </w:style>
  <w:style w:type="character" w:customStyle="1" w:styleId="phpagenumber0">
    <w:name w:val="ph_pagenumber Знак"/>
    <w:basedOn w:val="ab"/>
    <w:link w:val="phpagenumber"/>
    <w:rsid w:val="00F7628D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F7628D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F7628D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F7628D"/>
    <w:pPr>
      <w:numPr>
        <w:numId w:val="13"/>
      </w:numPr>
      <w:spacing w:after="120"/>
    </w:pPr>
  </w:style>
  <w:style w:type="paragraph" w:customStyle="1" w:styleId="affa">
    <w:name w:val="Текст_программы"/>
    <w:rsid w:val="00F7628D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F7628D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F7628D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F7628D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F7628D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F7628D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F7628D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F7628D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F7628D"/>
  </w:style>
  <w:style w:type="character" w:styleId="affc">
    <w:name w:val="annotation reference"/>
    <w:basedOn w:val="a0"/>
    <w:uiPriority w:val="99"/>
    <w:semiHidden/>
    <w:unhideWhenUsed/>
    <w:rsid w:val="00F7628D"/>
    <w:rPr>
      <w:sz w:val="16"/>
      <w:szCs w:val="16"/>
    </w:rPr>
  </w:style>
  <w:style w:type="paragraph" w:styleId="affd">
    <w:name w:val="annotation text"/>
    <w:basedOn w:val="a"/>
    <w:link w:val="affe"/>
    <w:uiPriority w:val="99"/>
    <w:unhideWhenUsed/>
    <w:rsid w:val="00F7628D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rsid w:val="00F7628D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F7628D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F7628D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F7628D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F7628D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F7628D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F7628D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F7628D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F7628D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F7628D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F7628D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F7628D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F7628D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F7628D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F7628D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F7628D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F7628D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F7628D"/>
    <w:pPr>
      <w:numPr>
        <w:ilvl w:val="0"/>
        <w:numId w:val="18"/>
      </w:numPr>
      <w:tabs>
        <w:tab w:val="left" w:pos="851"/>
      </w:tabs>
      <w:ind w:left="1276" w:hanging="425"/>
    </w:pPr>
  </w:style>
  <w:style w:type="paragraph" w:customStyle="1" w:styleId="19">
    <w:name w:val="19_Таблица_Основной"/>
    <w:basedOn w:val="a"/>
    <w:qFormat/>
    <w:rsid w:val="006414CB"/>
    <w:pPr>
      <w:spacing w:before="0" w:after="0" w:line="240" w:lineRule="auto"/>
      <w:ind w:firstLine="334"/>
      <w:jc w:val="left"/>
    </w:pPr>
    <w:rPr>
      <w:sz w:val="20"/>
    </w:rPr>
  </w:style>
  <w:style w:type="character" w:customStyle="1" w:styleId="phtablecellleft0">
    <w:name w:val="ph_table_cellleft Знак"/>
    <w:link w:val="phtablecellleft"/>
    <w:qFormat/>
    <w:locked/>
    <w:rsid w:val="00B62202"/>
    <w:rPr>
      <w:rFonts w:ascii="Arial" w:hAnsi="Arial" w:cs="Arial"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zinatova\AppData\Roaming\Microsoft\&#1064;&#1072;&#1073;&#1083;&#1086;&#1085;&#1099;\&#1043;&#1054;&#1057;&#1058;_2.105-9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D60A4-AB77-4891-BCE0-045EB1896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ГОСТ_2.105-95_шаблон_ARIAL.dotx</Template>
  <TotalTime>0</TotalTime>
  <Pages>43</Pages>
  <Words>10642</Words>
  <Characters>60662</Characters>
  <Application>Microsoft Office Word</Application>
  <DocSecurity>0</DocSecurity>
  <Lines>505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Пользователь MSI</cp:lastModifiedBy>
  <cp:revision>3</cp:revision>
  <cp:lastPrinted>2017-10-13T10:40:00Z</cp:lastPrinted>
  <dcterms:created xsi:type="dcterms:W3CDTF">2023-12-14T14:29:00Z</dcterms:created>
  <dcterms:modified xsi:type="dcterms:W3CDTF">2023-12-27T16:57:00Z</dcterms:modified>
</cp:coreProperties>
</file>