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B509D" w14:textId="77777777" w:rsidR="007C4961" w:rsidRDefault="007C4961" w:rsidP="007C4961">
      <w:pPr>
        <w:pStyle w:val="phtitlepageother"/>
      </w:pPr>
      <w:bookmarkStart w:id="0" w:name="_Toc256000001"/>
      <w:bookmarkStart w:id="1" w:name="scroll-bookmark-3"/>
    </w:p>
    <w:p w14:paraId="6A67B7C8" w14:textId="77777777" w:rsidR="007C4961" w:rsidRDefault="007C4961" w:rsidP="007C4961">
      <w:pPr>
        <w:pStyle w:val="phtitlepageother"/>
      </w:pPr>
    </w:p>
    <w:p w14:paraId="28027522" w14:textId="77777777" w:rsidR="007C4961" w:rsidRDefault="007C4961" w:rsidP="007C4961">
      <w:pPr>
        <w:pStyle w:val="phtitlepageother"/>
      </w:pPr>
    </w:p>
    <w:p w14:paraId="01546E66" w14:textId="77777777" w:rsidR="007C4961" w:rsidRPr="003C5EC1" w:rsidRDefault="007C4961" w:rsidP="007C4961">
      <w:pPr>
        <w:pStyle w:val="phtitlepageother"/>
      </w:pPr>
    </w:p>
    <w:p w14:paraId="5F407D89" w14:textId="77777777" w:rsidR="007C4961" w:rsidRDefault="007C4961" w:rsidP="007C4961">
      <w:pPr>
        <w:pStyle w:val="phtitlepageother"/>
      </w:pPr>
    </w:p>
    <w:p w14:paraId="481CDD31" w14:textId="77777777" w:rsidR="007C4961" w:rsidRDefault="007C4961" w:rsidP="007C4961">
      <w:pPr>
        <w:pStyle w:val="phtitlepageother"/>
      </w:pPr>
    </w:p>
    <w:p w14:paraId="165E7446" w14:textId="77777777" w:rsidR="007C4961" w:rsidRDefault="007C4961" w:rsidP="007C4961">
      <w:pPr>
        <w:pStyle w:val="phtitlepageother"/>
      </w:pPr>
    </w:p>
    <w:p w14:paraId="409F623E" w14:textId="77777777" w:rsidR="007C4961" w:rsidRDefault="007C4961" w:rsidP="007C4961">
      <w:pPr>
        <w:pStyle w:val="phtitlepagesystemfull"/>
      </w:pPr>
      <w:r w:rsidRPr="008D15B5">
        <w:t>Единая медицинская информационно-аналитическая система Республики Северная Осетия-Алания</w:t>
      </w:r>
    </w:p>
    <w:p w14:paraId="3D88C2EF" w14:textId="77777777" w:rsidR="007C4961" w:rsidRPr="009E0A0C" w:rsidRDefault="007C4961" w:rsidP="007C4961">
      <w:pPr>
        <w:pStyle w:val="phtitlepagesystemshort"/>
      </w:pPr>
      <w:r>
        <w:t>(ЕМИАС РСО-</w:t>
      </w:r>
      <w:r w:rsidRPr="009E0A0C">
        <w:t>Алания</w:t>
      </w:r>
      <w:r>
        <w:t>)</w:t>
      </w:r>
    </w:p>
    <w:p w14:paraId="42AB1F91" w14:textId="77777777" w:rsidR="007C4961" w:rsidRDefault="007C4961" w:rsidP="007C4961">
      <w:pPr>
        <w:pStyle w:val="phtitlepageother"/>
      </w:pPr>
    </w:p>
    <w:p w14:paraId="1F1BF8C0" w14:textId="5B1683EF" w:rsidR="007C4961" w:rsidRDefault="00FC5A6F" w:rsidP="00FC5A6F">
      <w:pPr>
        <w:pStyle w:val="phtitlepagedocument"/>
      </w:pPr>
      <w:r>
        <w:t>Функциональность ф</w:t>
      </w:r>
      <w:r w:rsidRPr="00FC5A6F">
        <w:t>ормировани</w:t>
      </w:r>
      <w:r>
        <w:t>я</w:t>
      </w:r>
      <w:r w:rsidRPr="00FC5A6F">
        <w:t xml:space="preserve"> СЭМД «</w:t>
      </w:r>
      <w:r w:rsidR="005F0C2A" w:rsidRPr="006D782D">
        <w:t>Сертификат профилактических прививок</w:t>
      </w:r>
      <w:r w:rsidRPr="00FC5A6F">
        <w:t>», «</w:t>
      </w:r>
      <w:r w:rsidR="005F0C2A" w:rsidRPr="006D782D">
        <w:rPr>
          <w:lang w:val=""/>
        </w:rPr>
        <w:t>Справка о прохождении медицинского освидетельствования в психоневрологическом диспансере</w:t>
      </w:r>
      <w:r w:rsidRPr="00FC5A6F">
        <w:t>», «</w:t>
      </w:r>
      <w:r w:rsidR="005F0C2A" w:rsidRPr="006D782D">
        <w:t>Справка о состоянии на учете в диспансере</w:t>
      </w:r>
      <w:r>
        <w:t>»</w:t>
      </w:r>
      <w:r w:rsidR="00060CDF">
        <w:t xml:space="preserve"> </w:t>
      </w:r>
      <w:r w:rsidRPr="00FC5A6F">
        <w:t>и их передач</w:t>
      </w:r>
      <w:r>
        <w:t>и</w:t>
      </w:r>
      <w:r w:rsidRPr="00FC5A6F">
        <w:t xml:space="preserve"> в </w:t>
      </w:r>
      <w:r>
        <w:t>РЭМД</w:t>
      </w:r>
    </w:p>
    <w:p w14:paraId="39E6E839" w14:textId="42E52308" w:rsidR="007C4961" w:rsidRPr="00FC5A6F" w:rsidRDefault="00FC5A6F" w:rsidP="00FC5A6F">
      <w:pPr>
        <w:pStyle w:val="phtitlepagedocument"/>
      </w:pPr>
      <w:r>
        <w:t xml:space="preserve">Руководство </w:t>
      </w:r>
      <w:r w:rsidR="00F814DB">
        <w:t>пользователя</w:t>
      </w:r>
    </w:p>
    <w:p w14:paraId="71A61931" w14:textId="77777777" w:rsidR="000638EC" w:rsidRPr="00703B09" w:rsidRDefault="000638EC" w:rsidP="000638EC">
      <w:pPr>
        <w:pStyle w:val="phcontent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Содержание</w:t>
      </w:r>
    </w:p>
    <w:bookmarkStart w:id="2" w:name="_Toc476667152"/>
    <w:p w14:paraId="0FFEAC75" w14:textId="6FBCEB93" w:rsidR="00060CDF" w:rsidRDefault="000638E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TOC \o "1-4" \h \z \u </w:instrText>
      </w:r>
      <w:r w:rsidRPr="00703B09">
        <w:rPr>
          <w:color w:val="000000" w:themeColor="text1"/>
        </w:rPr>
        <w:fldChar w:fldCharType="separate"/>
      </w:r>
      <w:hyperlink w:anchor="_Toc170380014" w:history="1">
        <w:r w:rsidR="00060CDF" w:rsidRPr="00827A53">
          <w:rPr>
            <w:rStyle w:val="a5"/>
            <w:noProof/>
          </w:rPr>
          <w:t>Перечень терминов и сокращений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_Toc170380014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3</w:t>
        </w:r>
        <w:r w:rsidR="00060CDF">
          <w:rPr>
            <w:noProof/>
            <w:webHidden/>
          </w:rPr>
          <w:fldChar w:fldCharType="end"/>
        </w:r>
      </w:hyperlink>
    </w:p>
    <w:p w14:paraId="382AC88A" w14:textId="7CED08BD" w:rsidR="00060CDF" w:rsidRDefault="00B42E3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015" w:history="1">
        <w:r w:rsidR="00060CDF" w:rsidRPr="00827A53">
          <w:rPr>
            <w:rStyle w:val="a5"/>
            <w:noProof/>
          </w:rPr>
          <w:t>1</w:t>
        </w:r>
        <w:r w:rsidR="00060CD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Введение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_Toc170380015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4</w:t>
        </w:r>
        <w:r w:rsidR="00060CDF">
          <w:rPr>
            <w:noProof/>
            <w:webHidden/>
          </w:rPr>
          <w:fldChar w:fldCharType="end"/>
        </w:r>
      </w:hyperlink>
    </w:p>
    <w:p w14:paraId="5C5C2D46" w14:textId="4F6825AC" w:rsidR="00060CDF" w:rsidRDefault="00B42E3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016" w:history="1">
        <w:r w:rsidR="00060CDF" w:rsidRPr="00827A53">
          <w:rPr>
            <w:rStyle w:val="a5"/>
            <w:noProof/>
          </w:rPr>
          <w:t>2</w:t>
        </w:r>
        <w:r w:rsidR="00060CD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СЭМД «Сертификат о профилактических прививках»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_Toc170380016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5</w:t>
        </w:r>
        <w:r w:rsidR="00060CDF">
          <w:rPr>
            <w:noProof/>
            <w:webHidden/>
          </w:rPr>
          <w:fldChar w:fldCharType="end"/>
        </w:r>
      </w:hyperlink>
    </w:p>
    <w:p w14:paraId="5741B9C9" w14:textId="189845E5" w:rsidR="00060CDF" w:rsidRDefault="00B42E3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017" w:history="1">
        <w:r w:rsidR="00060CDF" w:rsidRPr="00827A53">
          <w:rPr>
            <w:rStyle w:val="a5"/>
            <w:noProof/>
          </w:rPr>
          <w:t>2.1</w:t>
        </w:r>
        <w:r w:rsidR="00060CD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Формирование СЭМД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_Toc170380017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5</w:t>
        </w:r>
        <w:r w:rsidR="00060CDF">
          <w:rPr>
            <w:noProof/>
            <w:webHidden/>
          </w:rPr>
          <w:fldChar w:fldCharType="end"/>
        </w:r>
      </w:hyperlink>
    </w:p>
    <w:p w14:paraId="0F812851" w14:textId="0543A71A" w:rsidR="00060CDF" w:rsidRDefault="00B42E3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018" w:history="1">
        <w:r w:rsidR="00060CDF" w:rsidRPr="00827A53">
          <w:rPr>
            <w:rStyle w:val="a5"/>
            <w:noProof/>
          </w:rPr>
          <w:t>2.2</w:t>
        </w:r>
        <w:r w:rsidR="00060CD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Передача СЭМД в РЭМД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_Toc170380018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9</w:t>
        </w:r>
        <w:r w:rsidR="00060CDF">
          <w:rPr>
            <w:noProof/>
            <w:webHidden/>
          </w:rPr>
          <w:fldChar w:fldCharType="end"/>
        </w:r>
      </w:hyperlink>
    </w:p>
    <w:p w14:paraId="68F46C29" w14:textId="1E9D3ABB" w:rsidR="00060CDF" w:rsidRDefault="00B42E3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019" w:history="1">
        <w:r w:rsidR="00060CDF" w:rsidRPr="00827A53">
          <w:rPr>
            <w:rStyle w:val="a5"/>
            <w:noProof/>
          </w:rPr>
          <w:t>2.2.1</w:t>
        </w:r>
        <w:r w:rsidR="00060CD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Отправка СЭМД на регистрацию в РЭМД автором документа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_Toc170380019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9</w:t>
        </w:r>
        <w:r w:rsidR="00060CDF">
          <w:rPr>
            <w:noProof/>
            <w:webHidden/>
          </w:rPr>
          <w:fldChar w:fldCharType="end"/>
        </w:r>
      </w:hyperlink>
    </w:p>
    <w:p w14:paraId="03E65EB4" w14:textId="6AC1DCBD" w:rsidR="00060CDF" w:rsidRDefault="00B42E3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020" w:history="1">
        <w:r w:rsidR="00060CDF" w:rsidRPr="00827A53">
          <w:rPr>
            <w:rStyle w:val="a5"/>
            <w:noProof/>
          </w:rPr>
          <w:t>3</w:t>
        </w:r>
        <w:r w:rsidR="00060CD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СЭМД «Справка о прохождении медицинского освидетельствования в психоневрологическом диспансере»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_Toc170380020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13</w:t>
        </w:r>
        <w:r w:rsidR="00060CDF">
          <w:rPr>
            <w:noProof/>
            <w:webHidden/>
          </w:rPr>
          <w:fldChar w:fldCharType="end"/>
        </w:r>
      </w:hyperlink>
    </w:p>
    <w:p w14:paraId="37CBD1E5" w14:textId="57F0E3E2" w:rsidR="00060CDF" w:rsidRDefault="00B42E3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021" w:history="1">
        <w:r w:rsidR="00060CDF" w:rsidRPr="00827A53">
          <w:rPr>
            <w:rStyle w:val="a5"/>
            <w:noProof/>
          </w:rPr>
          <w:t>3.1</w:t>
        </w:r>
        <w:r w:rsidR="00060CD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Формирование СЭМД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_Toc170380021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13</w:t>
        </w:r>
        <w:r w:rsidR="00060CDF">
          <w:rPr>
            <w:noProof/>
            <w:webHidden/>
          </w:rPr>
          <w:fldChar w:fldCharType="end"/>
        </w:r>
      </w:hyperlink>
    </w:p>
    <w:p w14:paraId="21400201" w14:textId="45315FDD" w:rsidR="00060CDF" w:rsidRDefault="00B42E3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022" w:history="1">
        <w:r w:rsidR="00060CDF" w:rsidRPr="00827A53">
          <w:rPr>
            <w:rStyle w:val="a5"/>
            <w:noProof/>
          </w:rPr>
          <w:t>3.2</w:t>
        </w:r>
        <w:r w:rsidR="00060CD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Передача СЭМД в РЭМД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_Toc170380022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17</w:t>
        </w:r>
        <w:r w:rsidR="00060CDF">
          <w:rPr>
            <w:noProof/>
            <w:webHidden/>
          </w:rPr>
          <w:fldChar w:fldCharType="end"/>
        </w:r>
      </w:hyperlink>
    </w:p>
    <w:p w14:paraId="2F99A29A" w14:textId="00A5B8D5" w:rsidR="00060CDF" w:rsidRDefault="00B42E3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023" w:history="1">
        <w:r w:rsidR="00060CDF" w:rsidRPr="00827A53">
          <w:rPr>
            <w:rStyle w:val="a5"/>
            <w:noProof/>
          </w:rPr>
          <w:t>3.2.1</w:t>
        </w:r>
        <w:r w:rsidR="00060CD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Отправка СЭМД на регистрацию в РЭМД автором документа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_Toc170380023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17</w:t>
        </w:r>
        <w:r w:rsidR="00060CDF">
          <w:rPr>
            <w:noProof/>
            <w:webHidden/>
          </w:rPr>
          <w:fldChar w:fldCharType="end"/>
        </w:r>
      </w:hyperlink>
    </w:p>
    <w:p w14:paraId="33FFB74D" w14:textId="43C3EB14" w:rsidR="00060CDF" w:rsidRDefault="00B42E3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024" w:history="1">
        <w:r w:rsidR="00060CDF" w:rsidRPr="00827A53">
          <w:rPr>
            <w:rStyle w:val="a5"/>
            <w:noProof/>
          </w:rPr>
          <w:t>4</w:t>
        </w:r>
        <w:r w:rsidR="00060CD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СЭМД «Справка о состоянии на учете в диспансере»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_Toc170380024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20</w:t>
        </w:r>
        <w:r w:rsidR="00060CDF">
          <w:rPr>
            <w:noProof/>
            <w:webHidden/>
          </w:rPr>
          <w:fldChar w:fldCharType="end"/>
        </w:r>
      </w:hyperlink>
    </w:p>
    <w:p w14:paraId="7427D824" w14:textId="1763D927" w:rsidR="00060CDF" w:rsidRDefault="00B42E3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025" w:history="1">
        <w:r w:rsidR="00060CDF" w:rsidRPr="00827A53">
          <w:rPr>
            <w:rStyle w:val="a5"/>
            <w:noProof/>
          </w:rPr>
          <w:t>4.1</w:t>
        </w:r>
        <w:r w:rsidR="00060CD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Формирование СЭМД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_Toc170380025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20</w:t>
        </w:r>
        <w:r w:rsidR="00060CDF">
          <w:rPr>
            <w:noProof/>
            <w:webHidden/>
          </w:rPr>
          <w:fldChar w:fldCharType="end"/>
        </w:r>
      </w:hyperlink>
    </w:p>
    <w:p w14:paraId="379BCEBF" w14:textId="1D29881B" w:rsidR="00060CDF" w:rsidRDefault="00B42E3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026" w:history="1">
        <w:r w:rsidR="00060CDF" w:rsidRPr="00827A53">
          <w:rPr>
            <w:rStyle w:val="a5"/>
            <w:noProof/>
          </w:rPr>
          <w:t>4.2</w:t>
        </w:r>
        <w:r w:rsidR="00060CD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Передача СЭМД в РЭМД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_Toc170380026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23</w:t>
        </w:r>
        <w:r w:rsidR="00060CDF">
          <w:rPr>
            <w:noProof/>
            <w:webHidden/>
          </w:rPr>
          <w:fldChar w:fldCharType="end"/>
        </w:r>
      </w:hyperlink>
    </w:p>
    <w:p w14:paraId="6F573DFD" w14:textId="2F5ECA87" w:rsidR="00060CDF" w:rsidRDefault="00B42E3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027" w:history="1">
        <w:r w:rsidR="00060CDF" w:rsidRPr="00827A53">
          <w:rPr>
            <w:rStyle w:val="a5"/>
            <w:noProof/>
          </w:rPr>
          <w:t>4.2.1</w:t>
        </w:r>
        <w:r w:rsidR="00060CD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60CDF" w:rsidRPr="00827A53">
          <w:rPr>
            <w:rStyle w:val="a5"/>
            <w:noProof/>
          </w:rPr>
          <w:t>Отправка СЭМД на регистрацию в РЭМД автором документа</w:t>
        </w:r>
        <w:r w:rsidR="00060CDF">
          <w:rPr>
            <w:noProof/>
            <w:webHidden/>
          </w:rPr>
          <w:tab/>
        </w:r>
        <w:r w:rsidR="00060CDF">
          <w:rPr>
            <w:noProof/>
            <w:webHidden/>
          </w:rPr>
          <w:fldChar w:fldCharType="begin"/>
        </w:r>
        <w:r w:rsidR="00060CDF">
          <w:rPr>
            <w:noProof/>
            <w:webHidden/>
          </w:rPr>
          <w:instrText xml:space="preserve"> PAGEREF _Toc170380027 \h </w:instrText>
        </w:r>
        <w:r w:rsidR="00060CDF">
          <w:rPr>
            <w:noProof/>
            <w:webHidden/>
          </w:rPr>
        </w:r>
        <w:r w:rsidR="00060CDF">
          <w:rPr>
            <w:noProof/>
            <w:webHidden/>
          </w:rPr>
          <w:fldChar w:fldCharType="separate"/>
        </w:r>
        <w:r w:rsidR="00060CDF">
          <w:rPr>
            <w:noProof/>
            <w:webHidden/>
          </w:rPr>
          <w:t>23</w:t>
        </w:r>
        <w:r w:rsidR="00060CDF">
          <w:rPr>
            <w:noProof/>
            <w:webHidden/>
          </w:rPr>
          <w:fldChar w:fldCharType="end"/>
        </w:r>
      </w:hyperlink>
    </w:p>
    <w:p w14:paraId="182302F8" w14:textId="054DAD51" w:rsidR="000638EC" w:rsidRPr="00703B09" w:rsidRDefault="000638EC" w:rsidP="000638EC">
      <w:pPr>
        <w:pStyle w:val="10"/>
        <w:numPr>
          <w:ilvl w:val="0"/>
          <w:numId w:val="0"/>
        </w:numPr>
        <w:ind w:left="851"/>
        <w:rPr>
          <w:color w:val="000000" w:themeColor="text1"/>
        </w:rPr>
      </w:pPr>
      <w:r w:rsidRPr="00703B09">
        <w:rPr>
          <w:color w:val="000000" w:themeColor="text1"/>
          <w:sz w:val="24"/>
          <w:szCs w:val="24"/>
        </w:rPr>
        <w:lastRenderedPageBreak/>
        <w:fldChar w:fldCharType="end"/>
      </w:r>
      <w:bookmarkStart w:id="3" w:name="_Ref142311682"/>
      <w:bookmarkStart w:id="4" w:name="_Toc170380014"/>
      <w:r w:rsidRPr="00703B09">
        <w:rPr>
          <w:color w:val="000000" w:themeColor="text1"/>
        </w:rPr>
        <w:t>Перечень терминов и сокращений</w:t>
      </w:r>
      <w:bookmarkEnd w:id="2"/>
      <w:bookmarkEnd w:id="3"/>
      <w:bookmarkEnd w:id="4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86"/>
        <w:gridCol w:w="7502"/>
      </w:tblGrid>
      <w:tr w:rsidR="004354B9" w:rsidRPr="00703B09" w14:paraId="5DD76D3F" w14:textId="77777777" w:rsidTr="00703B09">
        <w:trPr>
          <w:tblHeader/>
        </w:trPr>
        <w:tc>
          <w:tcPr>
            <w:tcW w:w="1318" w:type="pct"/>
          </w:tcPr>
          <w:p w14:paraId="574AE230" w14:textId="77777777" w:rsidR="004354B9" w:rsidRPr="00703B09" w:rsidRDefault="004354B9" w:rsidP="003A4289">
            <w:pPr>
              <w:pStyle w:val="phtablecolcaption"/>
              <w:rPr>
                <w:rStyle w:val="afff6"/>
                <w:b/>
                <w:i w:val="0"/>
                <w:color w:val="000000" w:themeColor="text1"/>
              </w:rPr>
            </w:pPr>
            <w:r w:rsidRPr="00703B09">
              <w:rPr>
                <w:color w:val="000000" w:themeColor="text1"/>
              </w:rPr>
              <w:t>Термин, сокращение</w:t>
            </w:r>
          </w:p>
        </w:tc>
        <w:tc>
          <w:tcPr>
            <w:tcW w:w="3682" w:type="pct"/>
          </w:tcPr>
          <w:p w14:paraId="6ED433E3" w14:textId="77777777" w:rsidR="004354B9" w:rsidRPr="00703B09" w:rsidRDefault="004354B9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Определение</w:t>
            </w:r>
          </w:p>
        </w:tc>
      </w:tr>
      <w:tr w:rsidR="004354B9" w:rsidRPr="00703B09" w14:paraId="65B0C581" w14:textId="77777777" w:rsidTr="00703B09">
        <w:trPr>
          <w:trHeight w:val="397"/>
        </w:trPr>
        <w:tc>
          <w:tcPr>
            <w:tcW w:w="1318" w:type="pct"/>
          </w:tcPr>
          <w:p w14:paraId="2C86E560" w14:textId="77777777" w:rsidR="004354B9" w:rsidRPr="000C0BFB" w:rsidRDefault="004354B9" w:rsidP="000C0BFB">
            <w:pPr>
              <w:pStyle w:val="phtablecellleft"/>
            </w:pPr>
            <w:r>
              <w:t>OID</w:t>
            </w:r>
          </w:p>
        </w:tc>
        <w:tc>
          <w:tcPr>
            <w:tcW w:w="3682" w:type="pct"/>
          </w:tcPr>
          <w:p w14:paraId="4E1A6565" w14:textId="77777777" w:rsidR="004354B9" w:rsidRPr="00703B09" w:rsidRDefault="004354B9" w:rsidP="000C0BFB">
            <w:pPr>
              <w:pStyle w:val="phtablecellleft"/>
              <w:rPr>
                <w:color w:val="000000" w:themeColor="text1"/>
              </w:rPr>
            </w:pPr>
            <w:proofErr w:type="spellStart"/>
            <w:r>
              <w:t>Object</w:t>
            </w:r>
            <w:proofErr w:type="spellEnd"/>
            <w:r>
              <w:t xml:space="preserve"> </w:t>
            </w:r>
            <w:proofErr w:type="spellStart"/>
            <w:r>
              <w:t>Identifier</w:t>
            </w:r>
            <w:proofErr w:type="spellEnd"/>
            <w:r>
              <w:t xml:space="preserve"> – числовой идентификатор объекта</w:t>
            </w:r>
          </w:p>
        </w:tc>
      </w:tr>
      <w:tr w:rsidR="004354B9" w:rsidRPr="00703B09" w14:paraId="60AF2024" w14:textId="77777777" w:rsidTr="00703B09">
        <w:trPr>
          <w:trHeight w:val="397"/>
        </w:trPr>
        <w:tc>
          <w:tcPr>
            <w:tcW w:w="1318" w:type="pct"/>
          </w:tcPr>
          <w:p w14:paraId="4995E2B2" w14:textId="77777777" w:rsidR="004354B9" w:rsidRPr="00703B09" w:rsidRDefault="004354B9" w:rsidP="000C0BFB">
            <w:pPr>
              <w:pStyle w:val="phtablecellleft"/>
              <w:rPr>
                <w:color w:val="000000" w:themeColor="text1"/>
              </w:rPr>
            </w:pPr>
            <w:r w:rsidRPr="00725FD0">
              <w:t>МИС</w:t>
            </w:r>
          </w:p>
        </w:tc>
        <w:tc>
          <w:tcPr>
            <w:tcW w:w="3682" w:type="pct"/>
          </w:tcPr>
          <w:p w14:paraId="162691AC" w14:textId="77777777" w:rsidR="004354B9" w:rsidRPr="00703B09" w:rsidRDefault="004354B9" w:rsidP="000C0BFB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Медицинская информационная система</w:t>
            </w:r>
          </w:p>
        </w:tc>
      </w:tr>
      <w:tr w:rsidR="004354B9" w:rsidRPr="00703B09" w14:paraId="08AAABF5" w14:textId="77777777" w:rsidTr="00703B09">
        <w:trPr>
          <w:trHeight w:val="397"/>
        </w:trPr>
        <w:tc>
          <w:tcPr>
            <w:tcW w:w="1318" w:type="pct"/>
          </w:tcPr>
          <w:p w14:paraId="3970E8CF" w14:textId="77777777" w:rsidR="004354B9" w:rsidRPr="000C0BFB" w:rsidRDefault="004354B9" w:rsidP="000C0BFB">
            <w:pPr>
              <w:pStyle w:val="phtablecellleft"/>
            </w:pPr>
            <w:r w:rsidRPr="000C0BFB">
              <w:t>МО</w:t>
            </w:r>
          </w:p>
        </w:tc>
        <w:tc>
          <w:tcPr>
            <w:tcW w:w="3682" w:type="pct"/>
          </w:tcPr>
          <w:p w14:paraId="3BA01DF9" w14:textId="77777777" w:rsidR="004354B9" w:rsidRPr="000C0BFB" w:rsidRDefault="004354B9" w:rsidP="000C0BFB">
            <w:pPr>
              <w:pStyle w:val="phtablecellleft"/>
            </w:pPr>
            <w:r w:rsidRPr="000C0BFB">
              <w:t>Медицинская организация</w:t>
            </w:r>
          </w:p>
        </w:tc>
      </w:tr>
      <w:tr w:rsidR="004354B9" w:rsidRPr="00703B09" w14:paraId="72036836" w14:textId="77777777" w:rsidTr="00703B09">
        <w:trPr>
          <w:trHeight w:val="397"/>
        </w:trPr>
        <w:tc>
          <w:tcPr>
            <w:tcW w:w="1318" w:type="pct"/>
          </w:tcPr>
          <w:p w14:paraId="169388F5" w14:textId="77777777" w:rsidR="004354B9" w:rsidRPr="000C0BFB" w:rsidRDefault="004354B9" w:rsidP="000C0BFB">
            <w:pPr>
              <w:pStyle w:val="phtablecellleft"/>
            </w:pPr>
            <w:r w:rsidRPr="000C0BFB">
              <w:t>ОГРН</w:t>
            </w:r>
          </w:p>
        </w:tc>
        <w:tc>
          <w:tcPr>
            <w:tcW w:w="3682" w:type="pct"/>
          </w:tcPr>
          <w:p w14:paraId="34F9E643" w14:textId="77777777" w:rsidR="004354B9" w:rsidRPr="000C0BFB" w:rsidRDefault="004354B9" w:rsidP="000C0BFB">
            <w:pPr>
              <w:pStyle w:val="phtablecellleft"/>
            </w:pPr>
            <w:r w:rsidRPr="000C0BFB">
              <w:t>Основной государственный регистрационный номер</w:t>
            </w:r>
          </w:p>
        </w:tc>
      </w:tr>
      <w:tr w:rsidR="00415DA4" w:rsidRPr="00703B09" w14:paraId="370A74BF" w14:textId="77777777" w:rsidTr="00703B09">
        <w:trPr>
          <w:trHeight w:val="397"/>
        </w:trPr>
        <w:tc>
          <w:tcPr>
            <w:tcW w:w="1318" w:type="pct"/>
          </w:tcPr>
          <w:p w14:paraId="0AB731E7" w14:textId="272D997B" w:rsidR="00415DA4" w:rsidRPr="000C0BFB" w:rsidRDefault="00415DA4" w:rsidP="000C0BFB">
            <w:pPr>
              <w:pStyle w:val="phtablecellleft"/>
            </w:pPr>
            <w:r>
              <w:t>РФ</w:t>
            </w:r>
          </w:p>
        </w:tc>
        <w:tc>
          <w:tcPr>
            <w:tcW w:w="3682" w:type="pct"/>
          </w:tcPr>
          <w:p w14:paraId="31020F1C" w14:textId="6C1AFB2F" w:rsidR="00415DA4" w:rsidRPr="000C0BFB" w:rsidRDefault="00415DA4" w:rsidP="000C0BFB">
            <w:pPr>
              <w:pStyle w:val="phtablecellleft"/>
            </w:pPr>
            <w:r>
              <w:t>Российская Федерация</w:t>
            </w:r>
          </w:p>
        </w:tc>
      </w:tr>
      <w:tr w:rsidR="004354B9" w:rsidRPr="00703B09" w14:paraId="4EB99B67" w14:textId="77777777" w:rsidTr="00703B09">
        <w:trPr>
          <w:trHeight w:val="397"/>
        </w:trPr>
        <w:tc>
          <w:tcPr>
            <w:tcW w:w="1318" w:type="pct"/>
          </w:tcPr>
          <w:p w14:paraId="07C1D196" w14:textId="77777777" w:rsidR="004354B9" w:rsidRPr="000C0BFB" w:rsidRDefault="004354B9" w:rsidP="000C0BFB">
            <w:pPr>
              <w:pStyle w:val="phtablecellleft"/>
            </w:pPr>
            <w:r w:rsidRPr="000C0BFB">
              <w:t>РЭМД</w:t>
            </w:r>
          </w:p>
        </w:tc>
        <w:tc>
          <w:tcPr>
            <w:tcW w:w="3682" w:type="pct"/>
          </w:tcPr>
          <w:p w14:paraId="3192259C" w14:textId="77777777" w:rsidR="004354B9" w:rsidRPr="000C0BFB" w:rsidRDefault="004354B9" w:rsidP="000C0BFB">
            <w:pPr>
              <w:pStyle w:val="phtablecellleft"/>
            </w:pPr>
            <w:r w:rsidRPr="000C0BFB">
              <w:t xml:space="preserve">Подсистема «Федеральный реестр электронных медицинских документов» единой государственной информационной системы в сфере здравоохранения </w:t>
            </w:r>
          </w:p>
        </w:tc>
      </w:tr>
      <w:tr w:rsidR="004354B9" w:rsidRPr="00703B09" w14:paraId="29AD9191" w14:textId="77777777" w:rsidTr="0056140F">
        <w:trPr>
          <w:trHeight w:val="397"/>
        </w:trPr>
        <w:tc>
          <w:tcPr>
            <w:tcW w:w="1318" w:type="pct"/>
          </w:tcPr>
          <w:p w14:paraId="418B8E11" w14:textId="77777777" w:rsidR="004354B9" w:rsidRPr="000C0BFB" w:rsidRDefault="004354B9" w:rsidP="000C0BFB">
            <w:pPr>
              <w:pStyle w:val="phtablecellleft"/>
            </w:pPr>
            <w:r w:rsidRPr="00AB5987">
              <w:t>Система</w:t>
            </w:r>
            <w:r>
              <w:t>, ЕМИАС РСО-</w:t>
            </w:r>
            <w:r w:rsidRPr="009E0A0C">
              <w:t>Алания</w:t>
            </w:r>
          </w:p>
        </w:tc>
        <w:tc>
          <w:tcPr>
            <w:tcW w:w="3682" w:type="pct"/>
            <w:vAlign w:val="center"/>
          </w:tcPr>
          <w:p w14:paraId="21D5FF3D" w14:textId="77777777" w:rsidR="004354B9" w:rsidRPr="000C0BFB" w:rsidRDefault="004354B9" w:rsidP="000C0BFB">
            <w:pPr>
              <w:pStyle w:val="phtablecellleft"/>
            </w:pPr>
            <w:r w:rsidRPr="00AB5987">
              <w:t>Единая медицинская информационно-аналитическая система Республики Северная Осетия-Алания</w:t>
            </w:r>
          </w:p>
        </w:tc>
      </w:tr>
      <w:tr w:rsidR="004354B9" w:rsidRPr="00703B09" w14:paraId="57F0D6D5" w14:textId="77777777" w:rsidTr="00703B09">
        <w:trPr>
          <w:trHeight w:val="397"/>
        </w:trPr>
        <w:tc>
          <w:tcPr>
            <w:tcW w:w="1318" w:type="pct"/>
          </w:tcPr>
          <w:p w14:paraId="02B62951" w14:textId="77777777" w:rsidR="004354B9" w:rsidRPr="000C0BFB" w:rsidRDefault="004354B9" w:rsidP="000C0BFB">
            <w:pPr>
              <w:pStyle w:val="phtablecellleft"/>
            </w:pPr>
            <w:r w:rsidRPr="000C0BFB">
              <w:t>СНИЛС</w:t>
            </w:r>
          </w:p>
        </w:tc>
        <w:tc>
          <w:tcPr>
            <w:tcW w:w="3682" w:type="pct"/>
          </w:tcPr>
          <w:p w14:paraId="215BC066" w14:textId="77777777" w:rsidR="004354B9" w:rsidRPr="000C0BFB" w:rsidRDefault="004354B9" w:rsidP="000C0BFB">
            <w:pPr>
              <w:pStyle w:val="phtablecellleft"/>
            </w:pPr>
            <w:r w:rsidRPr="00EA5CA6">
              <w:t>Страховой номер индивидуального лицевого сч</w:t>
            </w:r>
            <w:r>
              <w:t>е</w:t>
            </w:r>
            <w:r w:rsidRPr="00EA5CA6">
              <w:t>та</w:t>
            </w:r>
          </w:p>
        </w:tc>
      </w:tr>
      <w:tr w:rsidR="004354B9" w:rsidRPr="00703B09" w14:paraId="29561DDD" w14:textId="77777777" w:rsidTr="00703B09">
        <w:trPr>
          <w:trHeight w:val="397"/>
        </w:trPr>
        <w:tc>
          <w:tcPr>
            <w:tcW w:w="1318" w:type="pct"/>
          </w:tcPr>
          <w:p w14:paraId="4D6E88B0" w14:textId="77777777" w:rsidR="004354B9" w:rsidRPr="000C0BFB" w:rsidRDefault="004354B9" w:rsidP="000C0BFB">
            <w:pPr>
              <w:pStyle w:val="phtablecellleft"/>
            </w:pPr>
            <w:r w:rsidRPr="000C0BFB">
              <w:t>СЭМД</w:t>
            </w:r>
          </w:p>
        </w:tc>
        <w:tc>
          <w:tcPr>
            <w:tcW w:w="3682" w:type="pct"/>
          </w:tcPr>
          <w:p w14:paraId="247EA394" w14:textId="77777777" w:rsidR="004354B9" w:rsidRPr="000C0BFB" w:rsidRDefault="004354B9" w:rsidP="000C0BFB">
            <w:pPr>
              <w:pStyle w:val="phtablecellleft"/>
            </w:pPr>
            <w:r w:rsidRPr="000C0BFB">
              <w:t>Структурированный электронный медицинский документ</w:t>
            </w:r>
          </w:p>
        </w:tc>
      </w:tr>
      <w:tr w:rsidR="004354B9" w:rsidRPr="00703B09" w14:paraId="4241A405" w14:textId="77777777" w:rsidTr="00703B09">
        <w:trPr>
          <w:trHeight w:val="397"/>
        </w:trPr>
        <w:tc>
          <w:tcPr>
            <w:tcW w:w="1318" w:type="pct"/>
          </w:tcPr>
          <w:p w14:paraId="67C46A7E" w14:textId="77777777" w:rsidR="004354B9" w:rsidRPr="000C0BFB" w:rsidRDefault="004354B9" w:rsidP="000C0BFB">
            <w:pPr>
              <w:pStyle w:val="phtablecellleft"/>
            </w:pPr>
            <w:r w:rsidRPr="000C0BFB">
              <w:t>ФИО</w:t>
            </w:r>
          </w:p>
        </w:tc>
        <w:tc>
          <w:tcPr>
            <w:tcW w:w="3682" w:type="pct"/>
          </w:tcPr>
          <w:p w14:paraId="7536615A" w14:textId="77777777" w:rsidR="004354B9" w:rsidRPr="000C0BFB" w:rsidRDefault="004354B9" w:rsidP="000C0BFB">
            <w:pPr>
              <w:pStyle w:val="phtablecellleft"/>
            </w:pPr>
            <w:r>
              <w:t>Фамилия, имя, отчество</w:t>
            </w:r>
          </w:p>
        </w:tc>
      </w:tr>
      <w:tr w:rsidR="004354B9" w:rsidRPr="00703B09" w14:paraId="267E7BC7" w14:textId="77777777" w:rsidTr="00703B09">
        <w:trPr>
          <w:trHeight w:val="397"/>
        </w:trPr>
        <w:tc>
          <w:tcPr>
            <w:tcW w:w="1318" w:type="pct"/>
          </w:tcPr>
          <w:p w14:paraId="6B3E2410" w14:textId="77777777" w:rsidR="004354B9" w:rsidRPr="000C0BFB" w:rsidRDefault="004354B9" w:rsidP="000C0BFB">
            <w:pPr>
              <w:pStyle w:val="phtablecellleft"/>
            </w:pPr>
            <w:r w:rsidRPr="000C0BFB">
              <w:t>ФРНСИ</w:t>
            </w:r>
          </w:p>
        </w:tc>
        <w:tc>
          <w:tcPr>
            <w:tcW w:w="3682" w:type="pct"/>
          </w:tcPr>
          <w:p w14:paraId="49FA6842" w14:textId="77777777" w:rsidR="004354B9" w:rsidRPr="000C0BFB" w:rsidRDefault="004354B9" w:rsidP="000C0BFB">
            <w:pPr>
              <w:pStyle w:val="phtablecellleft"/>
            </w:pPr>
            <w:r w:rsidRPr="000C0BFB">
              <w:t>Федеральный реестр нормативно-справочной информации в сфере здравоохранения</w:t>
            </w:r>
          </w:p>
        </w:tc>
      </w:tr>
      <w:tr w:rsidR="004354B9" w:rsidRPr="00703B09" w14:paraId="5FA054F5" w14:textId="77777777" w:rsidTr="00703B09">
        <w:trPr>
          <w:trHeight w:val="397"/>
        </w:trPr>
        <w:tc>
          <w:tcPr>
            <w:tcW w:w="1318" w:type="pct"/>
          </w:tcPr>
          <w:p w14:paraId="37E5E9E2" w14:textId="77777777" w:rsidR="004354B9" w:rsidRPr="00EA5CA6" w:rsidRDefault="004354B9" w:rsidP="00EA5CA6">
            <w:pPr>
              <w:pStyle w:val="phtablecellleft"/>
            </w:pPr>
            <w:r w:rsidRPr="00EA5CA6">
              <w:t>ЭМД</w:t>
            </w:r>
          </w:p>
        </w:tc>
        <w:tc>
          <w:tcPr>
            <w:tcW w:w="3682" w:type="pct"/>
          </w:tcPr>
          <w:p w14:paraId="0A4A4E09" w14:textId="77777777" w:rsidR="004354B9" w:rsidRPr="00703B09" w:rsidRDefault="004354B9" w:rsidP="000C0BFB">
            <w:pPr>
              <w:pStyle w:val="phtablecellleft"/>
            </w:pPr>
            <w:r>
              <w:t>Э</w:t>
            </w:r>
            <w:r w:rsidRPr="000C0BFB">
              <w:t>лектронный медицинский документ</w:t>
            </w:r>
          </w:p>
        </w:tc>
      </w:tr>
      <w:tr w:rsidR="004354B9" w:rsidRPr="00703B09" w14:paraId="7A07BC05" w14:textId="77777777" w:rsidTr="00703B09">
        <w:trPr>
          <w:trHeight w:val="397"/>
        </w:trPr>
        <w:tc>
          <w:tcPr>
            <w:tcW w:w="1318" w:type="pct"/>
          </w:tcPr>
          <w:p w14:paraId="24E822DB" w14:textId="77777777" w:rsidR="004354B9" w:rsidRPr="00EA5CA6" w:rsidRDefault="004354B9" w:rsidP="00EA5CA6">
            <w:pPr>
              <w:pStyle w:val="phtablecellleft"/>
            </w:pPr>
            <w:r w:rsidRPr="00EA5CA6">
              <w:t>ЭП</w:t>
            </w:r>
          </w:p>
        </w:tc>
        <w:tc>
          <w:tcPr>
            <w:tcW w:w="3682" w:type="pct"/>
          </w:tcPr>
          <w:p w14:paraId="788DFBF4" w14:textId="77777777" w:rsidR="004354B9" w:rsidRPr="00703B09" w:rsidRDefault="004354B9" w:rsidP="000C0BFB">
            <w:pPr>
              <w:pStyle w:val="phtablecellleft"/>
            </w:pPr>
            <w:r w:rsidRPr="00703B09">
              <w:t>Электронная подпись</w:t>
            </w:r>
          </w:p>
        </w:tc>
      </w:tr>
    </w:tbl>
    <w:p w14:paraId="67471AD1" w14:textId="77777777" w:rsidR="000638EC" w:rsidRPr="00703B09" w:rsidRDefault="000638EC">
      <w:pPr>
        <w:rPr>
          <w:color w:val="000000" w:themeColor="text1"/>
        </w:rPr>
      </w:pPr>
    </w:p>
    <w:p w14:paraId="505512EF" w14:textId="77777777" w:rsidR="00933734" w:rsidRPr="004E75DB" w:rsidRDefault="000A011C">
      <w:pPr>
        <w:pStyle w:val="10"/>
        <w:rPr>
          <w:color w:val="000000" w:themeColor="text1"/>
        </w:rPr>
      </w:pPr>
      <w:bookmarkStart w:id="5" w:name="_Toc170380015"/>
      <w:r w:rsidRPr="004E75DB">
        <w:rPr>
          <w:color w:val="000000" w:themeColor="text1"/>
        </w:rPr>
        <w:lastRenderedPageBreak/>
        <w:t>Введение</w:t>
      </w:r>
      <w:bookmarkEnd w:id="0"/>
      <w:bookmarkEnd w:id="1"/>
      <w:bookmarkEnd w:id="5"/>
    </w:p>
    <w:p w14:paraId="6AC4461F" w14:textId="4F348363" w:rsidR="00933734" w:rsidRPr="004E75DB" w:rsidRDefault="000A011C" w:rsidP="0056140F">
      <w:pPr>
        <w:pStyle w:val="phlistitemizedtitle"/>
        <w:rPr>
          <w:rFonts w:eastAsia="PT Astra Serif"/>
        </w:rPr>
      </w:pPr>
      <w:r w:rsidRPr="004E75DB">
        <w:rPr>
          <w:color w:val="000000" w:themeColor="text1"/>
        </w:rPr>
        <w:t>Настоящий документ представляет собой руководство пользователя</w:t>
      </w:r>
      <w:r w:rsidR="00DB68BD" w:rsidRPr="004E75DB">
        <w:rPr>
          <w:color w:val="000000" w:themeColor="text1"/>
        </w:rPr>
        <w:t xml:space="preserve"> </w:t>
      </w:r>
      <w:r w:rsidR="00AB0620" w:rsidRPr="004E75DB">
        <w:rPr>
          <w:color w:val="000000" w:themeColor="text1"/>
        </w:rPr>
        <w:t xml:space="preserve">Системы </w:t>
      </w:r>
      <w:r w:rsidR="00C1766C" w:rsidRPr="004E75DB">
        <w:rPr>
          <w:color w:val="000000" w:themeColor="text1"/>
        </w:rPr>
        <w:t xml:space="preserve">по взаимодействию с </w:t>
      </w:r>
      <w:r w:rsidR="00CA6459" w:rsidRPr="004E75DB">
        <w:rPr>
          <w:rFonts w:eastAsia="PT Astra Serif"/>
          <w:color w:val="000000" w:themeColor="text1"/>
        </w:rPr>
        <w:t>подсистем</w:t>
      </w:r>
      <w:r w:rsidR="00C1766C" w:rsidRPr="004E75DB">
        <w:rPr>
          <w:rFonts w:eastAsia="PT Astra Serif"/>
          <w:color w:val="000000" w:themeColor="text1"/>
        </w:rPr>
        <w:t>ой</w:t>
      </w:r>
      <w:r w:rsidR="00CA6459" w:rsidRPr="004E75DB">
        <w:rPr>
          <w:rFonts w:eastAsia="PT Astra Serif"/>
          <w:color w:val="000000" w:themeColor="text1"/>
        </w:rPr>
        <w:t xml:space="preserve"> </w:t>
      </w:r>
      <w:r w:rsidR="00AB0620" w:rsidRPr="004E75DB">
        <w:rPr>
          <w:rStyle w:val="phnormal0"/>
          <w:color w:val="000000" w:themeColor="text1"/>
        </w:rPr>
        <w:t>«Федеральный реестр электронных медицинских документов</w:t>
      </w:r>
      <w:r w:rsidR="000C1A87" w:rsidRPr="004E75DB">
        <w:rPr>
          <w:rStyle w:val="phnormal0"/>
          <w:color w:val="000000" w:themeColor="text1"/>
        </w:rPr>
        <w:t>»</w:t>
      </w:r>
      <w:r w:rsidR="00AB0620" w:rsidRPr="004E75DB">
        <w:rPr>
          <w:rStyle w:val="phnormal0"/>
          <w:color w:val="000000" w:themeColor="text1"/>
        </w:rPr>
        <w:t xml:space="preserve"> </w:t>
      </w:r>
      <w:r w:rsidR="000C1A87" w:rsidRPr="004E75DB">
        <w:rPr>
          <w:rStyle w:val="phnormal0"/>
          <w:color w:val="000000" w:themeColor="text1"/>
        </w:rPr>
        <w:t>Единой государственной информационной системы здравоохранения (далее – РЭМД)</w:t>
      </w:r>
      <w:r w:rsidR="00C1766C" w:rsidRPr="004E75DB">
        <w:rPr>
          <w:rStyle w:val="phnormal0"/>
          <w:color w:val="000000" w:themeColor="text1"/>
        </w:rPr>
        <w:t xml:space="preserve"> </w:t>
      </w:r>
      <w:r w:rsidR="00C1766C" w:rsidRPr="004E75DB">
        <w:rPr>
          <w:color w:val="000000" w:themeColor="text1"/>
        </w:rPr>
        <w:t>в части</w:t>
      </w:r>
      <w:r w:rsidR="0056140F" w:rsidRPr="004E75DB">
        <w:rPr>
          <w:color w:val="000000" w:themeColor="text1"/>
        </w:rPr>
        <w:t xml:space="preserve"> </w:t>
      </w:r>
      <w:r w:rsidR="00C1766C" w:rsidRPr="004E75DB">
        <w:rPr>
          <w:szCs w:val="24"/>
        </w:rPr>
        <w:t xml:space="preserve">формирования и </w:t>
      </w:r>
      <w:r w:rsidR="00C1766C" w:rsidRPr="004E75DB">
        <w:t xml:space="preserve">отправки в РЭМД </w:t>
      </w:r>
      <w:r w:rsidR="00CA6459" w:rsidRPr="004E75DB">
        <w:rPr>
          <w:rFonts w:eastAsia="PT Astra Serif"/>
        </w:rPr>
        <w:t>следующих структурированных электронных медицинских документов (далее – СЭМД):</w:t>
      </w:r>
    </w:p>
    <w:p w14:paraId="34A3F82C" w14:textId="77777777" w:rsidR="004E75DB" w:rsidRPr="004E75DB" w:rsidRDefault="004E75DB" w:rsidP="0056140F">
      <w:pPr>
        <w:pStyle w:val="phlistitemized1"/>
      </w:pPr>
      <w:r w:rsidRPr="004E75DB">
        <w:t>«Сертификат профилактических прививок»;</w:t>
      </w:r>
    </w:p>
    <w:p w14:paraId="6395EFA6" w14:textId="77777777" w:rsidR="004E75DB" w:rsidRPr="004E75DB" w:rsidRDefault="004E75DB" w:rsidP="0056140F">
      <w:pPr>
        <w:pStyle w:val="phlistitemized1"/>
      </w:pPr>
      <w:r w:rsidRPr="004E75DB">
        <w:t>«</w:t>
      </w:r>
      <w:r w:rsidRPr="004E75DB">
        <w:rPr>
          <w:lang w:val=""/>
        </w:rPr>
        <w:t>Справка о прохождении медицинского освидетельствования в психоневрологическом диспансере</w:t>
      </w:r>
      <w:r w:rsidRPr="004E75DB">
        <w:t>»;</w:t>
      </w:r>
    </w:p>
    <w:p w14:paraId="1EFFB5A4" w14:textId="77777777" w:rsidR="004E75DB" w:rsidRPr="004E75DB" w:rsidRDefault="004E75DB" w:rsidP="0056140F">
      <w:pPr>
        <w:pStyle w:val="phlistitemized1"/>
      </w:pPr>
      <w:r w:rsidRPr="004E75DB">
        <w:t>«Справка о состоянии на учете в диспансере»;</w:t>
      </w:r>
    </w:p>
    <w:p w14:paraId="33E71E4C" w14:textId="61975D6A" w:rsidR="00E0010A" w:rsidRPr="005C2F31" w:rsidRDefault="00E0010A" w:rsidP="00E0010A">
      <w:pPr>
        <w:pStyle w:val="10"/>
      </w:pPr>
      <w:bookmarkStart w:id="6" w:name="_Toc122450524"/>
      <w:bookmarkStart w:id="7" w:name="_Toc170380016"/>
      <w:bookmarkStart w:id="8" w:name="scroll-bookmark-17"/>
      <w:bookmarkStart w:id="9" w:name="_Toc115277111"/>
      <w:bookmarkStart w:id="10" w:name="_Toc256000005"/>
      <w:bookmarkStart w:id="11" w:name="scroll-bookmark-7"/>
      <w:bookmarkStart w:id="12" w:name="_Toc118196232"/>
      <w:bookmarkStart w:id="13" w:name="_GoBack"/>
      <w:bookmarkEnd w:id="13"/>
      <w:r w:rsidRPr="005C2F31">
        <w:lastRenderedPageBreak/>
        <w:t>СЭМД</w:t>
      </w:r>
      <w:r>
        <w:t xml:space="preserve"> «</w:t>
      </w:r>
      <w:r w:rsidR="00667228">
        <w:t>Сертификат о профилактических прививках</w:t>
      </w:r>
      <w:r>
        <w:t>»</w:t>
      </w:r>
      <w:bookmarkEnd w:id="6"/>
      <w:bookmarkEnd w:id="7"/>
    </w:p>
    <w:p w14:paraId="448209F9" w14:textId="12524F35" w:rsidR="00E0010A" w:rsidRPr="005C2F31" w:rsidRDefault="00E0010A" w:rsidP="00E0010A">
      <w:pPr>
        <w:pStyle w:val="2"/>
      </w:pPr>
      <w:bookmarkStart w:id="14" w:name="_Toc122450525"/>
      <w:bookmarkStart w:id="15" w:name="_Toc170380017"/>
      <w:r w:rsidRPr="005C2F31">
        <w:t>Формирование СЭМД</w:t>
      </w:r>
      <w:bookmarkEnd w:id="14"/>
      <w:bookmarkEnd w:id="15"/>
    </w:p>
    <w:p w14:paraId="4BC5706B" w14:textId="77777777" w:rsidR="00E0010A" w:rsidRPr="005C2F31" w:rsidRDefault="00E0010A" w:rsidP="00E0010A">
      <w:pPr>
        <w:pStyle w:val="phlistitemizedtitle"/>
      </w:pPr>
      <w:r w:rsidRPr="005C2F31">
        <w:t>Чтобы сформировать СЭМД, выполните следующие действия:</w:t>
      </w:r>
    </w:p>
    <w:p w14:paraId="7076A657" w14:textId="3806AC97" w:rsidR="00E0010A" w:rsidRPr="005C2F31" w:rsidRDefault="00E0010A" w:rsidP="00E0010A">
      <w:pPr>
        <w:pStyle w:val="phlistitemized1"/>
        <w:numPr>
          <w:ilvl w:val="0"/>
          <w:numId w:val="3"/>
        </w:numPr>
      </w:pPr>
      <w:r w:rsidRPr="005C2F31">
        <w:t xml:space="preserve">выберите пункт главного меню </w:t>
      </w:r>
      <w:r>
        <w:t>«</w:t>
      </w:r>
      <w:r w:rsidRPr="005C2F31">
        <w:t>Учет</w:t>
      </w:r>
      <w:r>
        <w:t xml:space="preserve">/ </w:t>
      </w:r>
      <w:r w:rsidRPr="005C2F31">
        <w:t>Вакцинопрофилактика</w:t>
      </w:r>
      <w:r>
        <w:t xml:space="preserve">/ </w:t>
      </w:r>
      <w:r w:rsidRPr="005C2F31">
        <w:t>Карты прививок</w:t>
      </w:r>
      <w:r>
        <w:t>»</w:t>
      </w:r>
      <w:r w:rsidRPr="005C2F31">
        <w:t xml:space="preserve">. Отобразится форма </w:t>
      </w:r>
      <w:r>
        <w:t>«</w:t>
      </w:r>
      <w:r w:rsidRPr="005C2F31">
        <w:t>План вакцинации</w:t>
      </w:r>
      <w:r>
        <w:t>»</w:t>
      </w:r>
      <w:r w:rsidRPr="005C2F31">
        <w:t xml:space="preserve"> (</w:t>
      </w:r>
      <w:r w:rsidR="00DF3BF7">
        <w:fldChar w:fldCharType="begin"/>
      </w:r>
      <w:r w:rsidR="00DF3BF7">
        <w:instrText xml:space="preserve"> REF _Ref142320025 \h </w:instrText>
      </w:r>
      <w:r w:rsidR="00DF3BF7">
        <w:fldChar w:fldCharType="separate"/>
      </w:r>
      <w:r w:rsidR="00880817">
        <w:t>Рисунок </w:t>
      </w:r>
      <w:r w:rsidR="00880817">
        <w:rPr>
          <w:noProof/>
        </w:rPr>
        <w:t>1</w:t>
      </w:r>
      <w:r w:rsidR="00DF3BF7">
        <w:fldChar w:fldCharType="end"/>
      </w:r>
      <w:r w:rsidRPr="005C2F31">
        <w:t>);</w:t>
      </w:r>
    </w:p>
    <w:p w14:paraId="12D83FE9" w14:textId="77777777" w:rsidR="00E0010A" w:rsidRPr="005C2F31" w:rsidRDefault="00E0010A" w:rsidP="00E0010A">
      <w:pPr>
        <w:pStyle w:val="phfigure"/>
      </w:pPr>
      <w:r w:rsidRPr="00153B2E">
        <w:rPr>
          <w:rFonts w:cs="Arial"/>
          <w:noProof/>
          <w:szCs w:val="24"/>
        </w:rPr>
        <w:drawing>
          <wp:inline distT="0" distB="0" distL="0" distR="0" wp14:anchorId="70AA1EAB" wp14:editId="7C6F438C">
            <wp:extent cx="5333911" cy="2590800"/>
            <wp:effectExtent l="19050" t="19050" r="19685" b="19050"/>
            <wp:docPr id="99985" name="Рисунок 99985" descr="C:\Users\v.lev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levin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t="1635" r="674"/>
                    <a:stretch/>
                  </pic:blipFill>
                  <pic:spPr bwMode="auto">
                    <a:xfrm>
                      <a:off x="0" y="0"/>
                      <a:ext cx="5333911" cy="259080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87B21" w14:textId="79DB76C6" w:rsidR="00E0010A" w:rsidRPr="005C2F31" w:rsidRDefault="001533CA" w:rsidP="00E0010A">
      <w:pPr>
        <w:pStyle w:val="phfiguretitle"/>
      </w:pPr>
      <w:bookmarkStart w:id="16" w:name="_Ref142320025"/>
      <w:r>
        <w:t>Рисунок </w:t>
      </w:r>
      <w:r w:rsidR="00DF3BF7">
        <w:fldChar w:fldCharType="begin"/>
      </w:r>
      <w:r w:rsidR="00DF3BF7">
        <w:instrText xml:space="preserve"> SEQ Рисунок \* ARABIC </w:instrText>
      </w:r>
      <w:r w:rsidR="00DF3BF7">
        <w:fldChar w:fldCharType="separate"/>
      </w:r>
      <w:r w:rsidR="00880817">
        <w:rPr>
          <w:noProof/>
        </w:rPr>
        <w:t>1</w:t>
      </w:r>
      <w:r w:rsidR="00DF3BF7">
        <w:fldChar w:fldCharType="end"/>
      </w:r>
      <w:bookmarkEnd w:id="16"/>
      <w:r w:rsidR="00DF3BF7">
        <w:t xml:space="preserve"> – </w:t>
      </w:r>
      <w:r w:rsidR="00E0010A" w:rsidRPr="005C2F31">
        <w:t xml:space="preserve">Форма </w:t>
      </w:r>
      <w:r w:rsidR="00E0010A">
        <w:t>«</w:t>
      </w:r>
      <w:r w:rsidR="00E0010A" w:rsidRPr="005C2F31">
        <w:t>План вакцинации</w:t>
      </w:r>
      <w:r w:rsidR="00E0010A">
        <w:t>»</w:t>
      </w:r>
    </w:p>
    <w:p w14:paraId="7F385E47" w14:textId="08EA75BF" w:rsidR="00E0010A" w:rsidRPr="005C2F31" w:rsidRDefault="00E0010A" w:rsidP="00E0010A">
      <w:pPr>
        <w:pStyle w:val="phlistitemized1"/>
        <w:numPr>
          <w:ilvl w:val="0"/>
          <w:numId w:val="3"/>
        </w:numPr>
      </w:pPr>
      <w:r w:rsidRPr="005C2F31">
        <w:t>найдите в журнале запись, на основании которо</w:t>
      </w:r>
      <w:r>
        <w:t>й</w:t>
      </w:r>
      <w:r w:rsidRPr="005C2F31">
        <w:t xml:space="preserve"> требуется сформировать СЭМД. Для поиска извещения воспользуйтесь панелью поиска в верхней части формы. Нажмите на ссылку с ФИО пациента. Откроется окно </w:t>
      </w:r>
      <w:r>
        <w:t>«</w:t>
      </w:r>
      <w:r w:rsidRPr="005C2F31">
        <w:t>Прививочная карта пациента</w:t>
      </w:r>
      <w:r>
        <w:t>»</w:t>
      </w:r>
      <w:r w:rsidRPr="005C2F31">
        <w:t xml:space="preserve"> (</w:t>
      </w:r>
      <w:r w:rsidR="00DF3BF7">
        <w:fldChar w:fldCharType="begin"/>
      </w:r>
      <w:r w:rsidR="00DF3BF7">
        <w:instrText xml:space="preserve"> REF _Ref142320026 \h </w:instrText>
      </w:r>
      <w:r w:rsidR="00DF3BF7">
        <w:fldChar w:fldCharType="separate"/>
      </w:r>
      <w:r w:rsidR="00880817">
        <w:t>Рисунок </w:t>
      </w:r>
      <w:r w:rsidR="00880817">
        <w:rPr>
          <w:noProof/>
        </w:rPr>
        <w:t>2</w:t>
      </w:r>
      <w:r w:rsidR="00DF3BF7">
        <w:fldChar w:fldCharType="end"/>
      </w:r>
      <w:r w:rsidRPr="005C2F31">
        <w:t>);</w:t>
      </w:r>
    </w:p>
    <w:p w14:paraId="3085B9F6" w14:textId="77777777" w:rsidR="00E0010A" w:rsidRPr="005C2F31" w:rsidRDefault="00E0010A" w:rsidP="00E0010A">
      <w:pPr>
        <w:pStyle w:val="phfigure"/>
      </w:pPr>
      <w:r w:rsidRPr="00E85FE3">
        <w:rPr>
          <w:rFonts w:cs="Arial"/>
          <w:noProof/>
          <w:szCs w:val="24"/>
        </w:rPr>
        <w:lastRenderedPageBreak/>
        <w:drawing>
          <wp:inline distT="0" distB="0" distL="0" distR="0" wp14:anchorId="203926A7" wp14:editId="16216721">
            <wp:extent cx="5295223" cy="3771900"/>
            <wp:effectExtent l="19050" t="19050" r="20320" b="19050"/>
            <wp:docPr id="99986" name="Рисунок 99986" descr="C:\Users\v.lev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levin\Deskto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" t="200" r="345" b="1162"/>
                    <a:stretch/>
                  </pic:blipFill>
                  <pic:spPr bwMode="auto">
                    <a:xfrm>
                      <a:off x="0" y="0"/>
                      <a:ext cx="5304908" cy="3778799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BE910" w14:textId="042668FB" w:rsidR="00E0010A" w:rsidRPr="005C2F31" w:rsidRDefault="001533CA" w:rsidP="00E0010A">
      <w:pPr>
        <w:pStyle w:val="phfiguretitle"/>
      </w:pPr>
      <w:bookmarkStart w:id="17" w:name="_Ref142320026"/>
      <w:r>
        <w:t>Рисунок </w:t>
      </w:r>
      <w:r w:rsidR="00DF3BF7">
        <w:fldChar w:fldCharType="begin"/>
      </w:r>
      <w:r w:rsidR="00DF3BF7">
        <w:instrText xml:space="preserve"> SEQ Рисунок \* ARABIC </w:instrText>
      </w:r>
      <w:r w:rsidR="00DF3BF7">
        <w:fldChar w:fldCharType="separate"/>
      </w:r>
      <w:r w:rsidR="00880817">
        <w:rPr>
          <w:noProof/>
        </w:rPr>
        <w:t>2</w:t>
      </w:r>
      <w:r w:rsidR="00DF3BF7">
        <w:fldChar w:fldCharType="end"/>
      </w:r>
      <w:bookmarkEnd w:id="17"/>
      <w:r w:rsidR="00DF3BF7">
        <w:t xml:space="preserve"> – </w:t>
      </w:r>
      <w:r w:rsidR="00E0010A" w:rsidRPr="005C2F31">
        <w:t xml:space="preserve">Окно </w:t>
      </w:r>
      <w:r w:rsidR="00E0010A">
        <w:t>«</w:t>
      </w:r>
      <w:r w:rsidR="00E0010A" w:rsidRPr="005C2F31">
        <w:t>Прививочная карта пациента</w:t>
      </w:r>
      <w:r w:rsidR="00E0010A">
        <w:t>»</w:t>
      </w:r>
    </w:p>
    <w:p w14:paraId="3668C45C" w14:textId="1F56D7D7" w:rsidR="00E0010A" w:rsidRDefault="00E0010A" w:rsidP="00E0010A">
      <w:pPr>
        <w:pStyle w:val="phlistitemized1"/>
        <w:numPr>
          <w:ilvl w:val="0"/>
          <w:numId w:val="3"/>
        </w:numPr>
      </w:pPr>
      <w:r w:rsidRPr="005C2F31">
        <w:t xml:space="preserve">перейдите на вкладку </w:t>
      </w:r>
      <w:r>
        <w:t>«</w:t>
      </w:r>
      <w:r w:rsidRPr="005C2F31">
        <w:t>Прививки</w:t>
      </w:r>
      <w:r>
        <w:t>»</w:t>
      </w:r>
      <w:r w:rsidRPr="005C2F31">
        <w:t xml:space="preserve"> и </w:t>
      </w:r>
      <w:r w:rsidR="001533CA">
        <w:t>выберите пункт контекстного меню</w:t>
      </w:r>
      <w:r w:rsidRPr="005C2F31">
        <w:t xml:space="preserve"> </w:t>
      </w:r>
      <w:r>
        <w:t>«</w:t>
      </w:r>
      <w:r w:rsidRPr="005C2F31">
        <w:t>Документы</w:t>
      </w:r>
      <w:r>
        <w:t>»</w:t>
      </w:r>
      <w:r w:rsidRPr="005C2F31">
        <w:t xml:space="preserve"> на необходимой прививке. Откроется окно </w:t>
      </w:r>
      <w:r>
        <w:t>«</w:t>
      </w:r>
      <w:r w:rsidRPr="005C2F31">
        <w:t>Документы</w:t>
      </w:r>
      <w:r>
        <w:t>»</w:t>
      </w:r>
      <w:r w:rsidRPr="005C2F31">
        <w:t xml:space="preserve"> (</w:t>
      </w:r>
      <w:r w:rsidR="00DF3BF7">
        <w:fldChar w:fldCharType="begin"/>
      </w:r>
      <w:r w:rsidR="00DF3BF7">
        <w:instrText xml:space="preserve"> REF _Ref142320027 \h </w:instrText>
      </w:r>
      <w:r w:rsidR="00DF3BF7">
        <w:fldChar w:fldCharType="separate"/>
      </w:r>
      <w:r w:rsidR="00880817">
        <w:t>Рисунок </w:t>
      </w:r>
      <w:r w:rsidR="00880817">
        <w:rPr>
          <w:noProof/>
        </w:rPr>
        <w:t>3</w:t>
      </w:r>
      <w:r w:rsidR="00DF3BF7">
        <w:fldChar w:fldCharType="end"/>
      </w:r>
      <w:r w:rsidRPr="005C2F31">
        <w:t>);</w:t>
      </w:r>
    </w:p>
    <w:p w14:paraId="6C41C414" w14:textId="77777777" w:rsidR="00E0010A" w:rsidRPr="005C2F31" w:rsidRDefault="00E0010A" w:rsidP="00E0010A">
      <w:pPr>
        <w:pStyle w:val="phnormal"/>
      </w:pPr>
      <w:r w:rsidRPr="005C2F31">
        <w:rPr>
          <w:rFonts w:cs="Arial"/>
          <w:b/>
        </w:rPr>
        <w:t>Примечание</w:t>
      </w:r>
      <w:r w:rsidRPr="00452AF0">
        <w:t xml:space="preserve"> – Пункт контекстного меню «Документы» доступен только у выполненных прививок.</w:t>
      </w:r>
    </w:p>
    <w:p w14:paraId="320C181F" w14:textId="77777777" w:rsidR="00E0010A" w:rsidRPr="005C2F31" w:rsidRDefault="00E0010A" w:rsidP="00E0010A">
      <w:pPr>
        <w:pStyle w:val="phfigure"/>
      </w:pPr>
      <w:r>
        <w:rPr>
          <w:noProof/>
        </w:rPr>
        <w:lastRenderedPageBreak/>
        <w:drawing>
          <wp:inline distT="0" distB="0" distL="0" distR="0" wp14:anchorId="6A555958" wp14:editId="02D56E15">
            <wp:extent cx="5332730" cy="4248514"/>
            <wp:effectExtent l="19050" t="19050" r="20320" b="19050"/>
            <wp:docPr id="99987" name="Рисунок 9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05" cy="426665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062379" w14:textId="497F0E6D" w:rsidR="00E0010A" w:rsidRPr="005C2F31" w:rsidRDefault="001533CA" w:rsidP="00E0010A">
      <w:pPr>
        <w:pStyle w:val="phfiguretitle"/>
      </w:pPr>
      <w:bookmarkStart w:id="18" w:name="_Ref142320027"/>
      <w:r>
        <w:t>Рисунок </w:t>
      </w:r>
      <w:r w:rsidR="00DF3BF7">
        <w:fldChar w:fldCharType="begin"/>
      </w:r>
      <w:r w:rsidR="00DF3BF7">
        <w:instrText xml:space="preserve"> SEQ Рисунок \* ARABIC </w:instrText>
      </w:r>
      <w:r w:rsidR="00DF3BF7">
        <w:fldChar w:fldCharType="separate"/>
      </w:r>
      <w:r w:rsidR="00880817">
        <w:rPr>
          <w:noProof/>
        </w:rPr>
        <w:t>3</w:t>
      </w:r>
      <w:r w:rsidR="00DF3BF7">
        <w:fldChar w:fldCharType="end"/>
      </w:r>
      <w:bookmarkEnd w:id="18"/>
      <w:r w:rsidR="00DF3BF7">
        <w:t xml:space="preserve"> – </w:t>
      </w:r>
      <w:r w:rsidR="00E0010A" w:rsidRPr="005C2F31">
        <w:t>Окно с документами по выполненной прививке</w:t>
      </w:r>
    </w:p>
    <w:p w14:paraId="278B9401" w14:textId="3D764F1C" w:rsidR="00E0010A" w:rsidRPr="005C2F31" w:rsidRDefault="00E0010A" w:rsidP="00E0010A">
      <w:pPr>
        <w:pStyle w:val="phlistitemized1"/>
        <w:numPr>
          <w:ilvl w:val="0"/>
          <w:numId w:val="3"/>
        </w:numPr>
      </w:pPr>
      <w:r w:rsidRPr="005C2F31">
        <w:t xml:space="preserve">нажмите на кнопку </w:t>
      </w:r>
      <w:r>
        <w:t>«</w:t>
      </w:r>
      <w:r w:rsidRPr="005C2F31">
        <w:t>Сформировать и подписать документы (СЭМД)</w:t>
      </w:r>
      <w:r>
        <w:t>»</w:t>
      </w:r>
      <w:r w:rsidRPr="005C2F31">
        <w:t xml:space="preserve">. Откроется окно </w:t>
      </w:r>
      <w:r>
        <w:t>«</w:t>
      </w:r>
      <w:r w:rsidRPr="005C2F31">
        <w:t>Подписываемые документы</w:t>
      </w:r>
      <w:r>
        <w:t>»</w:t>
      </w:r>
      <w:r w:rsidRPr="005C2F31">
        <w:t xml:space="preserve"> для</w:t>
      </w:r>
      <w:r>
        <w:t xml:space="preserve"> </w:t>
      </w:r>
      <w:r w:rsidRPr="005C2F31">
        <w:t>подписания сформированного электронного документа</w:t>
      </w:r>
      <w:r>
        <w:t xml:space="preserve"> (</w:t>
      </w:r>
      <w:r w:rsidR="00DF3BF7">
        <w:fldChar w:fldCharType="begin"/>
      </w:r>
      <w:r w:rsidR="00DF3BF7">
        <w:instrText xml:space="preserve"> REF _Ref142320028 \h </w:instrText>
      </w:r>
      <w:r w:rsidR="00DF3BF7">
        <w:fldChar w:fldCharType="separate"/>
      </w:r>
      <w:r w:rsidR="00880817">
        <w:t>Рисунок </w:t>
      </w:r>
      <w:r w:rsidR="00880817">
        <w:rPr>
          <w:noProof/>
        </w:rPr>
        <w:t>4</w:t>
      </w:r>
      <w:r w:rsidR="00DF3BF7">
        <w:fldChar w:fldCharType="end"/>
      </w:r>
      <w:r>
        <w:t>)</w:t>
      </w:r>
      <w:r w:rsidRPr="005C2F31">
        <w:t>;</w:t>
      </w:r>
    </w:p>
    <w:p w14:paraId="30B9A2EF" w14:textId="77777777" w:rsidR="00E0010A" w:rsidRPr="005C2F31" w:rsidRDefault="00E0010A" w:rsidP="00E0010A">
      <w:pPr>
        <w:pStyle w:val="phfigure"/>
      </w:pPr>
      <w:r w:rsidRPr="00E67E36">
        <w:rPr>
          <w:rFonts w:cs="Arial"/>
          <w:noProof/>
          <w:szCs w:val="24"/>
        </w:rPr>
        <w:lastRenderedPageBreak/>
        <w:drawing>
          <wp:inline distT="0" distB="0" distL="0" distR="0" wp14:anchorId="38E84EC6" wp14:editId="64021472">
            <wp:extent cx="5318613" cy="4648200"/>
            <wp:effectExtent l="19050" t="19050" r="15875" b="19050"/>
            <wp:docPr id="99988" name="Рисунок 99988" descr="C:\Users\v.lev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levin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"/>
                    <a:stretch/>
                  </pic:blipFill>
                  <pic:spPr bwMode="auto">
                    <a:xfrm>
                      <a:off x="0" y="0"/>
                      <a:ext cx="5321997" cy="4651158"/>
                    </a:xfrm>
                    <a:prstGeom prst="rect">
                      <a:avLst/>
                    </a:prstGeom>
                    <a:noFill/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C89FB" w14:textId="03D600E9" w:rsidR="00E0010A" w:rsidRPr="005C2F31" w:rsidRDefault="001533CA" w:rsidP="00E0010A">
      <w:pPr>
        <w:pStyle w:val="phfiguretitle"/>
        <w:rPr>
          <w:szCs w:val="24"/>
        </w:rPr>
      </w:pPr>
      <w:bookmarkStart w:id="19" w:name="_Ref142320028"/>
      <w:r>
        <w:t>Рисунок </w:t>
      </w:r>
      <w:r w:rsidR="00DF3BF7">
        <w:fldChar w:fldCharType="begin"/>
      </w:r>
      <w:r w:rsidR="00DF3BF7">
        <w:instrText xml:space="preserve"> SEQ Рисунок \* ARABIC </w:instrText>
      </w:r>
      <w:r w:rsidR="00DF3BF7">
        <w:fldChar w:fldCharType="separate"/>
      </w:r>
      <w:r w:rsidR="00880817">
        <w:rPr>
          <w:noProof/>
        </w:rPr>
        <w:t>4</w:t>
      </w:r>
      <w:r w:rsidR="00DF3BF7">
        <w:fldChar w:fldCharType="end"/>
      </w:r>
      <w:bookmarkEnd w:id="19"/>
      <w:r w:rsidR="00DF3BF7">
        <w:t xml:space="preserve"> – </w:t>
      </w:r>
      <w:r w:rsidR="00E0010A" w:rsidRPr="005C2F31">
        <w:rPr>
          <w:szCs w:val="24"/>
        </w:rPr>
        <w:t xml:space="preserve">Окно </w:t>
      </w:r>
      <w:r w:rsidR="00E0010A">
        <w:t>«</w:t>
      </w:r>
      <w:r w:rsidR="00E0010A" w:rsidRPr="005C2F31">
        <w:t>Подписываемые документы</w:t>
      </w:r>
      <w:r w:rsidR="00E0010A">
        <w:t>»</w:t>
      </w:r>
    </w:p>
    <w:p w14:paraId="6236563F" w14:textId="77777777" w:rsidR="00E0010A" w:rsidRPr="005C2F31" w:rsidRDefault="00E0010A" w:rsidP="00E0010A">
      <w:pPr>
        <w:pStyle w:val="phlistitemized1"/>
        <w:numPr>
          <w:ilvl w:val="0"/>
          <w:numId w:val="3"/>
        </w:numPr>
      </w:pPr>
      <w:r w:rsidRPr="005C2F31">
        <w:t xml:space="preserve">укажите сертификат ЭП автора документа, выбрав его в выпадающем списке </w:t>
      </w:r>
      <w:r>
        <w:t>поля «</w:t>
      </w:r>
      <w:r w:rsidRPr="005C2F31">
        <w:t>Выберите сертификат</w:t>
      </w:r>
      <w:r>
        <w:t>»</w:t>
      </w:r>
      <w:r w:rsidRPr="005C2F31">
        <w:t>;</w:t>
      </w:r>
    </w:p>
    <w:p w14:paraId="59979696" w14:textId="77777777" w:rsidR="00E0010A" w:rsidRPr="005C2F31" w:rsidRDefault="00E0010A" w:rsidP="00E0010A">
      <w:pPr>
        <w:pStyle w:val="phlistitemized1"/>
        <w:numPr>
          <w:ilvl w:val="0"/>
          <w:numId w:val="3"/>
        </w:numPr>
      </w:pPr>
      <w:r w:rsidRPr="005C2F31">
        <w:t>укажите других участников подписания документа:</w:t>
      </w:r>
    </w:p>
    <w:p w14:paraId="2778E152" w14:textId="77777777" w:rsidR="00E0010A" w:rsidRPr="005C2F31" w:rsidRDefault="00E0010A" w:rsidP="00E0010A">
      <w:pPr>
        <w:pStyle w:val="phlistitemized2"/>
        <w:numPr>
          <w:ilvl w:val="1"/>
          <w:numId w:val="3"/>
        </w:numPr>
      </w:pPr>
      <w:r>
        <w:t>«Г</w:t>
      </w:r>
      <w:r w:rsidRPr="005C2F31">
        <w:t>лавный врач</w:t>
      </w:r>
      <w:r>
        <w:t>»</w:t>
      </w:r>
      <w:r w:rsidRPr="005C2F31">
        <w:t xml:space="preserve"> – указывается сотрудник МО, ответственный за подписание документов в качестве главного врача МО;</w:t>
      </w:r>
    </w:p>
    <w:p w14:paraId="6368BEAF" w14:textId="77777777" w:rsidR="00E0010A" w:rsidRPr="005C2F31" w:rsidRDefault="00E0010A" w:rsidP="00E0010A">
      <w:pPr>
        <w:pStyle w:val="phlistitemized2"/>
        <w:numPr>
          <w:ilvl w:val="1"/>
          <w:numId w:val="3"/>
        </w:numPr>
      </w:pPr>
      <w:r>
        <w:t>«</w:t>
      </w:r>
      <w:r w:rsidRPr="005C2F31">
        <w:t>ЭП МО</w:t>
      </w:r>
      <w:r>
        <w:t>»</w:t>
      </w:r>
      <w:r w:rsidRPr="005C2F31">
        <w:t xml:space="preserve"> –</w:t>
      </w:r>
      <w:r>
        <w:t xml:space="preserve"> </w:t>
      </w:r>
      <w:r w:rsidRPr="005C2F31">
        <w:t xml:space="preserve">указывается сотрудник МО, ответственный за подписание документов ЭП МО. Поле для указания участника подписания </w:t>
      </w:r>
      <w:r>
        <w:t>«</w:t>
      </w:r>
      <w:r w:rsidRPr="005C2F31">
        <w:t>ЭП МО</w:t>
      </w:r>
      <w:r>
        <w:t>»</w:t>
      </w:r>
      <w:r w:rsidRPr="005C2F31">
        <w:t xml:space="preserve"> не отображается, если в Системе настроено автоматичес</w:t>
      </w:r>
      <w:r>
        <w:t>кое подписание документов ЭП МО.</w:t>
      </w:r>
    </w:p>
    <w:p w14:paraId="44682CBF" w14:textId="7E6E90E9" w:rsidR="00E0010A" w:rsidRPr="005C2F31" w:rsidRDefault="00E0010A" w:rsidP="00E0010A">
      <w:pPr>
        <w:pStyle w:val="phlistitemized1"/>
        <w:numPr>
          <w:ilvl w:val="0"/>
          <w:numId w:val="3"/>
        </w:numPr>
      </w:pPr>
      <w:r w:rsidRPr="005C2F31">
        <w:t xml:space="preserve">нажмите на кнопку </w:t>
      </w:r>
      <w:r>
        <w:t>«</w:t>
      </w:r>
      <w:r w:rsidRPr="005C2F31">
        <w:t>Подписать</w:t>
      </w:r>
      <w:r>
        <w:t>»</w:t>
      </w:r>
      <w:r w:rsidRPr="005C2F31">
        <w:t>. Произойдет формирование</w:t>
      </w:r>
      <w:r>
        <w:t xml:space="preserve"> </w:t>
      </w:r>
      <w:r w:rsidRPr="005C2F31">
        <w:t xml:space="preserve">СЭМД </w:t>
      </w:r>
      <w:r>
        <w:t>«</w:t>
      </w:r>
      <w:r w:rsidR="00667228">
        <w:t>Сертификат о профилактических прививках</w:t>
      </w:r>
      <w:r>
        <w:t>»</w:t>
      </w:r>
      <w:r w:rsidRPr="005C2F31">
        <w:t xml:space="preserve"> и сформированный документ отобразится в окне </w:t>
      </w:r>
      <w:r>
        <w:t>«</w:t>
      </w:r>
      <w:r w:rsidRPr="005C2F31">
        <w:t>Документы</w:t>
      </w:r>
      <w:r>
        <w:t>»</w:t>
      </w:r>
      <w:r w:rsidRPr="005C2F31">
        <w:t>.</w:t>
      </w:r>
    </w:p>
    <w:p w14:paraId="6B8967D0" w14:textId="77777777" w:rsidR="00E0010A" w:rsidRPr="005C2F31" w:rsidRDefault="00E0010A" w:rsidP="00E0010A">
      <w:pPr>
        <w:pStyle w:val="phnormal"/>
      </w:pPr>
      <w:r w:rsidRPr="005C2F31">
        <w:rPr>
          <w:b/>
        </w:rPr>
        <w:t>Примечание</w:t>
      </w:r>
      <w:r w:rsidRPr="00452AF0">
        <w:t xml:space="preserve"> – Прежде чем отправить сформированный документ в РЭМД, необходимо дождаться его подписания </w:t>
      </w:r>
      <w:r w:rsidRPr="005C2F31">
        <w:t>другими участниками.</w:t>
      </w:r>
    </w:p>
    <w:p w14:paraId="11607AE5" w14:textId="77777777" w:rsidR="00E0010A" w:rsidRPr="005C2F31" w:rsidRDefault="00E0010A" w:rsidP="00E0010A">
      <w:pPr>
        <w:pStyle w:val="2"/>
      </w:pPr>
      <w:bookmarkStart w:id="20" w:name="_Toc122450526"/>
      <w:bookmarkStart w:id="21" w:name="_Toc170380018"/>
      <w:r w:rsidRPr="005C2F31">
        <w:lastRenderedPageBreak/>
        <w:t>Передача СЭМД в РЭМД</w:t>
      </w:r>
      <w:bookmarkEnd w:id="20"/>
      <w:bookmarkEnd w:id="21"/>
    </w:p>
    <w:p w14:paraId="3D575F0F" w14:textId="77777777" w:rsidR="00E0010A" w:rsidRPr="005C2F31" w:rsidRDefault="00E0010A" w:rsidP="00E0010A">
      <w:pPr>
        <w:pStyle w:val="3"/>
      </w:pPr>
      <w:bookmarkStart w:id="22" w:name="_Toc122450527"/>
      <w:bookmarkStart w:id="23" w:name="_Toc170380019"/>
      <w:r w:rsidRPr="005C2F31">
        <w:t>Отправка СЭМД на регистрацию в РЭМД автором документа</w:t>
      </w:r>
      <w:bookmarkEnd w:id="22"/>
      <w:bookmarkEnd w:id="23"/>
    </w:p>
    <w:p w14:paraId="5BE6A14F" w14:textId="6BA47D45" w:rsidR="00E0010A" w:rsidRPr="005C2F31" w:rsidRDefault="00E0010A" w:rsidP="00E0010A">
      <w:pPr>
        <w:pStyle w:val="phlistitemizedtitle"/>
      </w:pPr>
      <w:r w:rsidRPr="005C2F31">
        <w:t>Чтобы</w:t>
      </w:r>
      <w:r>
        <w:t xml:space="preserve"> </w:t>
      </w:r>
      <w:r w:rsidRPr="005C2F31">
        <w:t xml:space="preserve">отправить СЭМД </w:t>
      </w:r>
      <w:r>
        <w:t>«</w:t>
      </w:r>
      <w:r w:rsidR="00667228">
        <w:t>Сертификат о профилактических прививках</w:t>
      </w:r>
      <w:r>
        <w:t>»</w:t>
      </w:r>
      <w:r w:rsidRPr="005C2F31">
        <w:t xml:space="preserve"> на регистрацию в РЭМД, выполните следующие действия:</w:t>
      </w:r>
    </w:p>
    <w:p w14:paraId="39C72BE4" w14:textId="047C8A4B" w:rsidR="00E0010A" w:rsidRPr="005C2F31" w:rsidRDefault="00E0010A" w:rsidP="00E0010A">
      <w:pPr>
        <w:pStyle w:val="phlistitemized1"/>
        <w:numPr>
          <w:ilvl w:val="0"/>
          <w:numId w:val="3"/>
        </w:numPr>
      </w:pPr>
      <w:r w:rsidRPr="005C2F31">
        <w:t>выбери</w:t>
      </w:r>
      <w:r w:rsidRPr="00452AF0">
        <w:t>т</w:t>
      </w:r>
      <w:r w:rsidRPr="005C2F31">
        <w:t xml:space="preserve">е пункт главного меню </w:t>
      </w:r>
      <w:r>
        <w:t>«</w:t>
      </w:r>
      <w:r w:rsidRPr="005C2F31">
        <w:t>Учет</w:t>
      </w:r>
      <w:r>
        <w:t>»</w:t>
      </w:r>
      <w:r w:rsidRPr="005C2F31">
        <w:t xml:space="preserve">/ </w:t>
      </w:r>
      <w:r>
        <w:t>«</w:t>
      </w:r>
      <w:r w:rsidR="00667228" w:rsidRPr="005C2F31">
        <w:t>Вакцинопрофилактика</w:t>
      </w:r>
      <w:r>
        <w:t>»</w:t>
      </w:r>
      <w:r w:rsidRPr="005C2F31">
        <w:t xml:space="preserve">/ </w:t>
      </w:r>
      <w:r>
        <w:t>«</w:t>
      </w:r>
      <w:r w:rsidRPr="005C2F31">
        <w:t>Карты прививок</w:t>
      </w:r>
      <w:r>
        <w:t>»</w:t>
      </w:r>
      <w:r w:rsidRPr="005C2F31">
        <w:t xml:space="preserve">. Отобразится форма </w:t>
      </w:r>
      <w:r>
        <w:t>«</w:t>
      </w:r>
      <w:r w:rsidRPr="005C2F31">
        <w:t>План вакцинации</w:t>
      </w:r>
      <w:r>
        <w:t>»</w:t>
      </w:r>
      <w:r w:rsidRPr="005C2F31">
        <w:t xml:space="preserve"> (</w:t>
      </w:r>
      <w:r w:rsidRPr="005C2F31">
        <w:fldChar w:fldCharType="begin"/>
      </w:r>
      <w:r w:rsidRPr="005C2F31">
        <w:instrText xml:space="preserve"> REF _Ref121599947 \h </w:instrText>
      </w:r>
      <w:r>
        <w:instrText xml:space="preserve"> \* MERGEFORMAT </w:instrText>
      </w:r>
      <w:r w:rsidRPr="005C2F31">
        <w:fldChar w:fldCharType="separate"/>
      </w:r>
      <w:r w:rsidR="00880817">
        <w:t>Рисунок 5</w:t>
      </w:r>
      <w:r w:rsidRPr="005C2F31">
        <w:fldChar w:fldCharType="end"/>
      </w:r>
      <w:r w:rsidRPr="005C2F31">
        <w:t>);</w:t>
      </w:r>
    </w:p>
    <w:p w14:paraId="28EB9BA7" w14:textId="77777777" w:rsidR="00E0010A" w:rsidRPr="005C2F31" w:rsidRDefault="00E0010A" w:rsidP="00E0010A">
      <w:pPr>
        <w:pStyle w:val="phfigure"/>
      </w:pPr>
      <w:r w:rsidRPr="00153B2E">
        <w:rPr>
          <w:rFonts w:cs="Arial"/>
          <w:noProof/>
        </w:rPr>
        <w:drawing>
          <wp:inline distT="0" distB="0" distL="0" distR="0" wp14:anchorId="2CF0F3BF" wp14:editId="3C0ECE05">
            <wp:extent cx="5333910" cy="2590800"/>
            <wp:effectExtent l="19050" t="19050" r="19685" b="19050"/>
            <wp:docPr id="99989" name="Рисунок 99989" descr="C:\Users\v.lev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levin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t="1635" r="674"/>
                    <a:stretch/>
                  </pic:blipFill>
                  <pic:spPr bwMode="auto">
                    <a:xfrm>
                      <a:off x="0" y="0"/>
                      <a:ext cx="5379234" cy="261281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F16A1" w14:textId="0A362908" w:rsidR="00E0010A" w:rsidRPr="005C2F31" w:rsidRDefault="001533CA" w:rsidP="00E0010A">
      <w:pPr>
        <w:pStyle w:val="phfiguretitle"/>
      </w:pPr>
      <w:bookmarkStart w:id="24" w:name="_Ref121599947"/>
      <w:r>
        <w:t>Рисунок </w:t>
      </w:r>
      <w:r w:rsidR="00E0010A" w:rsidRPr="005C2F31">
        <w:fldChar w:fldCharType="begin"/>
      </w:r>
      <w:r w:rsidR="00E0010A" w:rsidRPr="005C2F31">
        <w:instrText>SEQ Рисунок \* ARABIC</w:instrText>
      </w:r>
      <w:r w:rsidR="00E0010A" w:rsidRPr="005C2F31">
        <w:fldChar w:fldCharType="separate"/>
      </w:r>
      <w:r w:rsidR="00880817">
        <w:rPr>
          <w:noProof/>
        </w:rPr>
        <w:t>5</w:t>
      </w:r>
      <w:r w:rsidR="00E0010A" w:rsidRPr="005C2F31">
        <w:fldChar w:fldCharType="end"/>
      </w:r>
      <w:bookmarkEnd w:id="24"/>
      <w:r w:rsidR="00E0010A" w:rsidRPr="005C2F31">
        <w:t xml:space="preserve"> – Форма с прививочными картами пациентов</w:t>
      </w:r>
    </w:p>
    <w:p w14:paraId="4AD40AD6" w14:textId="153FD57C" w:rsidR="00E0010A" w:rsidRPr="005C2F31" w:rsidRDefault="00E0010A" w:rsidP="00E0010A">
      <w:pPr>
        <w:pStyle w:val="phlistitemized1"/>
        <w:numPr>
          <w:ilvl w:val="0"/>
          <w:numId w:val="3"/>
        </w:numPr>
      </w:pPr>
      <w:r w:rsidRPr="005C2F31">
        <w:t>найдите в журнале запись, на основании которо</w:t>
      </w:r>
      <w:r>
        <w:t>й</w:t>
      </w:r>
      <w:r w:rsidRPr="005C2F31">
        <w:t xml:space="preserve"> требуется сформировать СЭМД. Для поиска извещения воспользуйтесь панелью поиска в верхней части формы. Нажмите на ссылку с ФИО пациента. Откроется окно </w:t>
      </w:r>
      <w:r>
        <w:t>«</w:t>
      </w:r>
      <w:r w:rsidRPr="005C2F31">
        <w:t>Прививочная карта пациента</w:t>
      </w:r>
      <w:r>
        <w:t>»</w:t>
      </w:r>
      <w:r w:rsidRPr="005C2F31">
        <w:t xml:space="preserve"> (</w:t>
      </w:r>
      <w:r w:rsidRPr="005C2F31">
        <w:fldChar w:fldCharType="begin"/>
      </w:r>
      <w:r w:rsidRPr="005C2F31">
        <w:instrText xml:space="preserve"> REF _Ref121598353 \h  \* MERGEFORMAT </w:instrText>
      </w:r>
      <w:r w:rsidRPr="005C2F31">
        <w:fldChar w:fldCharType="separate"/>
      </w:r>
      <w:r w:rsidR="00880817">
        <w:t>Рисунок 6</w:t>
      </w:r>
      <w:r w:rsidRPr="005C2F31">
        <w:fldChar w:fldCharType="end"/>
      </w:r>
      <w:r w:rsidRPr="005C2F31">
        <w:t>);</w:t>
      </w:r>
    </w:p>
    <w:p w14:paraId="43B0803E" w14:textId="77777777" w:rsidR="00E0010A" w:rsidRPr="005C2F31" w:rsidRDefault="00E0010A" w:rsidP="00E0010A">
      <w:pPr>
        <w:pStyle w:val="phfigure"/>
      </w:pPr>
      <w:r w:rsidRPr="00E85FE3">
        <w:rPr>
          <w:rFonts w:cs="Arial"/>
          <w:noProof/>
        </w:rPr>
        <w:lastRenderedPageBreak/>
        <w:drawing>
          <wp:inline distT="0" distB="0" distL="0" distR="0" wp14:anchorId="188D3B72" wp14:editId="006A22A7">
            <wp:extent cx="5348709" cy="3810000"/>
            <wp:effectExtent l="19050" t="19050" r="23495" b="19050"/>
            <wp:docPr id="99990" name="Рисунок 99990" descr="C:\Users\v.lev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levin\Deskto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" t="200" r="345" b="1162"/>
                    <a:stretch/>
                  </pic:blipFill>
                  <pic:spPr bwMode="auto">
                    <a:xfrm>
                      <a:off x="0" y="0"/>
                      <a:ext cx="5363319" cy="3820407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4B5D2" w14:textId="58086342" w:rsidR="00E0010A" w:rsidRPr="005C2F31" w:rsidRDefault="001533CA" w:rsidP="00E0010A">
      <w:pPr>
        <w:pStyle w:val="phfiguretitle"/>
      </w:pPr>
      <w:bookmarkStart w:id="25" w:name="_Ref121598353"/>
      <w:r>
        <w:t>Рисунок </w:t>
      </w:r>
      <w:r w:rsidR="00E0010A" w:rsidRPr="005C2F31">
        <w:fldChar w:fldCharType="begin"/>
      </w:r>
      <w:r w:rsidR="00E0010A" w:rsidRPr="005C2F31">
        <w:instrText>SEQ Рисунок \* ARABIC</w:instrText>
      </w:r>
      <w:r w:rsidR="00E0010A" w:rsidRPr="005C2F31">
        <w:fldChar w:fldCharType="separate"/>
      </w:r>
      <w:r w:rsidR="00880817">
        <w:rPr>
          <w:noProof/>
        </w:rPr>
        <w:t>6</w:t>
      </w:r>
      <w:r w:rsidR="00E0010A" w:rsidRPr="005C2F31">
        <w:fldChar w:fldCharType="end"/>
      </w:r>
      <w:bookmarkEnd w:id="25"/>
      <w:r w:rsidR="00E0010A" w:rsidRPr="005C2F31">
        <w:t xml:space="preserve"> – Окно прививочной карты пациента</w:t>
      </w:r>
    </w:p>
    <w:p w14:paraId="32301753" w14:textId="031D5A14" w:rsidR="00E0010A" w:rsidRPr="005C2F31" w:rsidRDefault="00E0010A" w:rsidP="00E0010A">
      <w:pPr>
        <w:pStyle w:val="phlistitemized1"/>
        <w:numPr>
          <w:ilvl w:val="0"/>
          <w:numId w:val="3"/>
        </w:numPr>
      </w:pPr>
      <w:r w:rsidRPr="005C2F31">
        <w:t xml:space="preserve">перейдите на вкладку </w:t>
      </w:r>
      <w:r>
        <w:t>«</w:t>
      </w:r>
      <w:r w:rsidRPr="005C2F31">
        <w:t>Прививки</w:t>
      </w:r>
      <w:r>
        <w:t>»</w:t>
      </w:r>
      <w:r w:rsidRPr="005C2F31">
        <w:t xml:space="preserve"> и </w:t>
      </w:r>
      <w:r w:rsidR="001533CA">
        <w:t>выберите пункт контекстного меню</w:t>
      </w:r>
      <w:r w:rsidRPr="005C2F31">
        <w:t xml:space="preserve"> </w:t>
      </w:r>
      <w:r>
        <w:t>«</w:t>
      </w:r>
      <w:r w:rsidRPr="005C2F31">
        <w:t>Документы</w:t>
      </w:r>
      <w:r>
        <w:t>»</w:t>
      </w:r>
      <w:r w:rsidRPr="005C2F31">
        <w:t xml:space="preserve"> на необходимой прививке. Откроется окно </w:t>
      </w:r>
      <w:r>
        <w:t>«</w:t>
      </w:r>
      <w:r w:rsidRPr="005C2F31">
        <w:t>Документы</w:t>
      </w:r>
      <w:r>
        <w:t>»</w:t>
      </w:r>
      <w:r w:rsidRPr="005C2F31">
        <w:t>,</w:t>
      </w:r>
      <w:r>
        <w:t xml:space="preserve"> </w:t>
      </w:r>
      <w:r w:rsidRPr="005C2F31">
        <w:t>предназначенное для работы с электронными медицинскими документами в выбранной прививке (</w:t>
      </w:r>
      <w:r w:rsidRPr="005C2F31">
        <w:fldChar w:fldCharType="begin"/>
      </w:r>
      <w:r w:rsidRPr="005C2F31">
        <w:instrText xml:space="preserve"> REF _Ref121598387 \h  \* MERGEFORMAT </w:instrText>
      </w:r>
      <w:r w:rsidRPr="005C2F31">
        <w:fldChar w:fldCharType="separate"/>
      </w:r>
      <w:r w:rsidR="00880817">
        <w:t>Рисунок 7</w:t>
      </w:r>
      <w:r w:rsidRPr="005C2F31">
        <w:fldChar w:fldCharType="end"/>
      </w:r>
      <w:r w:rsidRPr="005C2F31">
        <w:t>);</w:t>
      </w:r>
    </w:p>
    <w:p w14:paraId="79FBA36A" w14:textId="77777777" w:rsidR="00E0010A" w:rsidRPr="00452AF0" w:rsidRDefault="00E0010A" w:rsidP="00E0010A">
      <w:pPr>
        <w:pStyle w:val="ScrollListBullet3"/>
        <w:numPr>
          <w:ilvl w:val="0"/>
          <w:numId w:val="0"/>
        </w:numPr>
        <w:ind w:firstLine="851"/>
        <w:rPr>
          <w:rStyle w:val="phnormal0"/>
        </w:rPr>
      </w:pPr>
      <w:r w:rsidRPr="005C2F31">
        <w:rPr>
          <w:rFonts w:cs="Arial"/>
          <w:b/>
          <w:color w:val="auto"/>
        </w:rPr>
        <w:t>Примечание</w:t>
      </w:r>
      <w:r w:rsidRPr="00452AF0">
        <w:rPr>
          <w:rStyle w:val="phnormal0"/>
        </w:rPr>
        <w:t xml:space="preserve"> – Пункт контекстного меню «Документы» доступен только у выполненных прививок</w:t>
      </w:r>
    </w:p>
    <w:p w14:paraId="45B918A9" w14:textId="77777777" w:rsidR="00E0010A" w:rsidRPr="005C2F31" w:rsidRDefault="00E0010A" w:rsidP="00E0010A">
      <w:pPr>
        <w:pStyle w:val="phfigure"/>
      </w:pPr>
      <w:r w:rsidRPr="00E67E36">
        <w:rPr>
          <w:noProof/>
        </w:rPr>
        <w:lastRenderedPageBreak/>
        <w:drawing>
          <wp:inline distT="0" distB="0" distL="0" distR="0" wp14:anchorId="740B7600" wp14:editId="00B11412">
            <wp:extent cx="5336913" cy="4229100"/>
            <wp:effectExtent l="19050" t="19050" r="16510" b="19050"/>
            <wp:docPr id="99991" name="Рисунок 99991" descr="C:\Users\v.levin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.levin\Desktop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" t="566" b="754"/>
                    <a:stretch/>
                  </pic:blipFill>
                  <pic:spPr bwMode="auto">
                    <a:xfrm>
                      <a:off x="0" y="0"/>
                      <a:ext cx="5339253" cy="4230954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3EEAC" w14:textId="08C95310" w:rsidR="00E0010A" w:rsidRPr="005C2F31" w:rsidRDefault="001533CA" w:rsidP="00DF3BF7">
      <w:pPr>
        <w:pStyle w:val="phfiguretitle"/>
      </w:pPr>
      <w:bookmarkStart w:id="26" w:name="_Ref121598387"/>
      <w:r>
        <w:t>Рисунок </w:t>
      </w:r>
      <w:r w:rsidR="00E0010A" w:rsidRPr="005C2F31">
        <w:fldChar w:fldCharType="begin"/>
      </w:r>
      <w:r w:rsidR="00E0010A" w:rsidRPr="005C2F31">
        <w:instrText>SEQ Рисунок \* ARABIC</w:instrText>
      </w:r>
      <w:r w:rsidR="00E0010A" w:rsidRPr="005C2F31">
        <w:fldChar w:fldCharType="separate"/>
      </w:r>
      <w:r w:rsidR="00880817">
        <w:rPr>
          <w:noProof/>
        </w:rPr>
        <w:t>7</w:t>
      </w:r>
      <w:r w:rsidR="00E0010A" w:rsidRPr="005C2F31">
        <w:fldChar w:fldCharType="end"/>
      </w:r>
      <w:bookmarkEnd w:id="26"/>
      <w:r w:rsidR="00E0010A" w:rsidRPr="005C2F31">
        <w:t xml:space="preserve"> – Список электронных медицинских документов</w:t>
      </w:r>
    </w:p>
    <w:p w14:paraId="7118302C" w14:textId="1D3C133C" w:rsidR="00E0010A" w:rsidRPr="005C2F31" w:rsidRDefault="00E0010A" w:rsidP="00E0010A">
      <w:pPr>
        <w:pStyle w:val="phlistitemized1"/>
        <w:numPr>
          <w:ilvl w:val="0"/>
          <w:numId w:val="3"/>
        </w:numPr>
      </w:pPr>
      <w:r w:rsidRPr="005C2F31">
        <w:t xml:space="preserve">выберите документ </w:t>
      </w:r>
      <w:r>
        <w:t>«</w:t>
      </w:r>
      <w:r w:rsidR="00667228">
        <w:t>Сертификат о профилактических прививках</w:t>
      </w:r>
      <w:r>
        <w:t>»</w:t>
      </w:r>
      <w:r w:rsidRPr="005C2F31">
        <w:t xml:space="preserve"> и</w:t>
      </w:r>
      <w:r>
        <w:t xml:space="preserve"> </w:t>
      </w:r>
      <w:r w:rsidR="001533CA">
        <w:t>выберите пункт контекстного меню</w:t>
      </w:r>
      <w:r w:rsidRPr="005C2F31">
        <w:t xml:space="preserve"> </w:t>
      </w:r>
      <w:r>
        <w:t>«</w:t>
      </w:r>
      <w:r w:rsidRPr="005C2F31">
        <w:t>Зарегистрировать в РЭМД</w:t>
      </w:r>
      <w:r>
        <w:t>»</w:t>
      </w:r>
      <w:r w:rsidRPr="005C2F31">
        <w:t>.</w:t>
      </w:r>
      <w:r>
        <w:t xml:space="preserve"> </w:t>
      </w:r>
      <w:r w:rsidRPr="00703B09">
        <w:rPr>
          <w:color w:val="000000" w:themeColor="text1"/>
        </w:rPr>
        <w:t xml:space="preserve">Перед </w:t>
      </w:r>
      <w:r>
        <w:rPr>
          <w:color w:val="000000" w:themeColor="text1"/>
        </w:rPr>
        <w:t>отправкой</w:t>
      </w:r>
      <w:r w:rsidRPr="00703B09">
        <w:rPr>
          <w:color w:val="000000" w:themeColor="text1"/>
        </w:rPr>
        <w:t xml:space="preserve"> выбранн</w:t>
      </w:r>
      <w:r>
        <w:rPr>
          <w:color w:val="000000" w:themeColor="text1"/>
        </w:rPr>
        <w:t xml:space="preserve">ого </w:t>
      </w:r>
      <w:r w:rsidRPr="00703B09">
        <w:rPr>
          <w:color w:val="000000" w:themeColor="text1"/>
        </w:rPr>
        <w:t>документ</w:t>
      </w:r>
      <w:r>
        <w:rPr>
          <w:color w:val="000000" w:themeColor="text1"/>
        </w:rPr>
        <w:t>а</w:t>
      </w:r>
      <w:r w:rsidRPr="00703B09">
        <w:rPr>
          <w:color w:val="000000" w:themeColor="text1"/>
        </w:rPr>
        <w:t xml:space="preserve"> на регистрацию осуществляет</w:t>
      </w:r>
      <w:r>
        <w:rPr>
          <w:color w:val="000000" w:themeColor="text1"/>
        </w:rPr>
        <w:t>ся</w:t>
      </w:r>
      <w:r w:rsidRPr="00703B09">
        <w:rPr>
          <w:color w:val="000000" w:themeColor="text1"/>
        </w:rPr>
        <w:t xml:space="preserve"> ряд проверок</w:t>
      </w:r>
      <w:r w:rsidRPr="005C2F31">
        <w:t>:</w:t>
      </w:r>
    </w:p>
    <w:p w14:paraId="47FCF335" w14:textId="222D4DDC" w:rsidR="00E0010A" w:rsidRDefault="00E0010A" w:rsidP="00E0010A">
      <w:pPr>
        <w:pStyle w:val="phlistitemized2"/>
        <w:numPr>
          <w:ilvl w:val="1"/>
          <w:numId w:val="3"/>
        </w:numPr>
      </w:pPr>
      <w:r w:rsidRPr="005C2F31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>
        <w:t xml:space="preserve"> </w:t>
      </w:r>
      <w:r w:rsidRPr="005C2F31">
        <w:t>(</w:t>
      </w:r>
      <w:r w:rsidRPr="005C2F31">
        <w:fldChar w:fldCharType="begin"/>
      </w:r>
      <w:r w:rsidRPr="005C2F31">
        <w:instrText xml:space="preserve"> REF _Ref121597729 \h  \* MERGEFORMAT </w:instrText>
      </w:r>
      <w:r w:rsidRPr="005C2F31">
        <w:fldChar w:fldCharType="separate"/>
      </w:r>
      <w:r w:rsidR="00880817">
        <w:t>Рисунок 8</w:t>
      </w:r>
      <w:r w:rsidRPr="005C2F31">
        <w:fldChar w:fldCharType="end"/>
      </w:r>
      <w:r w:rsidRPr="005C2F31">
        <w:t>). В этом случае необходимо дождаться подписания документа всеми участниками подписания и повторить отправку документа;</w:t>
      </w:r>
    </w:p>
    <w:p w14:paraId="4E0B0F65" w14:textId="77777777" w:rsidR="00E0010A" w:rsidRPr="005C2F31" w:rsidRDefault="00E0010A" w:rsidP="00E0010A">
      <w:pPr>
        <w:pStyle w:val="phfigure"/>
      </w:pPr>
      <w:r w:rsidRPr="005C2F31">
        <w:rPr>
          <w:rFonts w:cs="Arial"/>
          <w:noProof/>
        </w:rPr>
        <w:drawing>
          <wp:inline distT="0" distB="0" distL="0" distR="0" wp14:anchorId="7AE27783" wp14:editId="633D9823">
            <wp:extent cx="5334000" cy="1275280"/>
            <wp:effectExtent l="19050" t="19050" r="19050" b="20320"/>
            <wp:docPr id="99992" name="Рисунок 99992" descr="_scroll_external/attachments/image2022-4-27_10-46-46-326f183b0159be645639523c2d58841aecda1e1cfd74613a45c712cc9c462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02446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2856" cy="128696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5A790D" w14:textId="7EC174BB" w:rsidR="00E0010A" w:rsidRPr="005C2F31" w:rsidRDefault="001533CA" w:rsidP="00E0010A">
      <w:pPr>
        <w:pStyle w:val="phfiguretitle"/>
      </w:pPr>
      <w:bookmarkStart w:id="27" w:name="_Ref121597729"/>
      <w:r>
        <w:t>Рисунок </w:t>
      </w:r>
      <w:r w:rsidR="00E0010A" w:rsidRPr="005C2F31">
        <w:fldChar w:fldCharType="begin"/>
      </w:r>
      <w:r w:rsidR="00E0010A" w:rsidRPr="005C2F31">
        <w:instrText xml:space="preserve"> SEQ Рисунок \* ARABIC </w:instrText>
      </w:r>
      <w:r w:rsidR="00E0010A" w:rsidRPr="005C2F31">
        <w:fldChar w:fldCharType="separate"/>
      </w:r>
      <w:r w:rsidR="00880817">
        <w:rPr>
          <w:noProof/>
        </w:rPr>
        <w:t>8</w:t>
      </w:r>
      <w:r w:rsidR="00E0010A" w:rsidRPr="005C2F31">
        <w:fldChar w:fldCharType="end"/>
      </w:r>
      <w:bookmarkEnd w:id="27"/>
      <w:r w:rsidR="00E0010A" w:rsidRPr="005C2F31">
        <w:t xml:space="preserve"> – Сообщение об отсутствии подписей всех участников подписания</w:t>
      </w:r>
    </w:p>
    <w:p w14:paraId="3EE295A7" w14:textId="70ED1A59" w:rsidR="00E0010A" w:rsidRPr="005C2F31" w:rsidRDefault="00E0010A" w:rsidP="00E0010A">
      <w:pPr>
        <w:pStyle w:val="phlistitemized2"/>
        <w:numPr>
          <w:ilvl w:val="1"/>
          <w:numId w:val="3"/>
        </w:numPr>
      </w:pPr>
      <w:r w:rsidRPr="005C2F31">
        <w:t>если в Системе настроено ручное подписание ЭП МО и документ не подписан ЭП МО,</w:t>
      </w:r>
      <w:r>
        <w:t xml:space="preserve"> </w:t>
      </w:r>
      <w:r w:rsidRPr="005C2F31">
        <w:t xml:space="preserve">то отображается соответствующее предупреждающее </w:t>
      </w:r>
      <w:r w:rsidRPr="005C2F31">
        <w:lastRenderedPageBreak/>
        <w:t>сообщение</w:t>
      </w:r>
      <w:r>
        <w:t xml:space="preserve"> </w:t>
      </w:r>
      <w:r w:rsidRPr="005C2F31">
        <w:t>(</w:t>
      </w:r>
      <w:r w:rsidRPr="005C2F31">
        <w:fldChar w:fldCharType="begin"/>
      </w:r>
      <w:r w:rsidRPr="005C2F31">
        <w:instrText xml:space="preserve"> REF _Ref121597761 \h  \* MERGEFORMAT </w:instrText>
      </w:r>
      <w:r w:rsidRPr="005C2F31">
        <w:fldChar w:fldCharType="separate"/>
      </w:r>
      <w:r w:rsidR="00880817">
        <w:t>Рисунок 9</w:t>
      </w:r>
      <w:r w:rsidRPr="005C2F31">
        <w:fldChar w:fldCharType="end"/>
      </w:r>
      <w:r w:rsidRPr="005C2F31">
        <w:t>). В этом случае необходимо дождаться подписания документа сотрудником, обладающим правом подписания от лица МО;</w:t>
      </w:r>
    </w:p>
    <w:p w14:paraId="15940EC6" w14:textId="77777777" w:rsidR="00E0010A" w:rsidRPr="005C2F31" w:rsidRDefault="00E0010A" w:rsidP="00E0010A">
      <w:pPr>
        <w:pStyle w:val="phfigure"/>
      </w:pPr>
      <w:r w:rsidRPr="005C2F31">
        <w:rPr>
          <w:rFonts w:cs="Arial"/>
          <w:noProof/>
        </w:rPr>
        <w:drawing>
          <wp:inline distT="0" distB="0" distL="0" distR="0" wp14:anchorId="44346DE4" wp14:editId="28599C3A">
            <wp:extent cx="5346700" cy="1360034"/>
            <wp:effectExtent l="19050" t="19050" r="25400" b="12065"/>
            <wp:docPr id="99993" name="Рисунок 99993" descr="_scroll_external/attachments/image2022-4-27_10-52-27-cefa20658a9b2a966d36dbbd7d440b00f44f277c6aec6de53f1b50d1023e97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781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5757" cy="13725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077301" w14:textId="741D97A0" w:rsidR="00E0010A" w:rsidRPr="005C2F31" w:rsidRDefault="001533CA" w:rsidP="00E0010A">
      <w:pPr>
        <w:pStyle w:val="phfiguretitle"/>
      </w:pPr>
      <w:bookmarkStart w:id="28" w:name="_Ref121597761"/>
      <w:r>
        <w:t>Рисунок </w:t>
      </w:r>
      <w:r w:rsidR="00E0010A" w:rsidRPr="005C2F31">
        <w:fldChar w:fldCharType="begin"/>
      </w:r>
      <w:r w:rsidR="00E0010A" w:rsidRPr="005C2F31">
        <w:instrText xml:space="preserve"> SEQ Рисунок \* ARABIC </w:instrText>
      </w:r>
      <w:r w:rsidR="00E0010A" w:rsidRPr="005C2F31">
        <w:fldChar w:fldCharType="separate"/>
      </w:r>
      <w:r w:rsidR="00880817">
        <w:rPr>
          <w:noProof/>
        </w:rPr>
        <w:t>9</w:t>
      </w:r>
      <w:r w:rsidR="00E0010A" w:rsidRPr="005C2F31">
        <w:fldChar w:fldCharType="end"/>
      </w:r>
      <w:bookmarkEnd w:id="28"/>
      <w:r w:rsidR="00E0010A" w:rsidRPr="005C2F31">
        <w:t xml:space="preserve"> – Сообщение об отсутствии подписи МО</w:t>
      </w:r>
    </w:p>
    <w:p w14:paraId="74D3EC97" w14:textId="2157E952" w:rsidR="00E0010A" w:rsidRPr="005C2F31" w:rsidRDefault="00E0010A" w:rsidP="00E0010A">
      <w:pPr>
        <w:pStyle w:val="phlistitemized2"/>
        <w:numPr>
          <w:ilvl w:val="1"/>
          <w:numId w:val="3"/>
        </w:numPr>
      </w:pPr>
      <w:r w:rsidRPr="005C2F31">
        <w:t>если все проверки пройдены, то</w:t>
      </w:r>
      <w:r>
        <w:t xml:space="preserve"> </w:t>
      </w:r>
      <w:r w:rsidRPr="005C2F31">
        <w:t>отображается сообщение</w:t>
      </w:r>
      <w:r>
        <w:t xml:space="preserve"> </w:t>
      </w:r>
      <w:r w:rsidRPr="005C2F31">
        <w:t>об успешной отправке документа в РЭМД (</w:t>
      </w:r>
      <w:r w:rsidRPr="005C2F31">
        <w:fldChar w:fldCharType="begin"/>
      </w:r>
      <w:r w:rsidRPr="005C2F31">
        <w:instrText xml:space="preserve"> REF _Ref121597774 \h  \* MERGEFORMAT </w:instrText>
      </w:r>
      <w:r w:rsidRPr="005C2F31">
        <w:fldChar w:fldCharType="separate"/>
      </w:r>
      <w:r w:rsidR="00880817">
        <w:t>Рисунок 10</w:t>
      </w:r>
      <w:r w:rsidRPr="005C2F31">
        <w:fldChar w:fldCharType="end"/>
      </w:r>
      <w:r w:rsidRPr="005C2F31">
        <w:t>).</w:t>
      </w:r>
    </w:p>
    <w:p w14:paraId="01284708" w14:textId="77777777" w:rsidR="00E0010A" w:rsidRPr="005C2F31" w:rsidRDefault="00E0010A" w:rsidP="00E0010A">
      <w:pPr>
        <w:pStyle w:val="phfigure"/>
      </w:pPr>
      <w:r w:rsidRPr="005C2F31">
        <w:rPr>
          <w:rFonts w:cs="Arial"/>
          <w:noProof/>
        </w:rPr>
        <w:drawing>
          <wp:inline distT="0" distB="0" distL="0" distR="0" wp14:anchorId="096FE691" wp14:editId="63DEA877">
            <wp:extent cx="5310836" cy="1371600"/>
            <wp:effectExtent l="19050" t="19050" r="23495" b="19050"/>
            <wp:docPr id="100016" name="Рисунок 100016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4873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1589" cy="13769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39C039" w14:textId="1550B60A" w:rsidR="00E0010A" w:rsidRPr="005C2F31" w:rsidRDefault="001533CA" w:rsidP="00E0010A">
      <w:pPr>
        <w:pStyle w:val="phfiguretitle"/>
      </w:pPr>
      <w:bookmarkStart w:id="29" w:name="_Ref121597774"/>
      <w:r>
        <w:t>Рисунок </w:t>
      </w:r>
      <w:r w:rsidR="00E0010A" w:rsidRPr="005C2F31">
        <w:fldChar w:fldCharType="begin"/>
      </w:r>
      <w:r w:rsidR="00E0010A" w:rsidRPr="005C2F31">
        <w:instrText>SEQ Рисунок \* ARABIC</w:instrText>
      </w:r>
      <w:r w:rsidR="00E0010A" w:rsidRPr="005C2F31">
        <w:fldChar w:fldCharType="separate"/>
      </w:r>
      <w:r w:rsidR="00880817">
        <w:rPr>
          <w:noProof/>
        </w:rPr>
        <w:t>10</w:t>
      </w:r>
      <w:r w:rsidR="00E0010A" w:rsidRPr="005C2F31">
        <w:fldChar w:fldCharType="end"/>
      </w:r>
      <w:bookmarkEnd w:id="29"/>
      <w:r w:rsidR="00E0010A" w:rsidRPr="005C2F31">
        <w:t xml:space="preserve"> – Сообщение об успешной отправке документа на регистрацию в РЭМД</w:t>
      </w:r>
    </w:p>
    <w:p w14:paraId="1F8FF4AC" w14:textId="60F8D599" w:rsidR="00E0010A" w:rsidRPr="005C2F31" w:rsidRDefault="00E0010A" w:rsidP="00E0010A">
      <w:pPr>
        <w:ind w:firstLine="851"/>
        <w:rPr>
          <w:rFonts w:cs="Arial"/>
          <w:szCs w:val="24"/>
        </w:rPr>
      </w:pPr>
      <w:r w:rsidRPr="005C2F31">
        <w:rPr>
          <w:rFonts w:cs="Arial"/>
          <w:szCs w:val="24"/>
        </w:rPr>
        <w:t xml:space="preserve">После того как документ успешно отправлен на регистрацию в РЭМД, ему присваивается статус </w:t>
      </w:r>
      <w:r>
        <w:rPr>
          <w:rFonts w:cs="Arial"/>
          <w:szCs w:val="24"/>
        </w:rPr>
        <w:t>«</w:t>
      </w:r>
      <w:r w:rsidRPr="005C2F31">
        <w:rPr>
          <w:rFonts w:cs="Arial"/>
          <w:szCs w:val="24"/>
        </w:rPr>
        <w:t>Отправлен на регистрацию в РЭМД</w:t>
      </w:r>
      <w:r>
        <w:rPr>
          <w:rFonts w:cs="Arial"/>
          <w:szCs w:val="24"/>
        </w:rPr>
        <w:t>»</w:t>
      </w:r>
      <w:r w:rsidRPr="005C2F31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Pr="005C2F31">
        <w:rPr>
          <w:rFonts w:cs="Arial"/>
          <w:szCs w:val="24"/>
        </w:rPr>
        <w:t>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</w:t>
      </w:r>
      <w:r>
        <w:rPr>
          <w:rFonts w:cs="Arial"/>
          <w:szCs w:val="24"/>
        </w:rPr>
        <w:t>ся в столбце «Статус документа» (п. </w:t>
      </w:r>
      <w:r w:rsidR="001533CA">
        <w:rPr>
          <w:rFonts w:cs="Arial"/>
          <w:szCs w:val="24"/>
        </w:rPr>
        <w:fldChar w:fldCharType="begin"/>
      </w:r>
      <w:r w:rsidR="001533CA">
        <w:rPr>
          <w:rFonts w:cs="Arial"/>
          <w:szCs w:val="24"/>
        </w:rPr>
        <w:instrText xml:space="preserve"> REF _Ref142320474 \n \h </w:instrText>
      </w:r>
      <w:r w:rsidR="001533CA">
        <w:rPr>
          <w:rFonts w:cs="Arial"/>
          <w:szCs w:val="24"/>
        </w:rPr>
      </w:r>
      <w:r w:rsidR="001533CA">
        <w:rPr>
          <w:rFonts w:cs="Arial"/>
          <w:szCs w:val="24"/>
        </w:rPr>
        <w:fldChar w:fldCharType="separate"/>
      </w:r>
      <w:r w:rsidR="00880817">
        <w:rPr>
          <w:rFonts w:cs="Arial"/>
          <w:szCs w:val="24"/>
        </w:rPr>
        <w:t>9.3</w:t>
      </w:r>
      <w:r w:rsidR="001533CA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)</w:t>
      </w:r>
      <w:r w:rsidRPr="005C2F31">
        <w:rPr>
          <w:rFonts w:cs="Arial"/>
          <w:szCs w:val="24"/>
        </w:rPr>
        <w:t>.</w:t>
      </w:r>
    </w:p>
    <w:p w14:paraId="4A6B1292" w14:textId="77777777" w:rsidR="005F0C2A" w:rsidRDefault="005F0C2A" w:rsidP="005F0C2A">
      <w:pPr>
        <w:pStyle w:val="10"/>
        <w:rPr>
          <w:color w:val="000000" w:themeColor="text1"/>
        </w:rPr>
      </w:pPr>
      <w:bookmarkStart w:id="30" w:name="_Toc170380020"/>
      <w:r w:rsidRPr="00B22A1B">
        <w:rPr>
          <w:color w:val="000000" w:themeColor="text1"/>
        </w:rPr>
        <w:lastRenderedPageBreak/>
        <w:t>СЭМД «Справка о прохождении медицинского освидетельствования в психоневрологическом диспансере»</w:t>
      </w:r>
      <w:bookmarkEnd w:id="30"/>
    </w:p>
    <w:p w14:paraId="08B454D7" w14:textId="77777777" w:rsidR="005F0C2A" w:rsidRDefault="005F0C2A" w:rsidP="005F0C2A">
      <w:pPr>
        <w:pStyle w:val="phnormal"/>
      </w:pPr>
      <w:r w:rsidRPr="00865A8E">
        <w:t xml:space="preserve">СЭМД </w:t>
      </w:r>
      <w:r>
        <w:t>«</w:t>
      </w:r>
      <w:r w:rsidRPr="00865A8E">
        <w:t>Справка о прохождении медицинского освидетельствования в психоневрологическом диспансере</w:t>
      </w:r>
      <w:r>
        <w:t>»</w:t>
      </w:r>
      <w:r w:rsidRPr="00865A8E">
        <w:t xml:space="preserve"> содержит сведения о факте прохождения медицинского освидетельствования в психоневрологическом диспансере.</w:t>
      </w:r>
    </w:p>
    <w:p w14:paraId="092781DE" w14:textId="77777777" w:rsidR="005F0C2A" w:rsidRPr="00B22A1B" w:rsidRDefault="005F0C2A" w:rsidP="005F0C2A">
      <w:pPr>
        <w:pStyle w:val="2"/>
        <w:rPr>
          <w:color w:val="000000" w:themeColor="text1"/>
        </w:rPr>
      </w:pPr>
      <w:bookmarkStart w:id="31" w:name="_Toc170380021"/>
      <w:r w:rsidRPr="00B22A1B">
        <w:rPr>
          <w:color w:val="000000" w:themeColor="text1"/>
        </w:rPr>
        <w:t>Формирование СЭМД</w:t>
      </w:r>
      <w:bookmarkEnd w:id="31"/>
    </w:p>
    <w:p w14:paraId="4BADD93F" w14:textId="77777777" w:rsidR="005F0C2A" w:rsidRPr="00B22A1B" w:rsidRDefault="005F0C2A" w:rsidP="005F0C2A">
      <w:pPr>
        <w:pStyle w:val="phnormal"/>
      </w:pPr>
      <w:r w:rsidRPr="00B22A1B">
        <w:t>СЭМД «Справка о прохождении медицинского освидетельствования в психоневрологическом диспансере» формируется на основании услуги осмотра (консультации), оказанной пациенту в Дневнике врача, и только в том случае, если при оказании услуги заполнено поле «Заключение по справке о прохождении медицинского освидетельствования в психоневрологическом диспансере».</w:t>
      </w:r>
    </w:p>
    <w:p w14:paraId="6774172F" w14:textId="77777777" w:rsidR="005F0C2A" w:rsidRPr="00B22A1B" w:rsidRDefault="005F0C2A" w:rsidP="005F0C2A">
      <w:pPr>
        <w:pStyle w:val="phlistitemizedtitle"/>
      </w:pPr>
      <w:r w:rsidRPr="00B22A1B">
        <w:t>Чтобы сформировать СЭМД «Справка о прохождении медицинского освидетельствования в психоневрологическом диспансере», выполните следующие действия:</w:t>
      </w:r>
    </w:p>
    <w:p w14:paraId="6BAA42FC" w14:textId="2BB2E0DE" w:rsidR="005F0C2A" w:rsidRPr="00B22A1B" w:rsidRDefault="005F0C2A" w:rsidP="005F0C2A">
      <w:pPr>
        <w:pStyle w:val="phlistitemized1"/>
      </w:pPr>
      <w:r w:rsidRPr="00B22A1B">
        <w:t>выберите пункт главного меню «Рабочие места</w:t>
      </w:r>
      <w:r>
        <w:t xml:space="preserve">/ </w:t>
      </w:r>
      <w:r w:rsidRPr="00B22A1B">
        <w:t xml:space="preserve">Дневник». Откроется </w:t>
      </w:r>
      <w:r>
        <w:t xml:space="preserve">дневник </w:t>
      </w:r>
      <w:r w:rsidRPr="00B22A1B">
        <w:t>врача</w:t>
      </w:r>
      <w:r>
        <w:t xml:space="preserve"> (</w:t>
      </w:r>
      <w:r>
        <w:fldChar w:fldCharType="begin"/>
      </w:r>
      <w:r>
        <w:instrText xml:space="preserve"> REF _Ref142315170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11</w:t>
      </w:r>
      <w:r>
        <w:fldChar w:fldCharType="end"/>
      </w:r>
      <w:r>
        <w:t>)</w:t>
      </w:r>
      <w:r w:rsidRPr="00B22A1B">
        <w:t>;</w:t>
      </w:r>
    </w:p>
    <w:p w14:paraId="7DD8A060" w14:textId="77777777" w:rsidR="005F0C2A" w:rsidRDefault="005F0C2A" w:rsidP="005F0C2A">
      <w:pPr>
        <w:pStyle w:val="phfigure"/>
      </w:pPr>
      <w:r w:rsidRPr="00B22A1B">
        <w:rPr>
          <w:noProof/>
          <w:color w:val="000000" w:themeColor="text1"/>
        </w:rPr>
        <w:drawing>
          <wp:inline distT="0" distB="0" distL="0" distR="0" wp14:anchorId="4409A8EC" wp14:editId="42CEC418">
            <wp:extent cx="6408859" cy="2558415"/>
            <wp:effectExtent l="19050" t="19050" r="11430" b="133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8315" cy="256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696" cap="sq" cmpd="sng">
                      <a:solidFill>
                        <a:sysClr val="windowText" lastClr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A8D7330" w14:textId="4D2CEC5F" w:rsidR="005F0C2A" w:rsidRPr="00B22A1B" w:rsidRDefault="001533CA" w:rsidP="005F0C2A">
      <w:pPr>
        <w:pStyle w:val="phfiguretitle"/>
      </w:pPr>
      <w:bookmarkStart w:id="32" w:name="_Ref142315170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11</w:t>
      </w:r>
      <w:r w:rsidR="005F0C2A">
        <w:fldChar w:fldCharType="end"/>
      </w:r>
      <w:bookmarkEnd w:id="32"/>
      <w:r w:rsidR="005F0C2A" w:rsidRPr="00B22A1B">
        <w:t xml:space="preserve"> </w:t>
      </w:r>
      <w:r w:rsidR="005F0C2A">
        <w:t xml:space="preserve">– </w:t>
      </w:r>
      <w:r w:rsidR="005F0C2A" w:rsidRPr="00B22A1B">
        <w:t>Дневник врача</w:t>
      </w:r>
    </w:p>
    <w:p w14:paraId="1F89036F" w14:textId="53069237" w:rsidR="005F0C2A" w:rsidRPr="00B22A1B" w:rsidRDefault="005F0C2A" w:rsidP="005F0C2A">
      <w:pPr>
        <w:pStyle w:val="phlistitemized1"/>
      </w:pPr>
      <w:r w:rsidRPr="00B22A1B">
        <w:t xml:space="preserve">выберите в дневнике </w:t>
      </w:r>
      <w:r>
        <w:t xml:space="preserve">врача </w:t>
      </w:r>
      <w:r w:rsidRPr="00B22A1B">
        <w:t>назначенную пациенту услугу осмотра (консультации), в рамках оказания которой выдается справка о прохождении медицинского освидетельствования в психоневрологическом диспансере, и нажмите на ссылку «Оказать». Откроется окно оказания услуги</w:t>
      </w:r>
      <w:r>
        <w:t xml:space="preserve"> (</w:t>
      </w:r>
      <w:r>
        <w:fldChar w:fldCharType="begin"/>
      </w:r>
      <w:r>
        <w:instrText xml:space="preserve"> REF _Ref142315235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12</w:t>
      </w:r>
      <w:r>
        <w:fldChar w:fldCharType="end"/>
      </w:r>
      <w:r>
        <w:t>)</w:t>
      </w:r>
      <w:r w:rsidRPr="00B22A1B">
        <w:t>;</w:t>
      </w:r>
    </w:p>
    <w:p w14:paraId="66556AB3" w14:textId="77777777" w:rsidR="005F0C2A" w:rsidRPr="00B22A1B" w:rsidRDefault="005F0C2A" w:rsidP="005F0C2A">
      <w:pPr>
        <w:pStyle w:val="phfigure"/>
      </w:pPr>
      <w:r w:rsidRPr="00B22A1B">
        <w:rPr>
          <w:noProof/>
          <w:color w:val="000000" w:themeColor="text1"/>
        </w:rPr>
        <w:lastRenderedPageBreak/>
        <w:drawing>
          <wp:inline distT="0" distB="0" distL="0" distR="0" wp14:anchorId="0992EEE3" wp14:editId="2E739654">
            <wp:extent cx="5295900" cy="2333625"/>
            <wp:effectExtent l="19050" t="19050" r="1905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285" t="5284" r="7958" b="2264"/>
                    <a:stretch/>
                  </pic:blipFill>
                  <pic:spPr bwMode="auto">
                    <a:xfrm>
                      <a:off x="0" y="0"/>
                      <a:ext cx="5312536" cy="2340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696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B49C3" w14:textId="0CEA132D" w:rsidR="005F0C2A" w:rsidRPr="00B22A1B" w:rsidRDefault="001533CA" w:rsidP="005F0C2A">
      <w:pPr>
        <w:pStyle w:val="phfiguretitle"/>
      </w:pPr>
      <w:bookmarkStart w:id="33" w:name="_Ref142315235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12</w:t>
      </w:r>
      <w:r w:rsidR="005F0C2A">
        <w:fldChar w:fldCharType="end"/>
      </w:r>
      <w:bookmarkEnd w:id="33"/>
      <w:r w:rsidR="005F0C2A" w:rsidRPr="00B22A1B">
        <w:t xml:space="preserve"> </w:t>
      </w:r>
      <w:r w:rsidR="005F0C2A">
        <w:t xml:space="preserve">– </w:t>
      </w:r>
      <w:r w:rsidR="005F0C2A" w:rsidRPr="00B22A1B">
        <w:t>Окно оказания услуги</w:t>
      </w:r>
    </w:p>
    <w:p w14:paraId="5E79BDE4" w14:textId="77777777" w:rsidR="005F0C2A" w:rsidRPr="00B22A1B" w:rsidRDefault="005F0C2A" w:rsidP="005F0C2A">
      <w:pPr>
        <w:pStyle w:val="phlistitemized1"/>
      </w:pPr>
      <w:r w:rsidRPr="00B22A1B">
        <w:t>заполните все обязательные (выделенные цветом) поля в окне оказания услуги. А также проверьте заполнение следующих полей для формирования СЭМД:</w:t>
      </w:r>
    </w:p>
    <w:p w14:paraId="7F76BDFF" w14:textId="77777777" w:rsidR="005F0C2A" w:rsidRPr="00B22A1B" w:rsidRDefault="005F0C2A" w:rsidP="005F0C2A">
      <w:pPr>
        <w:pStyle w:val="phlistitemized2"/>
      </w:pPr>
      <w:r w:rsidRPr="00B22A1B">
        <w:t>поля, данные которых в обязательном порядке включаются в СЭМД:</w:t>
      </w:r>
    </w:p>
    <w:p w14:paraId="0963EE9B" w14:textId="77777777" w:rsidR="005F0C2A" w:rsidRPr="00B22A1B" w:rsidRDefault="005F0C2A" w:rsidP="005F0C2A">
      <w:pPr>
        <w:pStyle w:val="phlistitemized3"/>
      </w:pPr>
      <w:r w:rsidRPr="00B22A1B">
        <w:t>«Заключение по справке о прохождении медицинского освидетельствования в психоневрологическом диспансере» – заключение врача по результатам медицинского освидетельствования;</w:t>
      </w:r>
    </w:p>
    <w:p w14:paraId="59C5534D" w14:textId="77777777" w:rsidR="005F0C2A" w:rsidRPr="00B22A1B" w:rsidRDefault="005F0C2A" w:rsidP="005F0C2A">
      <w:pPr>
        <w:pStyle w:val="phlistitemized3"/>
      </w:pPr>
      <w:r w:rsidRPr="00B22A1B">
        <w:t>«Цель медицинского освидетельствования» – цель проведения медицинского освидетельствования</w:t>
      </w:r>
      <w:r>
        <w:t>.</w:t>
      </w:r>
    </w:p>
    <w:p w14:paraId="02198426" w14:textId="77777777" w:rsidR="005F0C2A" w:rsidRPr="00B22A1B" w:rsidRDefault="005F0C2A" w:rsidP="005F0C2A">
      <w:pPr>
        <w:pStyle w:val="phlistitemized2"/>
      </w:pPr>
      <w:r w:rsidRPr="00B22A1B">
        <w:t>поля, данные которых могут быть включены в СЭМД, в случае их наличия и заполнения:</w:t>
      </w:r>
    </w:p>
    <w:p w14:paraId="27EF4ABF" w14:textId="77777777" w:rsidR="005F0C2A" w:rsidRPr="00B22A1B" w:rsidRDefault="005F0C2A" w:rsidP="005F0C2A">
      <w:pPr>
        <w:pStyle w:val="phlistitemized3"/>
      </w:pPr>
      <w:r w:rsidRPr="00B22A1B">
        <w:t>«Заключение» – произвольный комментарий врача, в</w:t>
      </w:r>
      <w:r>
        <w:t>ыдавшего медицинское заключение.</w:t>
      </w:r>
    </w:p>
    <w:p w14:paraId="221349EC" w14:textId="0F0543FF" w:rsidR="005F0C2A" w:rsidRPr="00B22A1B" w:rsidRDefault="005F0C2A" w:rsidP="005F0C2A">
      <w:pPr>
        <w:pStyle w:val="phlistitemized1"/>
      </w:pPr>
      <w:r w:rsidRPr="00B22A1B">
        <w:t>перейдите на вкладку «Электронн</w:t>
      </w:r>
      <w:r w:rsidR="00401604">
        <w:t>ая подпись»</w:t>
      </w:r>
      <w:r w:rsidRPr="00B22A1B">
        <w:t xml:space="preserve"> </w:t>
      </w:r>
      <w:r>
        <w:t>(</w:t>
      </w:r>
      <w:r>
        <w:fldChar w:fldCharType="begin"/>
      </w:r>
      <w:r>
        <w:instrText xml:space="preserve"> REF _Ref142315348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13</w:t>
      </w:r>
      <w:r>
        <w:fldChar w:fldCharType="end"/>
      </w:r>
      <w:r>
        <w:t xml:space="preserve">) </w:t>
      </w:r>
      <w:r w:rsidRPr="00B22A1B">
        <w:t>и выберите те электронные медицинские документы пациента, зарегистрированные в РЭМД, которые требуется включить в СЭМД «Справка о состоянии на учете в диспансере» как связанные документы. Выбор документа осуществляется установкой флажка в столбце «Включить в связанные документы»;</w:t>
      </w:r>
    </w:p>
    <w:p w14:paraId="5907A69E" w14:textId="77777777" w:rsidR="005F0C2A" w:rsidRPr="00B22A1B" w:rsidRDefault="005F0C2A" w:rsidP="005F0C2A">
      <w:pPr>
        <w:pStyle w:val="phfigure"/>
      </w:pPr>
      <w:r w:rsidRPr="00B22A1B">
        <w:rPr>
          <w:noProof/>
          <w:color w:val="000000" w:themeColor="text1"/>
        </w:rPr>
        <w:lastRenderedPageBreak/>
        <w:drawing>
          <wp:inline distT="0" distB="0" distL="0" distR="0" wp14:anchorId="7A944626" wp14:editId="3E0DBE63">
            <wp:extent cx="5413248" cy="2380989"/>
            <wp:effectExtent l="19050" t="19050" r="16510" b="196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147" t="5646" r="8229" b="2215"/>
                    <a:stretch/>
                  </pic:blipFill>
                  <pic:spPr bwMode="auto">
                    <a:xfrm>
                      <a:off x="0" y="0"/>
                      <a:ext cx="5427479" cy="2387248"/>
                    </a:xfrm>
                    <a:prstGeom prst="rect">
                      <a:avLst/>
                    </a:prstGeom>
                    <a:noFill/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FEAF8" w14:textId="04547EC8" w:rsidR="005F0C2A" w:rsidRPr="00B22A1B" w:rsidRDefault="001533CA" w:rsidP="005F0C2A">
      <w:pPr>
        <w:pStyle w:val="phfiguretitle"/>
      </w:pPr>
      <w:bookmarkStart w:id="34" w:name="_Ref142315348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13</w:t>
      </w:r>
      <w:r w:rsidR="005F0C2A">
        <w:fldChar w:fldCharType="end"/>
      </w:r>
      <w:bookmarkEnd w:id="34"/>
      <w:r w:rsidR="005F0C2A" w:rsidRPr="00B22A1B">
        <w:t xml:space="preserve"> </w:t>
      </w:r>
      <w:r w:rsidR="005F0C2A">
        <w:t xml:space="preserve">– </w:t>
      </w:r>
      <w:r w:rsidR="005F0C2A" w:rsidRPr="00B22A1B">
        <w:t>Вкладка «Электронн</w:t>
      </w:r>
      <w:r w:rsidR="00401604">
        <w:t>ая подпись</w:t>
      </w:r>
      <w:r w:rsidR="005F0C2A" w:rsidRPr="00B22A1B">
        <w:t>»</w:t>
      </w:r>
    </w:p>
    <w:p w14:paraId="4D35F154" w14:textId="77777777" w:rsidR="005F0C2A" w:rsidRPr="00B22A1B" w:rsidRDefault="005F0C2A" w:rsidP="005F0C2A">
      <w:pPr>
        <w:pStyle w:val="phlistitemized1"/>
      </w:pPr>
      <w:r w:rsidRPr="00B22A1B">
        <w:t>нажмите на кнопку «Применить» для сохранения введенных данных;</w:t>
      </w:r>
    </w:p>
    <w:p w14:paraId="2977F710" w14:textId="77777777" w:rsidR="005F0C2A" w:rsidRPr="00B22A1B" w:rsidRDefault="005F0C2A" w:rsidP="005F0C2A">
      <w:pPr>
        <w:pStyle w:val="phlistitemized1"/>
      </w:pPr>
      <w:r w:rsidRPr="00B22A1B">
        <w:t>перейдите на вкладку «Документы» и нажмите на кнопку «Сформировать и подписать документы (СЭМД)». При нажатии на кнопку выполняется ряд проверок:</w:t>
      </w:r>
    </w:p>
    <w:p w14:paraId="7A4DE897" w14:textId="77777777" w:rsidR="005F0C2A" w:rsidRPr="00B22A1B" w:rsidRDefault="005F0C2A" w:rsidP="005F0C2A">
      <w:pPr>
        <w:pStyle w:val="phlistitemized2"/>
      </w:pPr>
      <w:r w:rsidRPr="00B22A1B"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 w14:paraId="19E0E983" w14:textId="77777777" w:rsidR="005F0C2A" w:rsidRPr="00B22A1B" w:rsidRDefault="005F0C2A" w:rsidP="005F0C2A">
      <w:pPr>
        <w:pStyle w:val="phlistitemized2"/>
      </w:pPr>
      <w:r w:rsidRPr="00B22A1B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646AF56B" w14:textId="77777777" w:rsidR="005F0C2A" w:rsidRPr="00B22A1B" w:rsidRDefault="005F0C2A" w:rsidP="005F0C2A">
      <w:pPr>
        <w:pStyle w:val="phlistitemized3"/>
      </w:pPr>
      <w:r w:rsidRPr="00B22A1B">
        <w:t>если создание новой версии СЭМД запрещено, то выдается системное сообщение вида: «Формирование новой версии запрещено»;</w:t>
      </w:r>
    </w:p>
    <w:p w14:paraId="7655F7DD" w14:textId="77777777" w:rsidR="005F0C2A" w:rsidRPr="00B22A1B" w:rsidRDefault="005F0C2A" w:rsidP="005F0C2A">
      <w:pPr>
        <w:pStyle w:val="phlistitemized3"/>
      </w:pPr>
      <w:r w:rsidRPr="00B22A1B"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 w14:paraId="5B12CC00" w14:textId="77777777" w:rsidR="005F0C2A" w:rsidRPr="00B22A1B" w:rsidRDefault="005F0C2A" w:rsidP="005F0C2A">
      <w:pPr>
        <w:pStyle w:val="phlistitemized3"/>
      </w:pPr>
      <w:r w:rsidRPr="00B22A1B"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«Предыдущая версия документа подписана не всеми участниками, формирование новой версии запрещено»;</w:t>
      </w:r>
    </w:p>
    <w:p w14:paraId="7B28F96F" w14:textId="00B51ADF" w:rsidR="005F0C2A" w:rsidRPr="00B22A1B" w:rsidRDefault="005F0C2A" w:rsidP="005F0C2A">
      <w:pPr>
        <w:pStyle w:val="phlistitemized3"/>
      </w:pPr>
      <w:r w:rsidRPr="00B22A1B">
        <w:t>если создание новой версии СЭМД разрешено, то открывается окно подписания формируемого электронного медицинского до</w:t>
      </w:r>
      <w:r>
        <w:t>кумента (</w:t>
      </w:r>
      <w:r>
        <w:fldChar w:fldCharType="begin"/>
      </w:r>
      <w:r>
        <w:instrText xml:space="preserve"> REF _Ref142315519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14</w:t>
      </w:r>
      <w:r>
        <w:fldChar w:fldCharType="end"/>
      </w:r>
      <w:r>
        <w:t>).</w:t>
      </w:r>
    </w:p>
    <w:p w14:paraId="6DF60491" w14:textId="77777777" w:rsidR="005F0C2A" w:rsidRPr="00B22A1B" w:rsidRDefault="005F0C2A" w:rsidP="005F0C2A">
      <w:pPr>
        <w:pStyle w:val="phfigure"/>
      </w:pPr>
      <w:r w:rsidRPr="00B22A1B">
        <w:rPr>
          <w:noProof/>
          <w:color w:val="000000" w:themeColor="text1"/>
        </w:rPr>
        <w:lastRenderedPageBreak/>
        <w:drawing>
          <wp:inline distT="0" distB="0" distL="0" distR="0" wp14:anchorId="28E96CA1" wp14:editId="731E556F">
            <wp:extent cx="5072333" cy="2698384"/>
            <wp:effectExtent l="19050" t="19050" r="14605" b="260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639" t="1882" r="13732"/>
                    <a:stretch/>
                  </pic:blipFill>
                  <pic:spPr bwMode="auto">
                    <a:xfrm>
                      <a:off x="0" y="0"/>
                      <a:ext cx="5093982" cy="2709901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A2870" w14:textId="7D73F919" w:rsidR="005F0C2A" w:rsidRPr="00B22A1B" w:rsidRDefault="001533CA" w:rsidP="005F0C2A">
      <w:pPr>
        <w:pStyle w:val="phfiguretitle"/>
      </w:pPr>
      <w:bookmarkStart w:id="35" w:name="_Ref142315519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14</w:t>
      </w:r>
      <w:r w:rsidR="005F0C2A">
        <w:fldChar w:fldCharType="end"/>
      </w:r>
      <w:bookmarkEnd w:id="35"/>
      <w:r w:rsidR="005F0C2A" w:rsidRPr="00B22A1B">
        <w:t xml:space="preserve"> </w:t>
      </w:r>
      <w:r w:rsidR="005F0C2A">
        <w:t xml:space="preserve">– </w:t>
      </w:r>
      <w:r w:rsidR="005F0C2A" w:rsidRPr="00B22A1B">
        <w:t>Окно подписания электронного медицинского документа</w:t>
      </w:r>
    </w:p>
    <w:p w14:paraId="108E0A9C" w14:textId="77777777" w:rsidR="005F0C2A" w:rsidRPr="00B22A1B" w:rsidRDefault="005F0C2A" w:rsidP="005F0C2A">
      <w:pPr>
        <w:pStyle w:val="phlistitemized1"/>
      </w:pPr>
      <w:r w:rsidRPr="00B22A1B">
        <w:t>укажите сертификат ЭП автора документа, выбрав его в выпадающем списке «Выберите сертификат»;</w:t>
      </w:r>
    </w:p>
    <w:p w14:paraId="3439C5CF" w14:textId="77777777" w:rsidR="005F0C2A" w:rsidRPr="00B22A1B" w:rsidRDefault="005F0C2A" w:rsidP="005F0C2A">
      <w:pPr>
        <w:pStyle w:val="phlistitemized1"/>
      </w:pPr>
      <w:r w:rsidRPr="00B22A1B">
        <w:t>укажите других участников подписания документа:</w:t>
      </w:r>
    </w:p>
    <w:p w14:paraId="27666673" w14:textId="77777777" w:rsidR="005F0C2A" w:rsidRPr="00B22A1B" w:rsidRDefault="005F0C2A" w:rsidP="005F0C2A">
      <w:pPr>
        <w:pStyle w:val="phlistitemized2"/>
      </w:pPr>
      <w:r>
        <w:t>«</w:t>
      </w:r>
      <w:r w:rsidRPr="00B22A1B">
        <w:t>ЭП МО</w:t>
      </w:r>
      <w:r>
        <w:t>»</w:t>
      </w:r>
      <w:r w:rsidRPr="00B22A1B">
        <w:t xml:space="preserve"> –</w:t>
      </w:r>
      <w:r w:rsidRPr="00EF5042">
        <w:rPr>
          <w:rStyle w:val="phlistitemized20"/>
        </w:rPr>
        <w:t xml:space="preserve"> указывается сотрудник МО, ответственный за подписание документов</w:t>
      </w:r>
      <w:r w:rsidRPr="00B22A1B">
        <w:t xml:space="preserve"> ЭП МО. Поле для указания участника подписания «ЭП МО» не отображается, если в Системе настроено автоматичес</w:t>
      </w:r>
      <w:r>
        <w:t>кое подписание документов ЭП МО.</w:t>
      </w:r>
    </w:p>
    <w:p w14:paraId="1E7511DC" w14:textId="77777777" w:rsidR="005F0C2A" w:rsidRPr="00EF5042" w:rsidRDefault="005F0C2A" w:rsidP="005F0C2A">
      <w:pPr>
        <w:pStyle w:val="phnormal"/>
      </w:pPr>
      <w:r w:rsidRPr="00B22A1B">
        <w:rPr>
          <w:b/>
          <w:color w:val="000000" w:themeColor="text1"/>
        </w:rPr>
        <w:t>Примечание</w:t>
      </w:r>
      <w:r w:rsidRPr="00EF5042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14:paraId="0C3AF4B9" w14:textId="77777777" w:rsidR="005F0C2A" w:rsidRPr="00B22A1B" w:rsidRDefault="005F0C2A" w:rsidP="005F0C2A">
      <w:pPr>
        <w:pStyle w:val="phlistitemized1"/>
      </w:pPr>
      <w:r w:rsidRPr="00B22A1B">
        <w:t>нажмите на кнопку «Подписать». Произойдет формирование СЭМД «Справка о прохождении медицинского освидетельствования в психоневрологическом диспансере», сформированный документ отобразится на вкладке «Документы».</w:t>
      </w:r>
    </w:p>
    <w:p w14:paraId="4CCB21D7" w14:textId="77777777" w:rsidR="005F0C2A" w:rsidRPr="00EF5042" w:rsidRDefault="005F0C2A" w:rsidP="005F0C2A">
      <w:pPr>
        <w:pStyle w:val="phnormal"/>
      </w:pPr>
      <w:r w:rsidRPr="00B22A1B">
        <w:rPr>
          <w:b/>
          <w:color w:val="000000" w:themeColor="text1"/>
        </w:rPr>
        <w:t>Примечание</w:t>
      </w:r>
      <w:r w:rsidRPr="00EF5042">
        <w:t xml:space="preserve"> – Прежде чем отправить сформированный СЭМД «Справка о прохождении медицинского освидетельствования в психоневрологическом диспансере» в РЭМД, необходимо дождаться его подписания другими участниками, а также лицом, подписывающим документы ЭП МО, если автор документа таким правом не обладает.</w:t>
      </w:r>
    </w:p>
    <w:p w14:paraId="27DE1DA2" w14:textId="77777777" w:rsidR="005F0C2A" w:rsidRPr="00B22A1B" w:rsidRDefault="005F0C2A" w:rsidP="005F0C2A">
      <w:pPr>
        <w:pStyle w:val="2"/>
        <w:rPr>
          <w:color w:val="000000" w:themeColor="text1"/>
        </w:rPr>
      </w:pPr>
      <w:bookmarkStart w:id="36" w:name="_Toc170380022"/>
      <w:r w:rsidRPr="00B22A1B">
        <w:rPr>
          <w:color w:val="000000" w:themeColor="text1"/>
        </w:rPr>
        <w:t>Передача СЭМД в РЭМД</w:t>
      </w:r>
      <w:bookmarkEnd w:id="36"/>
    </w:p>
    <w:p w14:paraId="0F23923E" w14:textId="77777777" w:rsidR="005F0C2A" w:rsidRPr="00B22A1B" w:rsidRDefault="005F0C2A" w:rsidP="005F0C2A">
      <w:pPr>
        <w:pStyle w:val="phnormal"/>
      </w:pPr>
      <w:r w:rsidRPr="00B22A1B">
        <w:t>После того как документ «Справка о прохождении медицинского освидетельствования в психоневрологическом диспансере» будет подписан всеми участниками подписания, его можно отправить на регистрацию в РЭМД.</w:t>
      </w:r>
    </w:p>
    <w:p w14:paraId="62AE0573" w14:textId="77777777" w:rsidR="005F0C2A" w:rsidRPr="00B22A1B" w:rsidRDefault="005F0C2A" w:rsidP="005F0C2A">
      <w:pPr>
        <w:pStyle w:val="3"/>
        <w:rPr>
          <w:color w:val="000000" w:themeColor="text1"/>
        </w:rPr>
      </w:pPr>
      <w:bookmarkStart w:id="37" w:name="_Toc170380023"/>
      <w:r w:rsidRPr="00B22A1B">
        <w:rPr>
          <w:color w:val="000000" w:themeColor="text1"/>
        </w:rPr>
        <w:lastRenderedPageBreak/>
        <w:t>Отправка СЭМД на регистрацию в РЭМД автором документа</w:t>
      </w:r>
      <w:bookmarkEnd w:id="37"/>
    </w:p>
    <w:p w14:paraId="4913FE12" w14:textId="77777777" w:rsidR="005F0C2A" w:rsidRPr="00B22A1B" w:rsidRDefault="005F0C2A" w:rsidP="005F0C2A">
      <w:pPr>
        <w:pStyle w:val="phlistitemizedtitle"/>
      </w:pPr>
      <w:r w:rsidRPr="00B22A1B">
        <w:t>Чтобы передать в РЭМД подписанный СЭМД «Справка о прохождении медицинского освидетельствования в психоневрологическом диспансере», выполните следующие действия:</w:t>
      </w:r>
    </w:p>
    <w:p w14:paraId="1F06C498" w14:textId="53845997" w:rsidR="005F0C2A" w:rsidRPr="00B22A1B" w:rsidRDefault="005F0C2A" w:rsidP="005F0C2A">
      <w:pPr>
        <w:pStyle w:val="phlistitemized1"/>
      </w:pPr>
      <w:r w:rsidRPr="00B22A1B">
        <w:t>выберите пункт главного меню «Рабочие места</w:t>
      </w:r>
      <w:r>
        <w:t xml:space="preserve">/ </w:t>
      </w:r>
      <w:r w:rsidRPr="00B22A1B">
        <w:t xml:space="preserve">Дневник». Откроется </w:t>
      </w:r>
      <w:r>
        <w:t>дневник</w:t>
      </w:r>
      <w:r w:rsidRPr="00B22A1B">
        <w:t xml:space="preserve"> врача</w:t>
      </w:r>
      <w:r>
        <w:t xml:space="preserve"> (</w:t>
      </w:r>
      <w:r>
        <w:fldChar w:fldCharType="begin"/>
      </w:r>
      <w:r>
        <w:instrText xml:space="preserve"> REF _Ref142315662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15</w:t>
      </w:r>
      <w:r>
        <w:fldChar w:fldCharType="end"/>
      </w:r>
      <w:r>
        <w:t>)</w:t>
      </w:r>
      <w:r w:rsidRPr="00B22A1B">
        <w:t>;</w:t>
      </w:r>
    </w:p>
    <w:p w14:paraId="61B0BCB4" w14:textId="77777777" w:rsidR="005F0C2A" w:rsidRPr="00B22A1B" w:rsidRDefault="005F0C2A" w:rsidP="005F0C2A">
      <w:pPr>
        <w:pStyle w:val="phfigure"/>
      </w:pPr>
      <w:r w:rsidRPr="00B22A1B">
        <w:rPr>
          <w:noProof/>
          <w:color w:val="000000" w:themeColor="text1"/>
        </w:rPr>
        <w:drawing>
          <wp:inline distT="0" distB="0" distL="0" distR="0" wp14:anchorId="78E31182" wp14:editId="2F00BD91">
            <wp:extent cx="6297283" cy="2514047"/>
            <wp:effectExtent l="19050" t="19050" r="27940" b="196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0520" cy="2519332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443C27" w14:textId="6E7766C9" w:rsidR="005F0C2A" w:rsidRPr="00B22A1B" w:rsidRDefault="001533CA" w:rsidP="005F0C2A">
      <w:pPr>
        <w:pStyle w:val="phfiguretitle"/>
        <w:rPr>
          <w:color w:val="000000" w:themeColor="text1"/>
        </w:rPr>
      </w:pPr>
      <w:bookmarkStart w:id="38" w:name="_Ref142315662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15</w:t>
      </w:r>
      <w:r w:rsidR="005F0C2A">
        <w:fldChar w:fldCharType="end"/>
      </w:r>
      <w:bookmarkEnd w:id="38"/>
      <w:r w:rsidR="005F0C2A" w:rsidRPr="00B22A1B">
        <w:t xml:space="preserve"> </w:t>
      </w:r>
      <w:r w:rsidR="005F0C2A">
        <w:t xml:space="preserve">– </w:t>
      </w:r>
      <w:r w:rsidR="005F0C2A" w:rsidRPr="00B22A1B">
        <w:rPr>
          <w:color w:val="000000" w:themeColor="text1"/>
        </w:rPr>
        <w:t>Дневник врача</w:t>
      </w:r>
    </w:p>
    <w:p w14:paraId="58C47A2F" w14:textId="5A5E6CC9" w:rsidR="005F0C2A" w:rsidRPr="00B22A1B" w:rsidRDefault="005F0C2A" w:rsidP="005F0C2A">
      <w:pPr>
        <w:pStyle w:val="phlistitemized1"/>
      </w:pPr>
      <w:r w:rsidRPr="00B22A1B">
        <w:t xml:space="preserve">выберите в дневнике </w:t>
      </w:r>
      <w:r>
        <w:t xml:space="preserve">врача </w:t>
      </w:r>
      <w:r w:rsidRPr="00B22A1B">
        <w:t>оказанную пациенту услугу, в рамках которой выдается справка о прохождении медицинского освидетельствования в психоневрологическом диспансере, и нажмите на ссылку «Редактировать». Откроется окно редактирования приёма</w:t>
      </w:r>
      <w:r>
        <w:t xml:space="preserve"> (</w:t>
      </w:r>
      <w:r>
        <w:fldChar w:fldCharType="begin"/>
      </w:r>
      <w:r>
        <w:instrText xml:space="preserve"> REF _Ref142315754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16</w:t>
      </w:r>
      <w:r>
        <w:fldChar w:fldCharType="end"/>
      </w:r>
      <w:r>
        <w:t>)</w:t>
      </w:r>
      <w:r w:rsidRPr="00B22A1B">
        <w:t>;</w:t>
      </w:r>
    </w:p>
    <w:p w14:paraId="04904AFF" w14:textId="77777777" w:rsidR="005F0C2A" w:rsidRPr="00B22A1B" w:rsidRDefault="005F0C2A" w:rsidP="005F0C2A">
      <w:pPr>
        <w:pStyle w:val="phfigure"/>
      </w:pPr>
      <w:r w:rsidRPr="00B22A1B">
        <w:rPr>
          <w:noProof/>
          <w:color w:val="000000" w:themeColor="text1"/>
        </w:rPr>
        <w:drawing>
          <wp:inline distT="0" distB="0" distL="0" distR="0" wp14:anchorId="04DBF751" wp14:editId="7C65661E">
            <wp:extent cx="5615796" cy="2475781"/>
            <wp:effectExtent l="19050" t="19050" r="23495" b="203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344" t="5466" r="8087" b="2243"/>
                    <a:stretch/>
                  </pic:blipFill>
                  <pic:spPr bwMode="auto">
                    <a:xfrm>
                      <a:off x="0" y="0"/>
                      <a:ext cx="5620740" cy="2477961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9DE06" w14:textId="1AF6D0E3" w:rsidR="005F0C2A" w:rsidRPr="00B22A1B" w:rsidRDefault="001533CA" w:rsidP="005F0C2A">
      <w:pPr>
        <w:pStyle w:val="phfiguretitle"/>
      </w:pPr>
      <w:bookmarkStart w:id="39" w:name="_Ref142315754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16</w:t>
      </w:r>
      <w:r w:rsidR="005F0C2A">
        <w:fldChar w:fldCharType="end"/>
      </w:r>
      <w:bookmarkEnd w:id="39"/>
      <w:r w:rsidR="005F0C2A" w:rsidRPr="00B22A1B">
        <w:t xml:space="preserve"> </w:t>
      </w:r>
      <w:r w:rsidR="005F0C2A">
        <w:t xml:space="preserve">– </w:t>
      </w:r>
      <w:r w:rsidR="005F0C2A" w:rsidRPr="00B22A1B">
        <w:t>Окно редактирования приёма</w:t>
      </w:r>
    </w:p>
    <w:p w14:paraId="5FE7474C" w14:textId="77777777" w:rsidR="005F0C2A" w:rsidRPr="00B22A1B" w:rsidRDefault="005F0C2A" w:rsidP="005F0C2A">
      <w:pPr>
        <w:pStyle w:val="phlistitemized1"/>
      </w:pPr>
      <w:r w:rsidRPr="00B22A1B">
        <w:lastRenderedPageBreak/>
        <w:t>перейдите на вкладку «Документы» и выберите подписанный документ «Справка о прохождении медицинского освидетельствования в психоневрологическом диспансере»;</w:t>
      </w:r>
    </w:p>
    <w:p w14:paraId="46A71483" w14:textId="422E3104" w:rsidR="005F0C2A" w:rsidRPr="00B22A1B" w:rsidRDefault="001533CA" w:rsidP="005F0C2A">
      <w:pPr>
        <w:pStyle w:val="phlistitemized1"/>
      </w:pPr>
      <w:r>
        <w:t>выберите пункт контекстного меню</w:t>
      </w:r>
      <w:r w:rsidR="005F0C2A" w:rsidRPr="00B22A1B">
        <w:t xml:space="preserve"> «Зарегистрировать в РЭМД». </w:t>
      </w:r>
      <w:r w:rsidR="005F0C2A" w:rsidRPr="00703B09">
        <w:rPr>
          <w:color w:val="000000" w:themeColor="text1"/>
        </w:rPr>
        <w:t xml:space="preserve">Перед </w:t>
      </w:r>
      <w:r w:rsidR="005F0C2A">
        <w:rPr>
          <w:color w:val="000000" w:themeColor="text1"/>
        </w:rPr>
        <w:t>отправкой</w:t>
      </w:r>
      <w:r w:rsidR="005F0C2A" w:rsidRPr="00703B09">
        <w:rPr>
          <w:color w:val="000000" w:themeColor="text1"/>
        </w:rPr>
        <w:t xml:space="preserve"> выбранн</w:t>
      </w:r>
      <w:r w:rsidR="005F0C2A">
        <w:rPr>
          <w:color w:val="000000" w:themeColor="text1"/>
        </w:rPr>
        <w:t xml:space="preserve">ого </w:t>
      </w:r>
      <w:r w:rsidR="005F0C2A" w:rsidRPr="00703B09">
        <w:rPr>
          <w:color w:val="000000" w:themeColor="text1"/>
        </w:rPr>
        <w:t>документ</w:t>
      </w:r>
      <w:r w:rsidR="005F0C2A">
        <w:rPr>
          <w:color w:val="000000" w:themeColor="text1"/>
        </w:rPr>
        <w:t>а</w:t>
      </w:r>
      <w:r w:rsidR="005F0C2A" w:rsidRPr="00703B09">
        <w:rPr>
          <w:color w:val="000000" w:themeColor="text1"/>
        </w:rPr>
        <w:t xml:space="preserve"> на регистрацию осуществляет</w:t>
      </w:r>
      <w:r w:rsidR="005F0C2A">
        <w:rPr>
          <w:color w:val="000000" w:themeColor="text1"/>
        </w:rPr>
        <w:t>ся</w:t>
      </w:r>
      <w:r w:rsidR="005F0C2A" w:rsidRPr="00703B09">
        <w:rPr>
          <w:color w:val="000000" w:themeColor="text1"/>
        </w:rPr>
        <w:t xml:space="preserve"> ряд проверок</w:t>
      </w:r>
      <w:r w:rsidR="005F0C2A" w:rsidRPr="00B22A1B">
        <w:t>:</w:t>
      </w:r>
    </w:p>
    <w:p w14:paraId="12CAC0A1" w14:textId="7E7BB0E8" w:rsidR="005F0C2A" w:rsidRDefault="005F0C2A" w:rsidP="005F0C2A">
      <w:pPr>
        <w:pStyle w:val="phlistitemized2"/>
      </w:pPr>
      <w:r w:rsidRPr="00B22A1B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>
        <w:t xml:space="preserve"> (</w:t>
      </w:r>
      <w:r>
        <w:fldChar w:fldCharType="begin"/>
      </w:r>
      <w:r>
        <w:instrText xml:space="preserve"> REF _Ref142315825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17</w:t>
      </w:r>
      <w:r>
        <w:fldChar w:fldCharType="end"/>
      </w:r>
      <w:r>
        <w:t>)</w:t>
      </w:r>
      <w:r w:rsidRPr="00B22A1B">
        <w:t>. В данном случае дождитесь подписания документа всеми участниками подписания и повторите отправку документа;</w:t>
      </w:r>
    </w:p>
    <w:p w14:paraId="074CAE91" w14:textId="77777777" w:rsidR="005F0C2A" w:rsidRDefault="005F0C2A" w:rsidP="005F0C2A">
      <w:pPr>
        <w:pStyle w:val="phfigure"/>
      </w:pPr>
      <w:r w:rsidRPr="00B22A1B">
        <w:rPr>
          <w:noProof/>
        </w:rPr>
        <w:drawing>
          <wp:inline distT="0" distB="0" distL="0" distR="0" wp14:anchorId="243F631D" wp14:editId="4DD76D07">
            <wp:extent cx="4709795" cy="1112364"/>
            <wp:effectExtent l="19050" t="19050" r="14605" b="12065"/>
            <wp:docPr id="40" name="Рисунок 40" descr="_scroll_external/attachments/image2022-9-14_10-55-37-198410165d3f5d896b31debb53cbdff3574af6e5f9f8876773dcb3e0c87a2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535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111236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D1AE7E" w14:textId="041479FC" w:rsidR="005F0C2A" w:rsidRPr="004639EF" w:rsidRDefault="001533CA" w:rsidP="005F0C2A">
      <w:pPr>
        <w:pStyle w:val="phfiguretitle"/>
        <w:rPr>
          <w:color w:val="000000" w:themeColor="text1"/>
        </w:rPr>
      </w:pPr>
      <w:bookmarkStart w:id="40" w:name="_Ref142315825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17</w:t>
      </w:r>
      <w:r w:rsidR="005F0C2A">
        <w:fldChar w:fldCharType="end"/>
      </w:r>
      <w:bookmarkEnd w:id="40"/>
      <w:r w:rsidR="005F0C2A">
        <w:t xml:space="preserve"> – </w:t>
      </w:r>
      <w:r w:rsidR="005F0C2A" w:rsidRPr="00703B09">
        <w:rPr>
          <w:color w:val="000000" w:themeColor="text1"/>
        </w:rPr>
        <w:t>Сообщение об отсутствии подписей всех участников подписания</w:t>
      </w:r>
    </w:p>
    <w:p w14:paraId="3E1FEBFE" w14:textId="13A2C646" w:rsidR="005F0C2A" w:rsidRDefault="005F0C2A" w:rsidP="005F0C2A">
      <w:pPr>
        <w:pStyle w:val="phlistitemized1"/>
      </w:pPr>
      <w:r w:rsidRPr="004639EF">
        <w:t>если в Системе настроено ручное подписание ЭП МО и документ не подписан ЭП МО, то отображается соответствующее предупреждающее сообщение</w:t>
      </w:r>
      <w:r>
        <w:t xml:space="preserve"> (</w:t>
      </w:r>
      <w:r>
        <w:fldChar w:fldCharType="begin"/>
      </w:r>
      <w:r>
        <w:instrText xml:space="preserve"> REF _Ref142315833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18</w:t>
      </w:r>
      <w:r>
        <w:fldChar w:fldCharType="end"/>
      </w:r>
      <w:r>
        <w:t>)</w:t>
      </w:r>
      <w:r w:rsidRPr="004639EF">
        <w:t>. В этом случае необходимо дождаться подписания документа сотрудником, обладающим правом подписания от лица МО;</w:t>
      </w:r>
    </w:p>
    <w:p w14:paraId="69AD4F67" w14:textId="77777777" w:rsidR="005F0C2A" w:rsidRDefault="005F0C2A" w:rsidP="005F0C2A">
      <w:pPr>
        <w:pStyle w:val="phfigure"/>
      </w:pPr>
      <w:r w:rsidRPr="00B22A1B">
        <w:rPr>
          <w:noProof/>
        </w:rPr>
        <w:drawing>
          <wp:inline distT="0" distB="0" distL="0" distR="0" wp14:anchorId="1BA2450F" wp14:editId="3EE7BFF8">
            <wp:extent cx="4709795" cy="1190307"/>
            <wp:effectExtent l="19050" t="19050" r="14605" b="10160"/>
            <wp:docPr id="41" name="Рисунок 41" descr="_scroll_external/attachments/image2022-9-14_10-56-26-d9a3f879c8da5717389db8bf7d42292dc0065026106aea422090109e5fc33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1030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119030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CC2458" w14:textId="38CAED02" w:rsidR="005F0C2A" w:rsidRDefault="001533CA" w:rsidP="005F0C2A">
      <w:pPr>
        <w:pStyle w:val="phfiguretitle"/>
      </w:pPr>
      <w:bookmarkStart w:id="41" w:name="_Ref142315833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18</w:t>
      </w:r>
      <w:r w:rsidR="005F0C2A">
        <w:fldChar w:fldCharType="end"/>
      </w:r>
      <w:bookmarkEnd w:id="41"/>
      <w:r w:rsidR="005F0C2A">
        <w:t xml:space="preserve"> – </w:t>
      </w:r>
      <w:r w:rsidR="005F0C2A" w:rsidRPr="00703B09">
        <w:rPr>
          <w:color w:val="000000" w:themeColor="text1"/>
        </w:rPr>
        <w:t>Сообщение об отсутствии подписи МО</w:t>
      </w:r>
    </w:p>
    <w:p w14:paraId="0A9B1C76" w14:textId="1DD1CFBD" w:rsidR="005F0C2A" w:rsidRPr="00B22A1B" w:rsidRDefault="005F0C2A" w:rsidP="005F0C2A">
      <w:pPr>
        <w:pStyle w:val="phlistitemized1"/>
      </w:pPr>
      <w:r w:rsidRPr="00B22A1B">
        <w:t>если все проверки пройдены, то отображается сообщение об успешной отправке документа в РЭМД</w:t>
      </w:r>
      <w:r>
        <w:t xml:space="preserve"> (</w:t>
      </w:r>
      <w:r>
        <w:fldChar w:fldCharType="begin"/>
      </w:r>
      <w:r>
        <w:instrText xml:space="preserve"> REF _Ref142315838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19</w:t>
      </w:r>
      <w:r>
        <w:fldChar w:fldCharType="end"/>
      </w:r>
      <w:r>
        <w:t>)</w:t>
      </w:r>
      <w:r w:rsidRPr="00B22A1B">
        <w:t>.</w:t>
      </w:r>
    </w:p>
    <w:p w14:paraId="7B9FA232" w14:textId="77777777" w:rsidR="005F0C2A" w:rsidRPr="00B22A1B" w:rsidRDefault="005F0C2A" w:rsidP="005F0C2A">
      <w:pPr>
        <w:pStyle w:val="phfigure"/>
      </w:pPr>
      <w:r w:rsidRPr="00B22A1B">
        <w:rPr>
          <w:noProof/>
        </w:rPr>
        <w:lastRenderedPageBreak/>
        <w:drawing>
          <wp:inline distT="0" distB="0" distL="0" distR="0" wp14:anchorId="250B286E" wp14:editId="1B4994BA">
            <wp:extent cx="4709795" cy="1203003"/>
            <wp:effectExtent l="19050" t="19050" r="14605" b="16510"/>
            <wp:docPr id="42" name="Рисунок 42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38766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12030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1E555F" w14:textId="5234D0D3" w:rsidR="005F0C2A" w:rsidRPr="00B22A1B" w:rsidRDefault="001533CA" w:rsidP="005F0C2A">
      <w:pPr>
        <w:pStyle w:val="phfiguretitle"/>
      </w:pPr>
      <w:bookmarkStart w:id="42" w:name="_Ref142315838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19</w:t>
      </w:r>
      <w:r w:rsidR="005F0C2A">
        <w:fldChar w:fldCharType="end"/>
      </w:r>
      <w:bookmarkEnd w:id="42"/>
      <w:r w:rsidR="005F0C2A" w:rsidRPr="00B22A1B">
        <w:t xml:space="preserve"> </w:t>
      </w:r>
      <w:r w:rsidR="005F0C2A">
        <w:t xml:space="preserve">– </w:t>
      </w:r>
      <w:r w:rsidR="005F0C2A" w:rsidRPr="00B22A1B">
        <w:t>Сообщение об успешной отправке документа на регистрацию в РЭМД</w:t>
      </w:r>
    </w:p>
    <w:p w14:paraId="44BDE511" w14:textId="1E998DB5" w:rsidR="005F0C2A" w:rsidRPr="00B22A1B" w:rsidRDefault="005F0C2A" w:rsidP="005F0C2A">
      <w:pPr>
        <w:pStyle w:val="phnormal"/>
      </w:pPr>
      <w:r w:rsidRPr="00B22A1B">
        <w:t xml:space="preserve">После того как документ успешно отправлен на регистрацию в РЭМД, ему присваивается статус «Отправлен на регистрацию в РЭМД».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«Статус документа» </w:t>
      </w:r>
      <w:r w:rsidR="001533CA">
        <w:rPr>
          <w:rFonts w:cs="Arial"/>
          <w:szCs w:val="24"/>
        </w:rPr>
        <w:t>(п. </w:t>
      </w:r>
      <w:r w:rsidR="001533CA">
        <w:rPr>
          <w:rFonts w:cs="Arial"/>
          <w:szCs w:val="24"/>
        </w:rPr>
        <w:fldChar w:fldCharType="begin"/>
      </w:r>
      <w:r w:rsidR="001533CA">
        <w:rPr>
          <w:rFonts w:cs="Arial"/>
          <w:szCs w:val="24"/>
        </w:rPr>
        <w:instrText xml:space="preserve"> REF _Ref142320474 \n \h </w:instrText>
      </w:r>
      <w:r w:rsidR="001533CA">
        <w:rPr>
          <w:rFonts w:cs="Arial"/>
          <w:szCs w:val="24"/>
        </w:rPr>
      </w:r>
      <w:r w:rsidR="001533CA">
        <w:rPr>
          <w:rFonts w:cs="Arial"/>
          <w:szCs w:val="24"/>
        </w:rPr>
        <w:fldChar w:fldCharType="separate"/>
      </w:r>
      <w:r w:rsidR="00880817">
        <w:rPr>
          <w:rFonts w:cs="Arial"/>
          <w:szCs w:val="24"/>
        </w:rPr>
        <w:t>9.3</w:t>
      </w:r>
      <w:r w:rsidR="001533CA">
        <w:rPr>
          <w:rFonts w:cs="Arial"/>
          <w:szCs w:val="24"/>
        </w:rPr>
        <w:fldChar w:fldCharType="end"/>
      </w:r>
      <w:r w:rsidR="001533CA">
        <w:rPr>
          <w:rFonts w:cs="Arial"/>
          <w:szCs w:val="24"/>
        </w:rPr>
        <w:t>)</w:t>
      </w:r>
      <w:r w:rsidR="001533CA" w:rsidRPr="005C2F31">
        <w:rPr>
          <w:rFonts w:cs="Arial"/>
          <w:szCs w:val="24"/>
        </w:rPr>
        <w:t>.</w:t>
      </w:r>
    </w:p>
    <w:p w14:paraId="076BA89C" w14:textId="77777777" w:rsidR="005F0C2A" w:rsidRDefault="005F0C2A" w:rsidP="005F0C2A">
      <w:pPr>
        <w:pStyle w:val="10"/>
        <w:rPr>
          <w:color w:val="000000" w:themeColor="text1"/>
        </w:rPr>
      </w:pPr>
      <w:bookmarkStart w:id="43" w:name="_Toc170380024"/>
      <w:r w:rsidRPr="007C0167">
        <w:rPr>
          <w:color w:val="000000" w:themeColor="text1"/>
        </w:rPr>
        <w:lastRenderedPageBreak/>
        <w:t xml:space="preserve">СЭМД </w:t>
      </w:r>
      <w:r>
        <w:rPr>
          <w:color w:val="000000" w:themeColor="text1"/>
        </w:rPr>
        <w:t>«</w:t>
      </w:r>
      <w:r w:rsidRPr="007C0167">
        <w:rPr>
          <w:color w:val="000000" w:themeColor="text1"/>
        </w:rPr>
        <w:t>Справка о состоянии на учете в диспансере</w:t>
      </w:r>
      <w:r>
        <w:rPr>
          <w:color w:val="000000" w:themeColor="text1"/>
        </w:rPr>
        <w:t>»</w:t>
      </w:r>
      <w:bookmarkEnd w:id="43"/>
    </w:p>
    <w:p w14:paraId="48301CE6" w14:textId="77777777" w:rsidR="005F0C2A" w:rsidRPr="007C0167" w:rsidRDefault="005F0C2A" w:rsidP="005F0C2A">
      <w:pPr>
        <w:pStyle w:val="phnormal"/>
      </w:pPr>
      <w:r>
        <w:t>СЭМД</w:t>
      </w:r>
      <w:r w:rsidRPr="007C0167">
        <w:t xml:space="preserve"> </w:t>
      </w:r>
      <w:r>
        <w:t>«</w:t>
      </w:r>
      <w:r w:rsidRPr="007C0167">
        <w:t>Справка о состоянии на учете в диспансере</w:t>
      </w:r>
      <w:r>
        <w:t>»</w:t>
      </w:r>
      <w:r w:rsidRPr="007C0167">
        <w:t xml:space="preserve"> предназначен для передачи информации о том, что пациент состоит (не</w:t>
      </w:r>
      <w:r>
        <w:t xml:space="preserve"> состоит) на учете в диспансере.</w:t>
      </w:r>
    </w:p>
    <w:p w14:paraId="78D16E2E" w14:textId="77777777" w:rsidR="005F0C2A" w:rsidRPr="007C0167" w:rsidRDefault="005F0C2A" w:rsidP="005F0C2A">
      <w:pPr>
        <w:pStyle w:val="2"/>
        <w:rPr>
          <w:color w:val="000000" w:themeColor="text1"/>
        </w:rPr>
      </w:pPr>
      <w:bookmarkStart w:id="44" w:name="_Toc256000002"/>
      <w:bookmarkStart w:id="45" w:name="scroll-bookmark-4"/>
      <w:bookmarkStart w:id="46" w:name="_Toc170380025"/>
      <w:r w:rsidRPr="007C0167">
        <w:rPr>
          <w:color w:val="000000" w:themeColor="text1"/>
        </w:rPr>
        <w:t>Формирование СЭМД</w:t>
      </w:r>
      <w:bookmarkEnd w:id="44"/>
      <w:bookmarkEnd w:id="45"/>
      <w:bookmarkEnd w:id="46"/>
    </w:p>
    <w:p w14:paraId="157CD79F" w14:textId="77777777" w:rsidR="005F0C2A" w:rsidRPr="007C0167" w:rsidRDefault="005F0C2A" w:rsidP="005F0C2A">
      <w:pPr>
        <w:pStyle w:val="phnormal"/>
      </w:pPr>
      <w:r w:rsidRPr="007C0167">
        <w:t>СЭМД</w:t>
      </w:r>
      <w:r>
        <w:t xml:space="preserve"> «</w:t>
      </w:r>
      <w:r w:rsidRPr="007C0167">
        <w:t>Справка о состоянии на учете в диспансере</w:t>
      </w:r>
      <w:r>
        <w:t>»</w:t>
      </w:r>
      <w:r w:rsidRPr="007C0167">
        <w:t xml:space="preserve"> формируется на основании проведенного врачом-специалистом осмотра,</w:t>
      </w:r>
      <w:r>
        <w:t xml:space="preserve"> </w:t>
      </w:r>
      <w:r w:rsidRPr="007C0167">
        <w:t>в рамках которого выдается справка о том, что пациент состоит (не состоит) на учете в диспансере.</w:t>
      </w:r>
      <w:r>
        <w:t xml:space="preserve"> </w:t>
      </w:r>
      <w:r w:rsidRPr="007C0167">
        <w:t>Для формирования СЭМД должно быть заполнено поле</w:t>
      </w:r>
      <w:r>
        <w:t xml:space="preserve"> «</w:t>
      </w:r>
      <w:r w:rsidRPr="007C0167">
        <w:t>Заключение по справке о состоянии на учете в диспансере</w:t>
      </w:r>
      <w:r>
        <w:t>»</w:t>
      </w:r>
      <w:r w:rsidRPr="007C0167">
        <w:t>, содержащее заключение врача-специалиста о том, что пациент состоит или не состоит на учете в диспансере</w:t>
      </w:r>
      <w:r>
        <w:t>.</w:t>
      </w:r>
    </w:p>
    <w:p w14:paraId="71689A71" w14:textId="77777777" w:rsidR="005F0C2A" w:rsidRPr="007C0167" w:rsidRDefault="005F0C2A" w:rsidP="005F0C2A">
      <w:pPr>
        <w:pStyle w:val="phlistitemizedtitle"/>
      </w:pPr>
      <w:r w:rsidRPr="007C0167">
        <w:t xml:space="preserve">Чтобы сформировать СЭМД </w:t>
      </w:r>
      <w:r>
        <w:t>«</w:t>
      </w:r>
      <w:r w:rsidRPr="007C0167">
        <w:t>Справка о состоянии на учете в диспансере</w:t>
      </w:r>
      <w:r>
        <w:t>»</w:t>
      </w:r>
      <w:r w:rsidRPr="007C0167">
        <w:t>, выполните следующие действия:</w:t>
      </w:r>
    </w:p>
    <w:p w14:paraId="54F9DD48" w14:textId="4C978186" w:rsidR="005F0C2A" w:rsidRPr="007C0167" w:rsidRDefault="005F0C2A" w:rsidP="005F0C2A">
      <w:pPr>
        <w:pStyle w:val="phlistitemized1"/>
      </w:pPr>
      <w:r w:rsidRPr="007C0167">
        <w:t xml:space="preserve">выберите пункт главного меню </w:t>
      </w:r>
      <w:r>
        <w:t>«</w:t>
      </w:r>
      <w:r w:rsidRPr="007C0167">
        <w:t>Рабочие места</w:t>
      </w:r>
      <w:r>
        <w:t xml:space="preserve">/ </w:t>
      </w:r>
      <w:r w:rsidRPr="007C0167">
        <w:t>Дневник</w:t>
      </w:r>
      <w:r>
        <w:t>»</w:t>
      </w:r>
      <w:r w:rsidRPr="007C0167">
        <w:t xml:space="preserve">. Откроется </w:t>
      </w:r>
      <w:r>
        <w:t>дневник врача (</w:t>
      </w:r>
      <w:r>
        <w:fldChar w:fldCharType="begin"/>
      </w:r>
      <w:r>
        <w:instrText xml:space="preserve"> REF _Ref142312166 \h </w:instrText>
      </w:r>
      <w: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20</w:t>
      </w:r>
      <w:r>
        <w:fldChar w:fldCharType="end"/>
      </w:r>
      <w:r>
        <w:t>)</w:t>
      </w:r>
      <w:r w:rsidRPr="007C0167">
        <w:t>;</w:t>
      </w:r>
    </w:p>
    <w:p w14:paraId="10AAF325" w14:textId="77777777" w:rsidR="005F0C2A" w:rsidRPr="007C0167" w:rsidRDefault="005F0C2A" w:rsidP="005F0C2A">
      <w:pPr>
        <w:pStyle w:val="phfigure"/>
        <w:rPr>
          <w:color w:val="000000" w:themeColor="text1"/>
        </w:rPr>
      </w:pPr>
      <w:r w:rsidRPr="007C0167">
        <w:rPr>
          <w:noProof/>
          <w:color w:val="000000" w:themeColor="text1"/>
        </w:rPr>
        <w:drawing>
          <wp:inline distT="0" distB="0" distL="0" distR="0" wp14:anchorId="57F88356" wp14:editId="6398914B">
            <wp:extent cx="5854700" cy="2235200"/>
            <wp:effectExtent l="19050" t="19050" r="12700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 Дневник врача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1369" r="747" b="2191"/>
                    <a:stretch/>
                  </pic:blipFill>
                  <pic:spPr bwMode="auto">
                    <a:xfrm>
                      <a:off x="0" y="0"/>
                      <a:ext cx="5857908" cy="2236425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E79B5" w14:textId="15D31C89" w:rsidR="005F0C2A" w:rsidRPr="007C0167" w:rsidRDefault="001533CA" w:rsidP="005F0C2A">
      <w:pPr>
        <w:pStyle w:val="phfiguretitle"/>
      </w:pPr>
      <w:bookmarkStart w:id="47" w:name="_Ref142312166"/>
      <w:r>
        <w:rPr>
          <w:color w:val="000000" w:themeColor="text1"/>
        </w:rPr>
        <w:t>Рисунок </w:t>
      </w:r>
      <w:r w:rsidR="005F0C2A" w:rsidRPr="007C0167">
        <w:rPr>
          <w:color w:val="000000" w:themeColor="text1"/>
        </w:rPr>
        <w:fldChar w:fldCharType="begin"/>
      </w:r>
      <w:r w:rsidR="005F0C2A" w:rsidRPr="007C0167">
        <w:rPr>
          <w:color w:val="000000" w:themeColor="text1"/>
        </w:rPr>
        <w:instrText xml:space="preserve"> SEQ Рисунок \* ARABIC </w:instrText>
      </w:r>
      <w:r w:rsidR="005F0C2A" w:rsidRPr="007C0167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20</w:t>
      </w:r>
      <w:r w:rsidR="005F0C2A" w:rsidRPr="007C0167">
        <w:rPr>
          <w:color w:val="000000" w:themeColor="text1"/>
        </w:rPr>
        <w:fldChar w:fldCharType="end"/>
      </w:r>
      <w:bookmarkEnd w:id="47"/>
      <w:r w:rsidR="005F0C2A" w:rsidRPr="007C0167">
        <w:rPr>
          <w:color w:val="000000" w:themeColor="text1"/>
        </w:rPr>
        <w:t xml:space="preserve"> – </w:t>
      </w:r>
      <w:r w:rsidR="005F0C2A" w:rsidRPr="007C0167">
        <w:t>Дневник врача</w:t>
      </w:r>
    </w:p>
    <w:p w14:paraId="3CCFCF20" w14:textId="470CF0EC" w:rsidR="005F0C2A" w:rsidRPr="00EF3F73" w:rsidRDefault="005F0C2A" w:rsidP="005F0C2A">
      <w:pPr>
        <w:pStyle w:val="phlistitemized1"/>
      </w:pPr>
      <w:r w:rsidRPr="007C0167">
        <w:t>выберите в дневнике</w:t>
      </w:r>
      <w:r>
        <w:t xml:space="preserve"> врача</w:t>
      </w:r>
      <w:r w:rsidRPr="007C0167">
        <w:t xml:space="preserve"> назначенную пациенту услугу, в рамках которой выдается справка о том, что пациент состоит (не состоит) на учете в диспансере, и</w:t>
      </w:r>
      <w:r w:rsidRPr="00EF3F73">
        <w:t xml:space="preserve"> </w:t>
      </w:r>
      <w:r w:rsidRPr="007C0167">
        <w:t xml:space="preserve">нажмите на ссылку </w:t>
      </w:r>
      <w:r>
        <w:t>«</w:t>
      </w:r>
      <w:r w:rsidRPr="007C0167">
        <w:t>Оказать</w:t>
      </w:r>
      <w:r>
        <w:t>»</w:t>
      </w:r>
      <w:r w:rsidRPr="007C0167">
        <w:t xml:space="preserve">. </w:t>
      </w:r>
      <w:r w:rsidRPr="00EF3F73">
        <w:t>Откроется окно оказания приёма</w:t>
      </w:r>
      <w:r>
        <w:t xml:space="preserve"> (</w:t>
      </w:r>
      <w:r>
        <w:fldChar w:fldCharType="begin"/>
      </w:r>
      <w:r>
        <w:instrText xml:space="preserve"> REF _Ref142312185 \h </w:instrText>
      </w:r>
      <w: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21</w:t>
      </w:r>
      <w:r>
        <w:fldChar w:fldCharType="end"/>
      </w:r>
      <w:r>
        <w:t>)</w:t>
      </w:r>
      <w:r w:rsidRPr="00EF3F73">
        <w:t>;</w:t>
      </w:r>
    </w:p>
    <w:p w14:paraId="0B49C536" w14:textId="77777777" w:rsidR="005F0C2A" w:rsidRPr="007C0167" w:rsidRDefault="005F0C2A" w:rsidP="005F0C2A">
      <w:pPr>
        <w:pStyle w:val="phfigure"/>
        <w:rPr>
          <w:color w:val="000000" w:themeColor="text1"/>
          <w:lang w:val="en-US"/>
        </w:rPr>
      </w:pPr>
      <w:r w:rsidRPr="007C0167">
        <w:rPr>
          <w:noProof/>
          <w:color w:val="000000" w:themeColor="text1"/>
        </w:rPr>
        <w:lastRenderedPageBreak/>
        <w:drawing>
          <wp:inline distT="0" distB="0" distL="0" distR="0" wp14:anchorId="0D89D897" wp14:editId="782AE6EA">
            <wp:extent cx="5848350" cy="2552700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 окно оказания приема;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1792" r="796" b="2152"/>
                    <a:stretch/>
                  </pic:blipFill>
                  <pic:spPr bwMode="auto">
                    <a:xfrm>
                      <a:off x="0" y="0"/>
                      <a:ext cx="5845556" cy="2551480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F6024" w14:textId="08E75290" w:rsidR="005F0C2A" w:rsidRPr="007C0167" w:rsidRDefault="001533CA" w:rsidP="005F0C2A">
      <w:pPr>
        <w:pStyle w:val="phfiguretitle"/>
      </w:pPr>
      <w:bookmarkStart w:id="48" w:name="_Ref142312185"/>
      <w:r>
        <w:rPr>
          <w:color w:val="000000" w:themeColor="text1"/>
        </w:rPr>
        <w:t>Рисунок </w:t>
      </w:r>
      <w:r w:rsidR="005F0C2A" w:rsidRPr="007C0167">
        <w:rPr>
          <w:color w:val="000000" w:themeColor="text1"/>
        </w:rPr>
        <w:fldChar w:fldCharType="begin"/>
      </w:r>
      <w:r w:rsidR="005F0C2A" w:rsidRPr="007C0167">
        <w:rPr>
          <w:color w:val="000000" w:themeColor="text1"/>
        </w:rPr>
        <w:instrText xml:space="preserve"> SEQ Рисунок \* ARABIC </w:instrText>
      </w:r>
      <w:r w:rsidR="005F0C2A" w:rsidRPr="007C0167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21</w:t>
      </w:r>
      <w:r w:rsidR="005F0C2A" w:rsidRPr="007C0167">
        <w:rPr>
          <w:color w:val="000000" w:themeColor="text1"/>
        </w:rPr>
        <w:fldChar w:fldCharType="end"/>
      </w:r>
      <w:bookmarkEnd w:id="48"/>
      <w:r w:rsidR="005F0C2A" w:rsidRPr="007C0167">
        <w:rPr>
          <w:color w:val="000000" w:themeColor="text1"/>
        </w:rPr>
        <w:t xml:space="preserve"> – </w:t>
      </w:r>
      <w:r w:rsidR="005F0C2A" w:rsidRPr="007C0167">
        <w:t xml:space="preserve">Окно оказания приема </w:t>
      </w:r>
    </w:p>
    <w:p w14:paraId="56B80F68" w14:textId="77777777" w:rsidR="005F0C2A" w:rsidRPr="007C0167" w:rsidRDefault="005F0C2A" w:rsidP="005F0C2A">
      <w:pPr>
        <w:pStyle w:val="phlistitemized1"/>
      </w:pPr>
      <w:r w:rsidRPr="007C0167">
        <w:t>заполните все обязательные (выделенные цветом) поля в окне оказания услуги;</w:t>
      </w:r>
    </w:p>
    <w:p w14:paraId="6E33E9D0" w14:textId="77777777" w:rsidR="005F0C2A" w:rsidRPr="007C0167" w:rsidRDefault="005F0C2A" w:rsidP="005F0C2A">
      <w:pPr>
        <w:pStyle w:val="phlistitemized1"/>
      </w:pPr>
      <w:r w:rsidRPr="007C0167">
        <w:t xml:space="preserve">выберите значение в выпадающем списке </w:t>
      </w:r>
      <w:r>
        <w:t>«</w:t>
      </w:r>
      <w:r w:rsidRPr="007C0167">
        <w:t>Заключение по справке о состоянии на учете в диспансере</w:t>
      </w:r>
      <w:r>
        <w:t>»</w:t>
      </w:r>
      <w:r w:rsidRPr="007C0167">
        <w:t>.</w:t>
      </w:r>
      <w:r>
        <w:t xml:space="preserve"> </w:t>
      </w:r>
      <w:r w:rsidRPr="007C0167">
        <w:t xml:space="preserve">Данное поле может быть размещено на любой вкладке окна оказания услуги. Заполнение данного поля является обязательным условием формирования СЭМД </w:t>
      </w:r>
      <w:r>
        <w:t>«</w:t>
      </w:r>
      <w:r w:rsidRPr="007C0167">
        <w:t>Справка о состоянии на учете в диспансере</w:t>
      </w:r>
      <w:r>
        <w:t>»</w:t>
      </w:r>
      <w:r w:rsidRPr="007C0167">
        <w:t>;</w:t>
      </w:r>
    </w:p>
    <w:p w14:paraId="589DB304" w14:textId="77777777" w:rsidR="005F0C2A" w:rsidRPr="007C0167" w:rsidRDefault="005F0C2A" w:rsidP="005F0C2A">
      <w:pPr>
        <w:pStyle w:val="phlistitemized1"/>
      </w:pPr>
      <w:r w:rsidRPr="007C0167">
        <w:t xml:space="preserve">перейдите на вкладку </w:t>
      </w:r>
      <w:r>
        <w:t>«</w:t>
      </w:r>
      <w:r w:rsidRPr="007C0167">
        <w:t>Документы</w:t>
      </w:r>
      <w:r>
        <w:t>»</w:t>
      </w:r>
      <w:r w:rsidRPr="007C0167">
        <w:t xml:space="preserve"> и</w:t>
      </w:r>
      <w:r>
        <w:t xml:space="preserve"> </w:t>
      </w:r>
      <w:r w:rsidRPr="007C0167">
        <w:t xml:space="preserve">нажмите на кнопку </w:t>
      </w:r>
      <w:r>
        <w:t>«</w:t>
      </w:r>
      <w:r w:rsidRPr="007C0167">
        <w:t>Сформировать и подписать документы (СЭМД)</w:t>
      </w:r>
      <w:r>
        <w:t>»</w:t>
      </w:r>
      <w:r w:rsidRPr="007C0167">
        <w:t>.</w:t>
      </w:r>
      <w:r>
        <w:t xml:space="preserve"> </w:t>
      </w:r>
      <w:r w:rsidRPr="007C0167">
        <w:t>При нажатии на кнопку выполняется ряд проверок:</w:t>
      </w:r>
    </w:p>
    <w:p w14:paraId="34E99438" w14:textId="77777777" w:rsidR="005F0C2A" w:rsidRPr="007C0167" w:rsidRDefault="005F0C2A" w:rsidP="005F0C2A">
      <w:pPr>
        <w:pStyle w:val="phlistitemized2"/>
      </w:pPr>
      <w:r w:rsidRPr="007C0167"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 w14:paraId="7FE7F42B" w14:textId="77777777" w:rsidR="005F0C2A" w:rsidRPr="007C0167" w:rsidRDefault="005F0C2A" w:rsidP="005F0C2A">
      <w:pPr>
        <w:pStyle w:val="phlistitemized2"/>
      </w:pPr>
      <w:r w:rsidRPr="007C0167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008F0EEF" w14:textId="77777777" w:rsidR="005F0C2A" w:rsidRPr="007C0167" w:rsidRDefault="005F0C2A" w:rsidP="005F0C2A">
      <w:pPr>
        <w:pStyle w:val="phlistitemized3"/>
      </w:pPr>
      <w:r w:rsidRPr="007C0167">
        <w:t xml:space="preserve">если создание новой версии СЭМД запрещено, то выдается системное сообщение вида: </w:t>
      </w:r>
      <w:r>
        <w:t>«</w:t>
      </w:r>
      <w:r w:rsidRPr="007C0167">
        <w:t>Формирование новой версии запрещено</w:t>
      </w:r>
      <w:r>
        <w:t>»</w:t>
      </w:r>
      <w:r w:rsidRPr="007C0167">
        <w:t>;</w:t>
      </w:r>
    </w:p>
    <w:p w14:paraId="0B3C9D4D" w14:textId="77777777" w:rsidR="005F0C2A" w:rsidRPr="007C0167" w:rsidRDefault="005F0C2A" w:rsidP="005F0C2A">
      <w:pPr>
        <w:pStyle w:val="phlistitemized3"/>
      </w:pPr>
      <w:r w:rsidRPr="007C0167"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 w14:paraId="2F6B4879" w14:textId="77777777" w:rsidR="005F0C2A" w:rsidRPr="007C0167" w:rsidRDefault="005F0C2A" w:rsidP="005F0C2A">
      <w:pPr>
        <w:pStyle w:val="phlistitemized3"/>
      </w:pPr>
      <w:r w:rsidRPr="007C0167">
        <w:t xml:space="preserve"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</w:t>
      </w:r>
      <w:r>
        <w:t>«</w:t>
      </w:r>
      <w:r w:rsidRPr="007C0167">
        <w:t xml:space="preserve">Предыдущая версия документа </w:t>
      </w:r>
      <w:r w:rsidRPr="007C0167">
        <w:lastRenderedPageBreak/>
        <w:t>подписана не всеми участниками, формирование новой версии запрещено</w:t>
      </w:r>
      <w:r>
        <w:t>»</w:t>
      </w:r>
      <w:r w:rsidRPr="007C0167">
        <w:t>;</w:t>
      </w:r>
    </w:p>
    <w:p w14:paraId="41C82376" w14:textId="006F02C4" w:rsidR="005F0C2A" w:rsidRPr="007C0167" w:rsidRDefault="005F0C2A" w:rsidP="005F0C2A">
      <w:pPr>
        <w:pStyle w:val="phlistitemized3"/>
      </w:pPr>
      <w:r w:rsidRPr="007C0167">
        <w:t>если создание новой версии СЭМД разрешено, то открывается окно</w:t>
      </w:r>
      <w:r>
        <w:t xml:space="preserve"> </w:t>
      </w:r>
      <w:r w:rsidRPr="007C0167">
        <w:t>подписания формируемого элек</w:t>
      </w:r>
      <w:r>
        <w:t>тронного медицинского документа (</w:t>
      </w:r>
      <w:r>
        <w:fldChar w:fldCharType="begin"/>
      </w:r>
      <w:r>
        <w:instrText xml:space="preserve"> REF _Ref142312208 \h </w:instrText>
      </w:r>
      <w: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22</w:t>
      </w:r>
      <w:r>
        <w:fldChar w:fldCharType="end"/>
      </w:r>
      <w:r>
        <w:t>).</w:t>
      </w:r>
    </w:p>
    <w:p w14:paraId="36052B5D" w14:textId="77777777" w:rsidR="005F0C2A" w:rsidRPr="007C0167" w:rsidRDefault="005F0C2A" w:rsidP="005F0C2A">
      <w:pPr>
        <w:pStyle w:val="phfigure"/>
        <w:rPr>
          <w:color w:val="000000" w:themeColor="text1"/>
        </w:rPr>
      </w:pPr>
      <w:r w:rsidRPr="007C0167">
        <w:rPr>
          <w:noProof/>
          <w:color w:val="000000" w:themeColor="text1"/>
        </w:rPr>
        <w:drawing>
          <wp:inline distT="0" distB="0" distL="0" distR="0" wp14:anchorId="4192BC24" wp14:editId="4B14AD0C">
            <wp:extent cx="5772068" cy="3134995"/>
            <wp:effectExtent l="19050" t="19050" r="19685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 Окно подписания электронного медицинского документа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064" cy="313770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5D6792" w14:textId="013F8694" w:rsidR="005F0C2A" w:rsidRPr="007C0167" w:rsidRDefault="001533CA" w:rsidP="005F0C2A">
      <w:pPr>
        <w:pStyle w:val="phfiguretitle"/>
      </w:pPr>
      <w:bookmarkStart w:id="49" w:name="_Ref142312208"/>
      <w:r>
        <w:rPr>
          <w:color w:val="000000" w:themeColor="text1"/>
        </w:rPr>
        <w:t>Рисунок </w:t>
      </w:r>
      <w:r w:rsidR="005F0C2A" w:rsidRPr="007C0167">
        <w:rPr>
          <w:color w:val="000000" w:themeColor="text1"/>
        </w:rPr>
        <w:fldChar w:fldCharType="begin"/>
      </w:r>
      <w:r w:rsidR="005F0C2A" w:rsidRPr="007C0167">
        <w:rPr>
          <w:color w:val="000000" w:themeColor="text1"/>
        </w:rPr>
        <w:instrText xml:space="preserve"> SEQ Рисунок \* ARABIC </w:instrText>
      </w:r>
      <w:r w:rsidR="005F0C2A" w:rsidRPr="007C0167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22</w:t>
      </w:r>
      <w:r w:rsidR="005F0C2A" w:rsidRPr="007C0167">
        <w:rPr>
          <w:color w:val="000000" w:themeColor="text1"/>
        </w:rPr>
        <w:fldChar w:fldCharType="end"/>
      </w:r>
      <w:bookmarkEnd w:id="49"/>
      <w:r w:rsidR="005F0C2A" w:rsidRPr="007C0167">
        <w:rPr>
          <w:color w:val="000000" w:themeColor="text1"/>
        </w:rPr>
        <w:t xml:space="preserve"> – </w:t>
      </w:r>
      <w:r w:rsidR="005F0C2A" w:rsidRPr="007C0167">
        <w:t>Окно подписания электронного медицинского документа</w:t>
      </w:r>
    </w:p>
    <w:p w14:paraId="3D5B559C" w14:textId="77777777" w:rsidR="005F0C2A" w:rsidRPr="007C0167" w:rsidRDefault="005F0C2A" w:rsidP="005F0C2A">
      <w:pPr>
        <w:pStyle w:val="phlistitemized1"/>
      </w:pPr>
      <w:r w:rsidRPr="007C0167">
        <w:t xml:space="preserve">укажите сертификат ЭП автора документа, выбрав его в выпадающем списке </w:t>
      </w:r>
      <w:r>
        <w:t>поля «</w:t>
      </w:r>
      <w:r w:rsidRPr="007C0167">
        <w:t>Выберите сертификат</w:t>
      </w:r>
      <w:r>
        <w:t>»</w:t>
      </w:r>
      <w:r w:rsidRPr="007C0167">
        <w:t>;</w:t>
      </w:r>
    </w:p>
    <w:p w14:paraId="73F00807" w14:textId="77777777" w:rsidR="005F0C2A" w:rsidRPr="007C0167" w:rsidRDefault="005F0C2A" w:rsidP="005F0C2A">
      <w:pPr>
        <w:pStyle w:val="phlistitemized1"/>
      </w:pPr>
      <w:r w:rsidRPr="007C0167">
        <w:t>укажите других участников подписания документа:</w:t>
      </w:r>
    </w:p>
    <w:p w14:paraId="5A70E3E3" w14:textId="77777777" w:rsidR="005F0C2A" w:rsidRPr="007C0167" w:rsidRDefault="005F0C2A" w:rsidP="005F0C2A">
      <w:pPr>
        <w:pStyle w:val="phlistitemized2"/>
      </w:pPr>
      <w:r>
        <w:t>«</w:t>
      </w:r>
      <w:r w:rsidRPr="007C0167">
        <w:t>ЭП МО</w:t>
      </w:r>
      <w:r>
        <w:t>»</w:t>
      </w:r>
      <w:r w:rsidRPr="007C0167">
        <w:t xml:space="preserve"> –</w:t>
      </w:r>
      <w:r>
        <w:t xml:space="preserve"> </w:t>
      </w:r>
      <w:r w:rsidRPr="007C0167">
        <w:t xml:space="preserve">указывается сотрудник МО, ответственный за подписание документов ЭП МО. Поле для указания участника подписания </w:t>
      </w:r>
      <w:r>
        <w:t>«</w:t>
      </w:r>
      <w:r w:rsidRPr="007C0167">
        <w:t>ЭП МО</w:t>
      </w:r>
      <w:r>
        <w:t>»</w:t>
      </w:r>
      <w:r w:rsidRPr="007C0167">
        <w:t xml:space="preserve"> не отображается, если в Системе настроено автоматичес</w:t>
      </w:r>
      <w:r>
        <w:t>кое подписание документов ЭП МО.</w:t>
      </w:r>
    </w:p>
    <w:p w14:paraId="37E35228" w14:textId="77777777" w:rsidR="005F0C2A" w:rsidRPr="007C0167" w:rsidRDefault="005F0C2A" w:rsidP="005F0C2A">
      <w:pPr>
        <w:pStyle w:val="phnormal"/>
      </w:pPr>
      <w:r w:rsidRPr="007C0167">
        <w:rPr>
          <w:b/>
        </w:rPr>
        <w:t>Примечание</w:t>
      </w:r>
      <w:r w:rsidRPr="002B0E15">
        <w:t xml:space="preserve"> – Если у подписывающего сотрудника в атрибутах сертификата ЭП присутствует ОГРН МО, то происходит одновременное </w:t>
      </w:r>
      <w:r w:rsidRPr="007C0167">
        <w:t xml:space="preserve">подписание документа ролью </w:t>
      </w:r>
      <w:r>
        <w:t>«</w:t>
      </w:r>
      <w:r w:rsidRPr="007C0167">
        <w:t>ЭП МО</w:t>
      </w:r>
      <w:r>
        <w:t>»</w:t>
      </w:r>
      <w:r w:rsidRPr="007C0167">
        <w:t xml:space="preserve"> тем же сертификатом ЭП.</w:t>
      </w:r>
    </w:p>
    <w:p w14:paraId="26D3A871" w14:textId="77777777" w:rsidR="005F0C2A" w:rsidRPr="007C0167" w:rsidRDefault="005F0C2A" w:rsidP="005F0C2A">
      <w:pPr>
        <w:pStyle w:val="phlistitemized1"/>
      </w:pPr>
      <w:r w:rsidRPr="007C0167">
        <w:t xml:space="preserve">нажмите на кнопку </w:t>
      </w:r>
      <w:r>
        <w:t>«</w:t>
      </w:r>
      <w:r w:rsidRPr="007C0167">
        <w:t>Подписать</w:t>
      </w:r>
      <w:r>
        <w:t>»</w:t>
      </w:r>
      <w:r w:rsidRPr="007C0167">
        <w:t>. Произойдет формирование</w:t>
      </w:r>
      <w:r>
        <w:t xml:space="preserve"> </w:t>
      </w:r>
      <w:r w:rsidRPr="007C0167">
        <w:t xml:space="preserve">СЭМД </w:t>
      </w:r>
      <w:r>
        <w:t>«</w:t>
      </w:r>
      <w:r w:rsidRPr="007C0167">
        <w:t>Справка о состоянии на учете в диспансере</w:t>
      </w:r>
      <w:r>
        <w:t>»</w:t>
      </w:r>
      <w:r w:rsidRPr="007C0167">
        <w:t xml:space="preserve">, сформированный документ отобразится на вкладке </w:t>
      </w:r>
      <w:r>
        <w:t>«</w:t>
      </w:r>
      <w:r w:rsidRPr="007C0167">
        <w:t>Документы</w:t>
      </w:r>
      <w:r>
        <w:t>»</w:t>
      </w:r>
      <w:r w:rsidRPr="007C0167">
        <w:t>.</w:t>
      </w:r>
    </w:p>
    <w:p w14:paraId="20F1BDB6" w14:textId="77777777" w:rsidR="005F0C2A" w:rsidRPr="007C0167" w:rsidRDefault="005F0C2A" w:rsidP="005F0C2A">
      <w:pPr>
        <w:pStyle w:val="phnormal"/>
      </w:pPr>
      <w:r w:rsidRPr="007C0167">
        <w:rPr>
          <w:b/>
        </w:rPr>
        <w:t>Примечание</w:t>
      </w:r>
      <w:r w:rsidRPr="00766DF5">
        <w:t xml:space="preserve"> – Прежде чем отправить сформированный СЭМД «Справка о состоянии на учете в диспансере» в РЭМД, необходимо дождаться его подписания другими </w:t>
      </w:r>
      <w:r w:rsidRPr="00766DF5">
        <w:lastRenderedPageBreak/>
        <w:t xml:space="preserve">участниками, а также лицом, подписывающим документы ЭП МО, если автор документа таким правом не </w:t>
      </w:r>
      <w:r w:rsidRPr="007C0167">
        <w:t>обладает.</w:t>
      </w:r>
    </w:p>
    <w:p w14:paraId="7507AD9B" w14:textId="77777777" w:rsidR="005F0C2A" w:rsidRPr="007C0167" w:rsidRDefault="005F0C2A" w:rsidP="005F0C2A">
      <w:pPr>
        <w:pStyle w:val="2"/>
        <w:rPr>
          <w:color w:val="000000" w:themeColor="text1"/>
        </w:rPr>
      </w:pPr>
      <w:bookmarkStart w:id="50" w:name="_Toc256000008"/>
      <w:bookmarkStart w:id="51" w:name="scroll-bookmark-10"/>
      <w:bookmarkStart w:id="52" w:name="_Toc116489985"/>
      <w:bookmarkStart w:id="53" w:name="_Toc170380026"/>
      <w:r w:rsidRPr="007C0167">
        <w:rPr>
          <w:color w:val="000000" w:themeColor="text1"/>
        </w:rPr>
        <w:t>Передача СЭМД в РЭМД</w:t>
      </w:r>
      <w:bookmarkEnd w:id="50"/>
      <w:bookmarkEnd w:id="51"/>
      <w:bookmarkEnd w:id="52"/>
      <w:bookmarkEnd w:id="53"/>
    </w:p>
    <w:p w14:paraId="429BFFE1" w14:textId="6EE2CC57" w:rsidR="005F0C2A" w:rsidRPr="007C0167" w:rsidRDefault="005F0C2A" w:rsidP="005F0C2A">
      <w:pPr>
        <w:pStyle w:val="phnormal"/>
        <w:rPr>
          <w:color w:val="000000" w:themeColor="text1"/>
        </w:rPr>
      </w:pPr>
      <w:r w:rsidRPr="007C0167">
        <w:rPr>
          <w:color w:val="000000" w:themeColor="text1"/>
        </w:rPr>
        <w:t xml:space="preserve">После того как документ </w:t>
      </w:r>
      <w:r>
        <w:rPr>
          <w:color w:val="000000" w:themeColor="text1"/>
        </w:rPr>
        <w:t>«</w:t>
      </w:r>
      <w:r w:rsidR="00667228" w:rsidRPr="007C0167">
        <w:rPr>
          <w:color w:val="000000" w:themeColor="text1"/>
        </w:rPr>
        <w:t>Справка</w:t>
      </w:r>
      <w:r w:rsidRPr="007C0167">
        <w:rPr>
          <w:color w:val="000000" w:themeColor="text1"/>
        </w:rPr>
        <w:t xml:space="preserve"> о состоянии на учете в диспансере</w:t>
      </w:r>
      <w:r>
        <w:rPr>
          <w:color w:val="000000" w:themeColor="text1"/>
        </w:rPr>
        <w:t>»</w:t>
      </w:r>
      <w:r w:rsidRPr="007C0167">
        <w:rPr>
          <w:color w:val="000000" w:themeColor="text1"/>
        </w:rPr>
        <w:t xml:space="preserve"> будет подписан всеми участниками подписания, его можно отправить на регистрацию в РЭМД.</w:t>
      </w:r>
    </w:p>
    <w:p w14:paraId="75B43C38" w14:textId="77777777" w:rsidR="005F0C2A" w:rsidRPr="007C0167" w:rsidRDefault="005F0C2A" w:rsidP="005F0C2A">
      <w:pPr>
        <w:pStyle w:val="3"/>
        <w:rPr>
          <w:color w:val="000000" w:themeColor="text1"/>
        </w:rPr>
      </w:pPr>
      <w:bookmarkStart w:id="54" w:name="_Toc170380027"/>
      <w:r w:rsidRPr="007C0167">
        <w:rPr>
          <w:color w:val="000000" w:themeColor="text1"/>
        </w:rPr>
        <w:t>Отправка СЭМД на регистрацию в РЭМД автором документа</w:t>
      </w:r>
      <w:bookmarkEnd w:id="54"/>
    </w:p>
    <w:p w14:paraId="1E771640" w14:textId="77777777" w:rsidR="005F0C2A" w:rsidRPr="007C0167" w:rsidRDefault="005F0C2A" w:rsidP="005F0C2A">
      <w:pPr>
        <w:pStyle w:val="phlistitemizedtitle"/>
        <w:rPr>
          <w:color w:val="000000" w:themeColor="text1"/>
        </w:rPr>
      </w:pPr>
      <w:r w:rsidRPr="007C0167">
        <w:rPr>
          <w:color w:val="000000" w:themeColor="text1"/>
        </w:rPr>
        <w:t>Чтобы передать в РЭМД подписанный СЭМД</w:t>
      </w:r>
      <w:r>
        <w:rPr>
          <w:color w:val="000000" w:themeColor="text1"/>
        </w:rPr>
        <w:t xml:space="preserve"> «</w:t>
      </w:r>
      <w:r w:rsidRPr="007C0167">
        <w:rPr>
          <w:color w:val="000000" w:themeColor="text1"/>
        </w:rPr>
        <w:t>Справка о состоянии на учете в диспансере</w:t>
      </w:r>
      <w:r>
        <w:rPr>
          <w:color w:val="000000" w:themeColor="text1"/>
        </w:rPr>
        <w:t>»</w:t>
      </w:r>
      <w:r w:rsidRPr="007C0167">
        <w:rPr>
          <w:color w:val="000000" w:themeColor="text1"/>
        </w:rPr>
        <w:t>, выполните следующие действия:</w:t>
      </w:r>
    </w:p>
    <w:p w14:paraId="599D49EC" w14:textId="7F0A2E4A" w:rsidR="005F0C2A" w:rsidRPr="007C0167" w:rsidRDefault="005F0C2A" w:rsidP="005F0C2A">
      <w:pPr>
        <w:pStyle w:val="phlistitemized1"/>
        <w:rPr>
          <w:color w:val="000000" w:themeColor="text1"/>
        </w:rPr>
      </w:pPr>
      <w:r w:rsidRPr="007C0167">
        <w:rPr>
          <w:color w:val="000000" w:themeColor="text1"/>
        </w:rPr>
        <w:t xml:space="preserve">выберите пункт главного меню </w:t>
      </w:r>
      <w:r>
        <w:rPr>
          <w:color w:val="000000" w:themeColor="text1"/>
        </w:rPr>
        <w:t>«</w:t>
      </w:r>
      <w:r w:rsidRPr="007C0167">
        <w:rPr>
          <w:color w:val="000000" w:themeColor="text1"/>
        </w:rPr>
        <w:t>Рабочие места</w:t>
      </w:r>
      <w:r>
        <w:rPr>
          <w:color w:val="000000" w:themeColor="text1"/>
        </w:rPr>
        <w:t xml:space="preserve">/ </w:t>
      </w:r>
      <w:r w:rsidRPr="007C0167">
        <w:rPr>
          <w:color w:val="000000" w:themeColor="text1"/>
        </w:rPr>
        <w:t>Дневник</w:t>
      </w:r>
      <w:r>
        <w:rPr>
          <w:color w:val="000000" w:themeColor="text1"/>
        </w:rPr>
        <w:t>»</w:t>
      </w:r>
      <w:r w:rsidRPr="007C0167">
        <w:rPr>
          <w:color w:val="000000" w:themeColor="text1"/>
        </w:rPr>
        <w:t xml:space="preserve">. Откроется </w:t>
      </w:r>
      <w:r>
        <w:rPr>
          <w:color w:val="000000" w:themeColor="text1"/>
        </w:rPr>
        <w:t>дневник</w:t>
      </w:r>
      <w:r w:rsidRPr="007C0167">
        <w:rPr>
          <w:color w:val="000000" w:themeColor="text1"/>
        </w:rPr>
        <w:t xml:space="preserve"> врача</w:t>
      </w:r>
      <w:r>
        <w:rPr>
          <w:color w:val="000000" w:themeColor="text1"/>
        </w:rPr>
        <w:t xml:space="preserve"> (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_Ref142311988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23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  <w:r w:rsidRPr="007C0167">
        <w:rPr>
          <w:color w:val="000000" w:themeColor="text1"/>
        </w:rPr>
        <w:t>;</w:t>
      </w:r>
    </w:p>
    <w:p w14:paraId="0229D72D" w14:textId="77777777" w:rsidR="005F0C2A" w:rsidRPr="007C0167" w:rsidRDefault="005F0C2A" w:rsidP="005F0C2A">
      <w:pPr>
        <w:pStyle w:val="phfigure"/>
        <w:rPr>
          <w:color w:val="000000" w:themeColor="text1"/>
        </w:rPr>
      </w:pPr>
      <w:r w:rsidRPr="007C0167">
        <w:rPr>
          <w:noProof/>
          <w:color w:val="000000" w:themeColor="text1"/>
        </w:rPr>
        <w:drawing>
          <wp:inline distT="0" distB="0" distL="0" distR="0" wp14:anchorId="38B605AF" wp14:editId="1DAFC487">
            <wp:extent cx="5804450" cy="2075290"/>
            <wp:effectExtent l="19050" t="19050" r="25400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" t="2247" r="1406"/>
                    <a:stretch/>
                  </pic:blipFill>
                  <pic:spPr bwMode="auto">
                    <a:xfrm>
                      <a:off x="0" y="0"/>
                      <a:ext cx="5809132" cy="2076964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0972B" w14:textId="18827585" w:rsidR="005F0C2A" w:rsidRPr="007C0167" w:rsidRDefault="001533CA" w:rsidP="005F0C2A">
      <w:pPr>
        <w:pStyle w:val="phfiguretitle"/>
        <w:rPr>
          <w:color w:val="000000" w:themeColor="text1"/>
        </w:rPr>
      </w:pPr>
      <w:bookmarkStart w:id="55" w:name="_Ref142311988"/>
      <w:r>
        <w:rPr>
          <w:color w:val="000000" w:themeColor="text1"/>
        </w:rPr>
        <w:t>Рисунок </w:t>
      </w:r>
      <w:r w:rsidR="005F0C2A" w:rsidRPr="007C0167">
        <w:rPr>
          <w:color w:val="000000" w:themeColor="text1"/>
        </w:rPr>
        <w:fldChar w:fldCharType="begin"/>
      </w:r>
      <w:r w:rsidR="005F0C2A" w:rsidRPr="007C0167">
        <w:rPr>
          <w:color w:val="000000" w:themeColor="text1"/>
        </w:rPr>
        <w:instrText xml:space="preserve"> SEQ Рисунок \* ARABIC </w:instrText>
      </w:r>
      <w:r w:rsidR="005F0C2A" w:rsidRPr="007C0167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23</w:t>
      </w:r>
      <w:r w:rsidR="005F0C2A" w:rsidRPr="007C0167">
        <w:rPr>
          <w:color w:val="000000" w:themeColor="text1"/>
        </w:rPr>
        <w:fldChar w:fldCharType="end"/>
      </w:r>
      <w:bookmarkEnd w:id="55"/>
      <w:r w:rsidR="005F0C2A" w:rsidRPr="007C0167">
        <w:rPr>
          <w:color w:val="000000" w:themeColor="text1"/>
        </w:rPr>
        <w:t xml:space="preserve"> – Дневник врача</w:t>
      </w:r>
    </w:p>
    <w:p w14:paraId="5523FA7B" w14:textId="2BF646AA" w:rsidR="005F0C2A" w:rsidRPr="007C0167" w:rsidRDefault="005F0C2A" w:rsidP="005F0C2A">
      <w:pPr>
        <w:pStyle w:val="phlistitemized1"/>
        <w:rPr>
          <w:color w:val="000000" w:themeColor="text1"/>
        </w:rPr>
      </w:pPr>
      <w:r w:rsidRPr="007C0167">
        <w:rPr>
          <w:color w:val="000000" w:themeColor="text1"/>
        </w:rPr>
        <w:t>выберите в дневнике</w:t>
      </w:r>
      <w:r>
        <w:rPr>
          <w:color w:val="000000" w:themeColor="text1"/>
        </w:rPr>
        <w:t xml:space="preserve"> врача</w:t>
      </w:r>
      <w:r w:rsidRPr="007C0167">
        <w:rPr>
          <w:color w:val="000000" w:themeColor="text1"/>
        </w:rPr>
        <w:t xml:space="preserve"> оказанную пациенту услугу, в рамках которой выдается справка о том, что пациент состоит (не состоит) на учете в диспансере,</w:t>
      </w:r>
      <w:r>
        <w:rPr>
          <w:color w:val="000000" w:themeColor="text1"/>
        </w:rPr>
        <w:t xml:space="preserve"> </w:t>
      </w:r>
      <w:r w:rsidRPr="007C0167">
        <w:rPr>
          <w:color w:val="000000" w:themeColor="text1"/>
        </w:rPr>
        <w:t xml:space="preserve">и нажмите на ссылку </w:t>
      </w:r>
      <w:r>
        <w:rPr>
          <w:color w:val="000000" w:themeColor="text1"/>
        </w:rPr>
        <w:t>«</w:t>
      </w:r>
      <w:r w:rsidRPr="007C0167">
        <w:rPr>
          <w:color w:val="000000" w:themeColor="text1"/>
        </w:rPr>
        <w:t>Редактировать</w:t>
      </w:r>
      <w:r>
        <w:rPr>
          <w:color w:val="000000" w:themeColor="text1"/>
        </w:rPr>
        <w:t>»</w:t>
      </w:r>
      <w:r w:rsidRPr="007C0167">
        <w:rPr>
          <w:color w:val="000000" w:themeColor="text1"/>
        </w:rPr>
        <w:t>. Откроется окно редактирования приёма</w:t>
      </w:r>
      <w:r>
        <w:rPr>
          <w:color w:val="000000" w:themeColor="text1"/>
        </w:rPr>
        <w:t xml:space="preserve"> (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_Ref142312006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880817">
        <w:t>Рисунок </w:t>
      </w:r>
      <w:r w:rsidR="00880817">
        <w:rPr>
          <w:noProof/>
        </w:rPr>
        <w:t>24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  <w:r w:rsidRPr="007C0167">
        <w:rPr>
          <w:color w:val="000000" w:themeColor="text1"/>
        </w:rPr>
        <w:t>;</w:t>
      </w:r>
    </w:p>
    <w:p w14:paraId="604D1174" w14:textId="77777777" w:rsidR="005F0C2A" w:rsidRDefault="005F0C2A" w:rsidP="005F0C2A">
      <w:pPr>
        <w:pStyle w:val="phfigure"/>
      </w:pPr>
      <w:r w:rsidRPr="007C0167">
        <w:rPr>
          <w:noProof/>
          <w:color w:val="000000" w:themeColor="text1"/>
        </w:rPr>
        <w:lastRenderedPageBreak/>
        <w:drawing>
          <wp:inline distT="0" distB="0" distL="0" distR="0" wp14:anchorId="6968006B" wp14:editId="7627B5CB">
            <wp:extent cx="5395595" cy="3256057"/>
            <wp:effectExtent l="19050" t="19050" r="14605" b="20955"/>
            <wp:docPr id="100010" name="Рисунок 100010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9613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5605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A38801" w14:textId="357E9E02" w:rsidR="005F0C2A" w:rsidRPr="007C0167" w:rsidRDefault="001533CA" w:rsidP="005F0C2A">
      <w:pPr>
        <w:pStyle w:val="phfiguretitle"/>
        <w:rPr>
          <w:color w:val="000000" w:themeColor="text1"/>
        </w:rPr>
      </w:pPr>
      <w:bookmarkStart w:id="56" w:name="_Ref142312006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24</w:t>
      </w:r>
      <w:r w:rsidR="005F0C2A">
        <w:fldChar w:fldCharType="end"/>
      </w:r>
      <w:bookmarkEnd w:id="56"/>
      <w:r w:rsidR="005F0C2A">
        <w:t xml:space="preserve"> –</w:t>
      </w:r>
      <w:r w:rsidR="005F0C2A" w:rsidRPr="007C0167">
        <w:rPr>
          <w:color w:val="000000" w:themeColor="text1"/>
        </w:rPr>
        <w:t xml:space="preserve"> Окно редактирования приёма</w:t>
      </w:r>
    </w:p>
    <w:p w14:paraId="27A54151" w14:textId="77777777" w:rsidR="005F0C2A" w:rsidRPr="007C0167" w:rsidRDefault="005F0C2A" w:rsidP="005F0C2A">
      <w:pPr>
        <w:pStyle w:val="phlistitemized1"/>
      </w:pPr>
      <w:r w:rsidRPr="007C0167">
        <w:t xml:space="preserve">перейдите на вкладку </w:t>
      </w:r>
      <w:r>
        <w:t>«</w:t>
      </w:r>
      <w:r w:rsidRPr="007C0167">
        <w:t>Документы</w:t>
      </w:r>
      <w:r>
        <w:t>»</w:t>
      </w:r>
      <w:r w:rsidRPr="007C0167">
        <w:t xml:space="preserve"> и</w:t>
      </w:r>
      <w:r>
        <w:t xml:space="preserve"> </w:t>
      </w:r>
      <w:r w:rsidRPr="007C0167">
        <w:t xml:space="preserve">выберите сформированный и подписанный всеми участниками документ </w:t>
      </w:r>
      <w:r>
        <w:t>«</w:t>
      </w:r>
      <w:r w:rsidRPr="007C0167">
        <w:t>Справка о состоянии на учете в диспансере</w:t>
      </w:r>
      <w:r>
        <w:t>»</w:t>
      </w:r>
      <w:r w:rsidRPr="007C0167">
        <w:t>;</w:t>
      </w:r>
    </w:p>
    <w:p w14:paraId="09C787B0" w14:textId="4A63930E" w:rsidR="005F0C2A" w:rsidRPr="007C0167" w:rsidRDefault="001533CA" w:rsidP="005F0C2A">
      <w:pPr>
        <w:pStyle w:val="phlistitemized1"/>
      </w:pPr>
      <w:r>
        <w:t>выберите пункт контекстного меню</w:t>
      </w:r>
      <w:r w:rsidR="005F0C2A" w:rsidRPr="007C0167">
        <w:t xml:space="preserve"> </w:t>
      </w:r>
      <w:r w:rsidR="005F0C2A">
        <w:t>«</w:t>
      </w:r>
      <w:r w:rsidR="005F0C2A" w:rsidRPr="007C0167">
        <w:t>Зарегистрировать в РЭМД</w:t>
      </w:r>
      <w:r w:rsidR="005F0C2A">
        <w:t>»</w:t>
      </w:r>
      <w:r w:rsidR="005F0C2A" w:rsidRPr="007C0167">
        <w:t>.</w:t>
      </w:r>
      <w:r w:rsidR="005F0C2A">
        <w:t xml:space="preserve"> </w:t>
      </w:r>
      <w:r w:rsidR="005F0C2A" w:rsidRPr="00703B09">
        <w:rPr>
          <w:color w:val="000000" w:themeColor="text1"/>
        </w:rPr>
        <w:t xml:space="preserve">Перед </w:t>
      </w:r>
      <w:r w:rsidR="005F0C2A">
        <w:rPr>
          <w:color w:val="000000" w:themeColor="text1"/>
        </w:rPr>
        <w:t>отправкой</w:t>
      </w:r>
      <w:r w:rsidR="005F0C2A" w:rsidRPr="00703B09">
        <w:rPr>
          <w:color w:val="000000" w:themeColor="text1"/>
        </w:rPr>
        <w:t xml:space="preserve"> выбранн</w:t>
      </w:r>
      <w:r w:rsidR="005F0C2A">
        <w:rPr>
          <w:color w:val="000000" w:themeColor="text1"/>
        </w:rPr>
        <w:t xml:space="preserve">ого </w:t>
      </w:r>
      <w:r w:rsidR="005F0C2A" w:rsidRPr="00703B09">
        <w:rPr>
          <w:color w:val="000000" w:themeColor="text1"/>
        </w:rPr>
        <w:t>документ</w:t>
      </w:r>
      <w:r w:rsidR="005F0C2A">
        <w:rPr>
          <w:color w:val="000000" w:themeColor="text1"/>
        </w:rPr>
        <w:t>а</w:t>
      </w:r>
      <w:r w:rsidR="005F0C2A" w:rsidRPr="00703B09">
        <w:rPr>
          <w:color w:val="000000" w:themeColor="text1"/>
        </w:rPr>
        <w:t xml:space="preserve"> на регистрацию осуществляет</w:t>
      </w:r>
      <w:r w:rsidR="005F0C2A">
        <w:rPr>
          <w:color w:val="000000" w:themeColor="text1"/>
        </w:rPr>
        <w:t>ся</w:t>
      </w:r>
      <w:r w:rsidR="005F0C2A" w:rsidRPr="00703B09">
        <w:rPr>
          <w:color w:val="000000" w:themeColor="text1"/>
        </w:rPr>
        <w:t xml:space="preserve"> ряд проверок</w:t>
      </w:r>
      <w:r w:rsidR="005F0C2A" w:rsidRPr="007C0167">
        <w:t>:</w:t>
      </w:r>
    </w:p>
    <w:p w14:paraId="46AD1473" w14:textId="3FC2C6AB" w:rsidR="005F0C2A" w:rsidRDefault="005F0C2A" w:rsidP="005F0C2A">
      <w:pPr>
        <w:pStyle w:val="phlistitemized2"/>
      </w:pPr>
      <w:r w:rsidRPr="007C0167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>
        <w:t xml:space="preserve"> (</w:t>
      </w:r>
      <w:r>
        <w:fldChar w:fldCharType="begin"/>
      </w:r>
      <w:r>
        <w:instrText xml:space="preserve"> REF _Ref142312294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25</w:t>
      </w:r>
      <w:r>
        <w:fldChar w:fldCharType="end"/>
      </w:r>
      <w:r>
        <w:t>)</w:t>
      </w:r>
      <w:r w:rsidRPr="007C0167">
        <w:t>. В этом случае необходимо дождаться подписания документа всеми участниками подписания и повторить отправку документа;</w:t>
      </w:r>
    </w:p>
    <w:p w14:paraId="78F64B60" w14:textId="77777777" w:rsidR="005F0C2A" w:rsidRDefault="005F0C2A" w:rsidP="005F0C2A">
      <w:pPr>
        <w:pStyle w:val="phfigure"/>
      </w:pPr>
      <w:r w:rsidRPr="007C0167">
        <w:rPr>
          <w:noProof/>
        </w:rPr>
        <w:drawing>
          <wp:inline distT="0" distB="0" distL="0" distR="0" wp14:anchorId="4BF94DD6" wp14:editId="0B312F0D">
            <wp:extent cx="4581525" cy="1095375"/>
            <wp:effectExtent l="19050" t="19050" r="28575" b="28575"/>
            <wp:docPr id="100011" name="Рисунок 100011" descr="_scroll_external/attachments/image2022-4-27_10-46-46-f9efd75b2626199fdc16a310705d1f05787453f023fc973d045fc6c510b41c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40514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B6ACA5" w14:textId="41E45511" w:rsidR="005F0C2A" w:rsidRDefault="001533CA" w:rsidP="005F0C2A">
      <w:pPr>
        <w:pStyle w:val="phfiguretitle"/>
      </w:pPr>
      <w:bookmarkStart w:id="57" w:name="_Ref142312294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25</w:t>
      </w:r>
      <w:r w:rsidR="005F0C2A">
        <w:fldChar w:fldCharType="end"/>
      </w:r>
      <w:bookmarkEnd w:id="57"/>
      <w:r w:rsidR="005F0C2A">
        <w:t xml:space="preserve"> – </w:t>
      </w:r>
      <w:r w:rsidR="005F0C2A" w:rsidRPr="00703B09">
        <w:rPr>
          <w:color w:val="000000" w:themeColor="text1"/>
        </w:rPr>
        <w:t>Сообщение об отсутствии подписей всех участников подписания</w:t>
      </w:r>
    </w:p>
    <w:p w14:paraId="4A09F8B4" w14:textId="7557F906" w:rsidR="005F0C2A" w:rsidRDefault="005F0C2A" w:rsidP="005F0C2A">
      <w:pPr>
        <w:pStyle w:val="phlistitemized2"/>
      </w:pPr>
      <w:r w:rsidRPr="007C0167">
        <w:t>если в Системе настроено ручное подписание ЭП МО и документ не подписан ЭП МО,</w:t>
      </w:r>
      <w:r>
        <w:t xml:space="preserve"> </w:t>
      </w:r>
      <w:r w:rsidRPr="007C0167">
        <w:t xml:space="preserve">то отображается соответствующее предупреждающее </w:t>
      </w:r>
      <w:r w:rsidRPr="007C0167">
        <w:lastRenderedPageBreak/>
        <w:t>сообщение</w:t>
      </w:r>
      <w:r>
        <w:t xml:space="preserve"> (</w:t>
      </w:r>
      <w:r>
        <w:fldChar w:fldCharType="begin"/>
      </w:r>
      <w:r>
        <w:instrText xml:space="preserve"> REF _Ref142312287 \h </w:instrText>
      </w:r>
      <w:r>
        <w:fldChar w:fldCharType="separate"/>
      </w:r>
      <w:r w:rsidR="00880817">
        <w:t>Рисунок </w:t>
      </w:r>
      <w:r w:rsidR="00880817">
        <w:rPr>
          <w:noProof/>
        </w:rPr>
        <w:t>26</w:t>
      </w:r>
      <w:r>
        <w:fldChar w:fldCharType="end"/>
      </w:r>
      <w:r>
        <w:t>)</w:t>
      </w:r>
      <w:r w:rsidRPr="007C0167">
        <w:t>. В этом случае необходимо дождаться подписания документа сотрудником, обладающим правом подписания от лица МО;</w:t>
      </w:r>
    </w:p>
    <w:p w14:paraId="7B96E528" w14:textId="77777777" w:rsidR="005F0C2A" w:rsidRDefault="005F0C2A" w:rsidP="005F0C2A">
      <w:pPr>
        <w:pStyle w:val="phfigure"/>
      </w:pPr>
      <w:r w:rsidRPr="007C0167">
        <w:rPr>
          <w:noProof/>
        </w:rPr>
        <w:drawing>
          <wp:inline distT="0" distB="0" distL="0" distR="0" wp14:anchorId="4DA4F186" wp14:editId="7982B6B2">
            <wp:extent cx="4709795" cy="1198026"/>
            <wp:effectExtent l="19050" t="19050" r="14605" b="21590"/>
            <wp:docPr id="100012" name="Рисунок 100012" descr="_scroll_external/attachments/image2022-4-27_10-52-27-0ae11d5ea3398779de6212829445e2874cdd953a1a71b8181f0069ccc226a5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04002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119802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E23294" w14:textId="5A2B1C3F" w:rsidR="005F0C2A" w:rsidRPr="007C0167" w:rsidRDefault="001533CA" w:rsidP="005F0C2A">
      <w:pPr>
        <w:pStyle w:val="phfiguretitle"/>
      </w:pPr>
      <w:bookmarkStart w:id="58" w:name="_Ref142312287"/>
      <w:r>
        <w:t>Рисунок </w:t>
      </w:r>
      <w:r w:rsidR="005F0C2A">
        <w:fldChar w:fldCharType="begin"/>
      </w:r>
      <w:r w:rsidR="005F0C2A">
        <w:instrText xml:space="preserve"> SEQ Рисунок \* ARABIC </w:instrText>
      </w:r>
      <w:r w:rsidR="005F0C2A">
        <w:fldChar w:fldCharType="separate"/>
      </w:r>
      <w:r w:rsidR="00880817">
        <w:rPr>
          <w:noProof/>
        </w:rPr>
        <w:t>26</w:t>
      </w:r>
      <w:r w:rsidR="005F0C2A">
        <w:fldChar w:fldCharType="end"/>
      </w:r>
      <w:bookmarkEnd w:id="58"/>
      <w:r w:rsidR="005F0C2A">
        <w:t xml:space="preserve"> – </w:t>
      </w:r>
      <w:r w:rsidR="005F0C2A" w:rsidRPr="00703B09">
        <w:rPr>
          <w:color w:val="000000" w:themeColor="text1"/>
        </w:rPr>
        <w:t>Сообщение об отсутствии подписи МО</w:t>
      </w:r>
    </w:p>
    <w:p w14:paraId="0EBB4C22" w14:textId="45102BC0" w:rsidR="005F0C2A" w:rsidRPr="007C0167" w:rsidRDefault="005F0C2A" w:rsidP="005F0C2A">
      <w:pPr>
        <w:pStyle w:val="phlistitemized2"/>
      </w:pPr>
      <w:r w:rsidRPr="007C0167">
        <w:t>если все проверки пройдены, то</w:t>
      </w:r>
      <w:r>
        <w:t xml:space="preserve"> </w:t>
      </w:r>
      <w:r w:rsidRPr="007C0167">
        <w:t>отображается сообщение</w:t>
      </w:r>
      <w:r>
        <w:t xml:space="preserve"> </w:t>
      </w:r>
      <w:r w:rsidRPr="007C0167">
        <w:t>об успешной отправке документа в РЭМД</w:t>
      </w:r>
      <w:r>
        <w:t xml:space="preserve"> (</w:t>
      </w:r>
      <w:r>
        <w:fldChar w:fldCharType="begin"/>
      </w:r>
      <w:r>
        <w:instrText xml:space="preserve"> REF _Ref142312280 \h </w:instrText>
      </w:r>
      <w:r>
        <w:fldChar w:fldCharType="separate"/>
      </w:r>
      <w:r w:rsidR="00880817">
        <w:rPr>
          <w:color w:val="000000" w:themeColor="text1"/>
        </w:rPr>
        <w:t>Рисунок </w:t>
      </w:r>
      <w:r w:rsidR="00880817">
        <w:rPr>
          <w:noProof/>
          <w:color w:val="000000" w:themeColor="text1"/>
        </w:rPr>
        <w:t>27</w:t>
      </w:r>
      <w:r>
        <w:fldChar w:fldCharType="end"/>
      </w:r>
      <w:r>
        <w:t>)</w:t>
      </w:r>
      <w:r w:rsidRPr="007C0167">
        <w:t>.</w:t>
      </w:r>
    </w:p>
    <w:p w14:paraId="42646B33" w14:textId="77777777" w:rsidR="005F0C2A" w:rsidRPr="007C0167" w:rsidRDefault="005F0C2A" w:rsidP="005F0C2A">
      <w:pPr>
        <w:pStyle w:val="phfigure"/>
        <w:rPr>
          <w:color w:val="000000" w:themeColor="text1"/>
        </w:rPr>
      </w:pPr>
      <w:r w:rsidRPr="007C0167">
        <w:rPr>
          <w:noProof/>
          <w:color w:val="000000" w:themeColor="text1"/>
        </w:rPr>
        <w:drawing>
          <wp:inline distT="0" distB="0" distL="0" distR="0" wp14:anchorId="6580277C" wp14:editId="18BFEEC1">
            <wp:extent cx="4610100" cy="1190625"/>
            <wp:effectExtent l="19050" t="19050" r="19050" b="28575"/>
            <wp:docPr id="100013" name="Рисунок 100013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69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715BDF" w14:textId="65CE52B5" w:rsidR="005F0C2A" w:rsidRPr="007C0167" w:rsidRDefault="001533CA" w:rsidP="005F0C2A">
      <w:pPr>
        <w:pStyle w:val="phfiguretitle"/>
      </w:pPr>
      <w:bookmarkStart w:id="59" w:name="_Ref142312280"/>
      <w:r>
        <w:rPr>
          <w:color w:val="000000" w:themeColor="text1"/>
        </w:rPr>
        <w:t>Рисунок </w:t>
      </w:r>
      <w:r w:rsidR="005F0C2A" w:rsidRPr="007C0167">
        <w:rPr>
          <w:color w:val="000000" w:themeColor="text1"/>
        </w:rPr>
        <w:fldChar w:fldCharType="begin"/>
      </w:r>
      <w:r w:rsidR="005F0C2A" w:rsidRPr="007C0167">
        <w:rPr>
          <w:color w:val="000000" w:themeColor="text1"/>
        </w:rPr>
        <w:instrText xml:space="preserve"> SEQ Рисунок \* ARABIC </w:instrText>
      </w:r>
      <w:r w:rsidR="005F0C2A" w:rsidRPr="007C0167">
        <w:rPr>
          <w:color w:val="000000" w:themeColor="text1"/>
        </w:rPr>
        <w:fldChar w:fldCharType="separate"/>
      </w:r>
      <w:r w:rsidR="00880817">
        <w:rPr>
          <w:noProof/>
          <w:color w:val="000000" w:themeColor="text1"/>
        </w:rPr>
        <w:t>27</w:t>
      </w:r>
      <w:r w:rsidR="005F0C2A" w:rsidRPr="007C0167">
        <w:rPr>
          <w:color w:val="000000" w:themeColor="text1"/>
        </w:rPr>
        <w:fldChar w:fldCharType="end"/>
      </w:r>
      <w:bookmarkEnd w:id="59"/>
      <w:r w:rsidR="005F0C2A" w:rsidRPr="007C0167">
        <w:rPr>
          <w:color w:val="000000" w:themeColor="text1"/>
        </w:rPr>
        <w:t xml:space="preserve"> – </w:t>
      </w:r>
      <w:r w:rsidR="005F0C2A" w:rsidRPr="007C0167">
        <w:t>Сообщение об успешной отправке документа на регистрацию в РЭМД</w:t>
      </w:r>
    </w:p>
    <w:p w14:paraId="14DE3369" w14:textId="53813F9A" w:rsidR="005F0C2A" w:rsidRDefault="005F0C2A" w:rsidP="005F0C2A">
      <w:pPr>
        <w:pStyle w:val="phnormal"/>
      </w:pPr>
      <w:r w:rsidRPr="00703B09">
        <w:rPr>
          <w:color w:val="000000" w:themeColor="text1"/>
        </w:rPr>
        <w:t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</w:t>
      </w:r>
      <w:r w:rsidRPr="007C0167">
        <w:t xml:space="preserve"> </w:t>
      </w:r>
      <w:r>
        <w:t>«</w:t>
      </w:r>
      <w:r w:rsidRPr="007C0167">
        <w:t>Статус документа</w:t>
      </w:r>
      <w:r>
        <w:t xml:space="preserve">» </w:t>
      </w:r>
      <w:r w:rsidR="001533CA">
        <w:rPr>
          <w:rFonts w:cs="Arial"/>
          <w:szCs w:val="24"/>
        </w:rPr>
        <w:t>(п. </w:t>
      </w:r>
      <w:r w:rsidR="001533CA">
        <w:rPr>
          <w:rFonts w:cs="Arial"/>
          <w:szCs w:val="24"/>
        </w:rPr>
        <w:fldChar w:fldCharType="begin"/>
      </w:r>
      <w:r w:rsidR="001533CA">
        <w:rPr>
          <w:rFonts w:cs="Arial"/>
          <w:szCs w:val="24"/>
        </w:rPr>
        <w:instrText xml:space="preserve"> REF _Ref142320474 \n \h </w:instrText>
      </w:r>
      <w:r w:rsidR="001533CA">
        <w:rPr>
          <w:rFonts w:cs="Arial"/>
          <w:szCs w:val="24"/>
        </w:rPr>
      </w:r>
      <w:r w:rsidR="001533CA">
        <w:rPr>
          <w:rFonts w:cs="Arial"/>
          <w:szCs w:val="24"/>
        </w:rPr>
        <w:fldChar w:fldCharType="separate"/>
      </w:r>
      <w:r w:rsidR="00880817">
        <w:rPr>
          <w:rFonts w:cs="Arial"/>
          <w:szCs w:val="24"/>
        </w:rPr>
        <w:t>9.3</w:t>
      </w:r>
      <w:r w:rsidR="001533CA">
        <w:rPr>
          <w:rFonts w:cs="Arial"/>
          <w:szCs w:val="24"/>
        </w:rPr>
        <w:fldChar w:fldCharType="end"/>
      </w:r>
      <w:r w:rsidR="001533CA">
        <w:rPr>
          <w:rFonts w:cs="Arial"/>
          <w:szCs w:val="24"/>
        </w:rPr>
        <w:t>)</w:t>
      </w:r>
      <w:r w:rsidR="001533CA" w:rsidRPr="005C2F31">
        <w:rPr>
          <w:rFonts w:cs="Arial"/>
          <w:szCs w:val="24"/>
        </w:rPr>
        <w:t>.</w:t>
      </w:r>
      <w:bookmarkEnd w:id="8"/>
      <w:bookmarkEnd w:id="9"/>
      <w:bookmarkEnd w:id="10"/>
      <w:bookmarkEnd w:id="11"/>
      <w:bookmarkEnd w:id="12"/>
    </w:p>
    <w:sectPr w:rsidR="005F0C2A" w:rsidSect="00FB1EAE">
      <w:footerReference w:type="default" r:id="rId29"/>
      <w:footerReference w:type="first" r:id="rId30"/>
      <w:pgSz w:w="11899" w:h="16838"/>
      <w:pgMar w:top="1134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11654" w14:textId="77777777" w:rsidR="00B42E36" w:rsidRDefault="00B42E36">
      <w:pPr>
        <w:spacing w:line="240" w:lineRule="auto"/>
      </w:pPr>
      <w:r>
        <w:separator/>
      </w:r>
    </w:p>
  </w:endnote>
  <w:endnote w:type="continuationSeparator" w:id="0">
    <w:p w14:paraId="32B56DC7" w14:textId="77777777" w:rsidR="00B42E36" w:rsidRDefault="00B42E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1220753"/>
      <w:docPartObj>
        <w:docPartGallery w:val="Page Numbers (Bottom of Page)"/>
        <w:docPartUnique/>
      </w:docPartObj>
    </w:sdtPr>
    <w:sdtEndPr/>
    <w:sdtContent>
      <w:p w14:paraId="5B96A8C3" w14:textId="6516E8AD" w:rsidR="00401604" w:rsidRDefault="004016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F7E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D2DBE" w14:textId="4818C261" w:rsidR="00401604" w:rsidRPr="000638EC" w:rsidRDefault="00401604" w:rsidP="000638EC">
    <w:pPr>
      <w:pStyle w:val="aa"/>
      <w:jc w:val="center"/>
      <w:rPr>
        <w:b/>
      </w:rPr>
    </w:pPr>
    <w:r>
      <w:rPr>
        <w:b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3982E" w14:textId="77777777" w:rsidR="00B42E36" w:rsidRDefault="00B42E36">
      <w:pPr>
        <w:spacing w:line="240" w:lineRule="auto"/>
      </w:pPr>
      <w:r>
        <w:separator/>
      </w:r>
    </w:p>
  </w:footnote>
  <w:footnote w:type="continuationSeparator" w:id="0">
    <w:p w14:paraId="371FCE41" w14:textId="77777777" w:rsidR="00B42E36" w:rsidRDefault="00B42E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276B4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D242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E293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1467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924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C28D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06DE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76E3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0E8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9CBE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1495CF7"/>
    <w:multiLevelType w:val="multilevel"/>
    <w:tmpl w:val="C8AE688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" w15:restartNumberingAfterBreak="0">
    <w:nsid w:val="13BA77A7"/>
    <w:multiLevelType w:val="multilevel"/>
    <w:tmpl w:val="3724BF9A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47152DC"/>
    <w:multiLevelType w:val="multilevel"/>
    <w:tmpl w:val="560458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0" w15:restartNumberingAfterBreak="0">
    <w:nsid w:val="52A83BC4"/>
    <w:multiLevelType w:val="multilevel"/>
    <w:tmpl w:val="DF8697A0"/>
    <w:numStyleLink w:val="phadditiontitle"/>
  </w:abstractNum>
  <w:abstractNum w:abstractNumId="21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6" w15:restartNumberingAfterBreak="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8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 w15:restartNumberingAfterBreak="0">
    <w:nsid w:val="7DF627CF"/>
    <w:multiLevelType w:val="hybridMultilevel"/>
    <w:tmpl w:val="7DF627CF"/>
    <w:lvl w:ilvl="0" w:tplc="246A7A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C7EADD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A8E443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C249F0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E9AA17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1924CA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9E8B17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D34524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EE2241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DF627D6"/>
    <w:multiLevelType w:val="hybridMultilevel"/>
    <w:tmpl w:val="7DF627D6"/>
    <w:lvl w:ilvl="0" w:tplc="BDBC8A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6A097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CD4FE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A2EA3E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33E3D3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C920E4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4566F1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320F0E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8C4FD8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7D7"/>
    <w:multiLevelType w:val="hybridMultilevel"/>
    <w:tmpl w:val="7DF627D7"/>
    <w:lvl w:ilvl="0" w:tplc="26B43D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A54B36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8F6EF4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06C0A5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2347F7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192ED1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3620C0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83097D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198FDB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 w15:restartNumberingAfterBreak="0">
    <w:nsid w:val="7DF627DD"/>
    <w:multiLevelType w:val="hybridMultilevel"/>
    <w:tmpl w:val="7DF627DD"/>
    <w:lvl w:ilvl="0" w:tplc="04B870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8AA264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E7E173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DEC776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29E895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7B6647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8E4004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7CEBDA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5FAFFA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22"/>
  </w:num>
  <w:num w:numId="2">
    <w:abstractNumId w:val="24"/>
  </w:num>
  <w:num w:numId="3">
    <w:abstractNumId w:val="26"/>
  </w:num>
  <w:num w:numId="4">
    <w:abstractNumId w:val="11"/>
  </w:num>
  <w:num w:numId="5">
    <w:abstractNumId w:val="12"/>
  </w:num>
  <w:num w:numId="6">
    <w:abstractNumId w:val="13"/>
  </w:num>
  <w:num w:numId="7">
    <w:abstractNumId w:val="27"/>
  </w:num>
  <w:num w:numId="8">
    <w:abstractNumId w:val="21"/>
  </w:num>
  <w:num w:numId="9">
    <w:abstractNumId w:val="18"/>
  </w:num>
  <w:num w:numId="10">
    <w:abstractNumId w:val="10"/>
  </w:num>
  <w:num w:numId="11">
    <w:abstractNumId w:val="19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5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25"/>
  </w:num>
  <w:num w:numId="20">
    <w:abstractNumId w:val="28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32"/>
  </w:num>
  <w:num w:numId="32">
    <w:abstractNumId w:val="17"/>
  </w:num>
  <w:num w:numId="33">
    <w:abstractNumId w:val="30"/>
  </w:num>
  <w:num w:numId="34">
    <w:abstractNumId w:val="31"/>
  </w:num>
  <w:num w:numId="35">
    <w:abstractNumId w:val="33"/>
  </w:num>
  <w:num w:numId="36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6E72"/>
    <w:rsid w:val="000174F7"/>
    <w:rsid w:val="000176D9"/>
    <w:rsid w:val="000345BB"/>
    <w:rsid w:val="000367A7"/>
    <w:rsid w:val="000371D6"/>
    <w:rsid w:val="00042947"/>
    <w:rsid w:val="00043E1B"/>
    <w:rsid w:val="0004794A"/>
    <w:rsid w:val="00053BAB"/>
    <w:rsid w:val="00055224"/>
    <w:rsid w:val="00056DB4"/>
    <w:rsid w:val="00060CDF"/>
    <w:rsid w:val="000638EC"/>
    <w:rsid w:val="00064671"/>
    <w:rsid w:val="00065ED9"/>
    <w:rsid w:val="000669E0"/>
    <w:rsid w:val="00082616"/>
    <w:rsid w:val="00091F1E"/>
    <w:rsid w:val="000A011C"/>
    <w:rsid w:val="000A2545"/>
    <w:rsid w:val="000B1C98"/>
    <w:rsid w:val="000C0BFB"/>
    <w:rsid w:val="000C1A87"/>
    <w:rsid w:val="000D2590"/>
    <w:rsid w:val="000D499C"/>
    <w:rsid w:val="000D6D79"/>
    <w:rsid w:val="000E57ED"/>
    <w:rsid w:val="000E62C2"/>
    <w:rsid w:val="000E6B00"/>
    <w:rsid w:val="000F1854"/>
    <w:rsid w:val="00102A51"/>
    <w:rsid w:val="001079F6"/>
    <w:rsid w:val="00115BAB"/>
    <w:rsid w:val="00115E3A"/>
    <w:rsid w:val="0012072B"/>
    <w:rsid w:val="001257CA"/>
    <w:rsid w:val="0013593A"/>
    <w:rsid w:val="00141222"/>
    <w:rsid w:val="00143B4B"/>
    <w:rsid w:val="00146C45"/>
    <w:rsid w:val="00152A56"/>
    <w:rsid w:val="001530E7"/>
    <w:rsid w:val="001533CA"/>
    <w:rsid w:val="00153F20"/>
    <w:rsid w:val="0015478B"/>
    <w:rsid w:val="00156F0D"/>
    <w:rsid w:val="001579DD"/>
    <w:rsid w:val="001655A7"/>
    <w:rsid w:val="00173B90"/>
    <w:rsid w:val="00177C6C"/>
    <w:rsid w:val="0018068C"/>
    <w:rsid w:val="001821A8"/>
    <w:rsid w:val="00186672"/>
    <w:rsid w:val="001872D4"/>
    <w:rsid w:val="0019521D"/>
    <w:rsid w:val="001A1360"/>
    <w:rsid w:val="001A78D2"/>
    <w:rsid w:val="001C0476"/>
    <w:rsid w:val="001C1430"/>
    <w:rsid w:val="001C3614"/>
    <w:rsid w:val="001C3B4F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4790"/>
    <w:rsid w:val="00234B9E"/>
    <w:rsid w:val="002350F5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A65FE"/>
    <w:rsid w:val="002B48D8"/>
    <w:rsid w:val="002C037A"/>
    <w:rsid w:val="002C1743"/>
    <w:rsid w:val="002C1B14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01BD7"/>
    <w:rsid w:val="003111A7"/>
    <w:rsid w:val="0031378D"/>
    <w:rsid w:val="00315745"/>
    <w:rsid w:val="003163AF"/>
    <w:rsid w:val="00325D12"/>
    <w:rsid w:val="00326673"/>
    <w:rsid w:val="00326F26"/>
    <w:rsid w:val="00330C80"/>
    <w:rsid w:val="00336ECC"/>
    <w:rsid w:val="0034010A"/>
    <w:rsid w:val="00340300"/>
    <w:rsid w:val="00340CA1"/>
    <w:rsid w:val="003428C7"/>
    <w:rsid w:val="00344CE9"/>
    <w:rsid w:val="003518EE"/>
    <w:rsid w:val="00352D9A"/>
    <w:rsid w:val="00356AA8"/>
    <w:rsid w:val="003570EA"/>
    <w:rsid w:val="00361C34"/>
    <w:rsid w:val="0036214D"/>
    <w:rsid w:val="003703E2"/>
    <w:rsid w:val="00371231"/>
    <w:rsid w:val="00374AF9"/>
    <w:rsid w:val="003779E7"/>
    <w:rsid w:val="00381CE2"/>
    <w:rsid w:val="00383862"/>
    <w:rsid w:val="003846FB"/>
    <w:rsid w:val="00394C42"/>
    <w:rsid w:val="003955CE"/>
    <w:rsid w:val="003A06A8"/>
    <w:rsid w:val="003A4289"/>
    <w:rsid w:val="003C42B0"/>
    <w:rsid w:val="003C4459"/>
    <w:rsid w:val="003C5ED8"/>
    <w:rsid w:val="003D20F4"/>
    <w:rsid w:val="003D31E6"/>
    <w:rsid w:val="003F3F7E"/>
    <w:rsid w:val="003F6EC0"/>
    <w:rsid w:val="00400C21"/>
    <w:rsid w:val="00401604"/>
    <w:rsid w:val="00413690"/>
    <w:rsid w:val="00415DA4"/>
    <w:rsid w:val="00425E40"/>
    <w:rsid w:val="004266BE"/>
    <w:rsid w:val="004354B9"/>
    <w:rsid w:val="00437EB3"/>
    <w:rsid w:val="00443EED"/>
    <w:rsid w:val="00446192"/>
    <w:rsid w:val="00452C6E"/>
    <w:rsid w:val="00456C96"/>
    <w:rsid w:val="0046101E"/>
    <w:rsid w:val="00461C23"/>
    <w:rsid w:val="00462D65"/>
    <w:rsid w:val="00463D18"/>
    <w:rsid w:val="00467E00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D6331"/>
    <w:rsid w:val="004E2645"/>
    <w:rsid w:val="004E4DAA"/>
    <w:rsid w:val="004E75DB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140F"/>
    <w:rsid w:val="00562E3B"/>
    <w:rsid w:val="005633F1"/>
    <w:rsid w:val="00567E51"/>
    <w:rsid w:val="00573FAD"/>
    <w:rsid w:val="00577554"/>
    <w:rsid w:val="0058329F"/>
    <w:rsid w:val="005960B6"/>
    <w:rsid w:val="005B6E56"/>
    <w:rsid w:val="005D56E2"/>
    <w:rsid w:val="005F0C2A"/>
    <w:rsid w:val="00601E0C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67228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0E66"/>
    <w:rsid w:val="006B2C3A"/>
    <w:rsid w:val="006C364E"/>
    <w:rsid w:val="006C5DF0"/>
    <w:rsid w:val="006C6097"/>
    <w:rsid w:val="006D4B5D"/>
    <w:rsid w:val="006E102C"/>
    <w:rsid w:val="006E495D"/>
    <w:rsid w:val="006E4D7D"/>
    <w:rsid w:val="006E6B4D"/>
    <w:rsid w:val="006F03C0"/>
    <w:rsid w:val="006F28F6"/>
    <w:rsid w:val="006F31B1"/>
    <w:rsid w:val="006F56FD"/>
    <w:rsid w:val="00700B25"/>
    <w:rsid w:val="00703B09"/>
    <w:rsid w:val="00707F4C"/>
    <w:rsid w:val="00710A3D"/>
    <w:rsid w:val="00720C59"/>
    <w:rsid w:val="00726D9F"/>
    <w:rsid w:val="0074096E"/>
    <w:rsid w:val="00741CAC"/>
    <w:rsid w:val="00752FB9"/>
    <w:rsid w:val="00753D50"/>
    <w:rsid w:val="00754AEE"/>
    <w:rsid w:val="00756D95"/>
    <w:rsid w:val="00761B98"/>
    <w:rsid w:val="007654A0"/>
    <w:rsid w:val="00770CB3"/>
    <w:rsid w:val="007A372C"/>
    <w:rsid w:val="007A6C0B"/>
    <w:rsid w:val="007A76AB"/>
    <w:rsid w:val="007C3E87"/>
    <w:rsid w:val="007C4961"/>
    <w:rsid w:val="007C5657"/>
    <w:rsid w:val="007C574F"/>
    <w:rsid w:val="007C6A75"/>
    <w:rsid w:val="007D06AE"/>
    <w:rsid w:val="007D261C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44181"/>
    <w:rsid w:val="00852D83"/>
    <w:rsid w:val="00854449"/>
    <w:rsid w:val="00857637"/>
    <w:rsid w:val="0085764F"/>
    <w:rsid w:val="00865A8E"/>
    <w:rsid w:val="008710A3"/>
    <w:rsid w:val="0087617C"/>
    <w:rsid w:val="00876211"/>
    <w:rsid w:val="00880817"/>
    <w:rsid w:val="00880B58"/>
    <w:rsid w:val="00887FFA"/>
    <w:rsid w:val="00890C33"/>
    <w:rsid w:val="00891AAD"/>
    <w:rsid w:val="008925DB"/>
    <w:rsid w:val="008964A9"/>
    <w:rsid w:val="008A038D"/>
    <w:rsid w:val="008A7D26"/>
    <w:rsid w:val="008B111A"/>
    <w:rsid w:val="008B1C6A"/>
    <w:rsid w:val="008B26D2"/>
    <w:rsid w:val="008B2CE5"/>
    <w:rsid w:val="008B6489"/>
    <w:rsid w:val="008B7020"/>
    <w:rsid w:val="008C0E6C"/>
    <w:rsid w:val="008D1AA5"/>
    <w:rsid w:val="008D309B"/>
    <w:rsid w:val="008E0419"/>
    <w:rsid w:val="008F4EAC"/>
    <w:rsid w:val="00910A82"/>
    <w:rsid w:val="00910A93"/>
    <w:rsid w:val="009176F2"/>
    <w:rsid w:val="00920E8C"/>
    <w:rsid w:val="00933734"/>
    <w:rsid w:val="0093769A"/>
    <w:rsid w:val="00940D8A"/>
    <w:rsid w:val="009515D5"/>
    <w:rsid w:val="009550EE"/>
    <w:rsid w:val="00955E6D"/>
    <w:rsid w:val="00957B57"/>
    <w:rsid w:val="0096176F"/>
    <w:rsid w:val="009709DB"/>
    <w:rsid w:val="0097485B"/>
    <w:rsid w:val="009800CE"/>
    <w:rsid w:val="00982ADA"/>
    <w:rsid w:val="00983764"/>
    <w:rsid w:val="00994241"/>
    <w:rsid w:val="00995731"/>
    <w:rsid w:val="0099728D"/>
    <w:rsid w:val="009A401B"/>
    <w:rsid w:val="009A5181"/>
    <w:rsid w:val="009B5A78"/>
    <w:rsid w:val="009B76C6"/>
    <w:rsid w:val="009C77F6"/>
    <w:rsid w:val="009D3DE2"/>
    <w:rsid w:val="009E526C"/>
    <w:rsid w:val="009F7860"/>
    <w:rsid w:val="00A02EB1"/>
    <w:rsid w:val="00A05EAF"/>
    <w:rsid w:val="00A07EC4"/>
    <w:rsid w:val="00A17CE3"/>
    <w:rsid w:val="00A33B7C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29E6"/>
    <w:rsid w:val="00A64749"/>
    <w:rsid w:val="00A75B8C"/>
    <w:rsid w:val="00A83DC7"/>
    <w:rsid w:val="00A91702"/>
    <w:rsid w:val="00A9246B"/>
    <w:rsid w:val="00A937E4"/>
    <w:rsid w:val="00AA1074"/>
    <w:rsid w:val="00AA7455"/>
    <w:rsid w:val="00AB0620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E4773"/>
    <w:rsid w:val="00AF20ED"/>
    <w:rsid w:val="00AF4DB6"/>
    <w:rsid w:val="00B1291D"/>
    <w:rsid w:val="00B161BF"/>
    <w:rsid w:val="00B170AF"/>
    <w:rsid w:val="00B21CB4"/>
    <w:rsid w:val="00B42E36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722D3"/>
    <w:rsid w:val="00B737ED"/>
    <w:rsid w:val="00B80BA6"/>
    <w:rsid w:val="00BA3D69"/>
    <w:rsid w:val="00BA45BD"/>
    <w:rsid w:val="00BB2D77"/>
    <w:rsid w:val="00BC0813"/>
    <w:rsid w:val="00BC0AAA"/>
    <w:rsid w:val="00BC642E"/>
    <w:rsid w:val="00BD1F17"/>
    <w:rsid w:val="00BE06EA"/>
    <w:rsid w:val="00BE0FD9"/>
    <w:rsid w:val="00BE281B"/>
    <w:rsid w:val="00BE5325"/>
    <w:rsid w:val="00C02839"/>
    <w:rsid w:val="00C03F45"/>
    <w:rsid w:val="00C04B59"/>
    <w:rsid w:val="00C14543"/>
    <w:rsid w:val="00C15C43"/>
    <w:rsid w:val="00C1766C"/>
    <w:rsid w:val="00C206C3"/>
    <w:rsid w:val="00C267DA"/>
    <w:rsid w:val="00C3312C"/>
    <w:rsid w:val="00C42E29"/>
    <w:rsid w:val="00C4331B"/>
    <w:rsid w:val="00C46D06"/>
    <w:rsid w:val="00C570DB"/>
    <w:rsid w:val="00C64EFA"/>
    <w:rsid w:val="00C745BE"/>
    <w:rsid w:val="00C81AB8"/>
    <w:rsid w:val="00C84BC1"/>
    <w:rsid w:val="00C868C5"/>
    <w:rsid w:val="00C96F8C"/>
    <w:rsid w:val="00CA2E88"/>
    <w:rsid w:val="00CA4ACB"/>
    <w:rsid w:val="00CA6459"/>
    <w:rsid w:val="00CC1854"/>
    <w:rsid w:val="00CC72D1"/>
    <w:rsid w:val="00CC7919"/>
    <w:rsid w:val="00CE75EC"/>
    <w:rsid w:val="00CF0B4F"/>
    <w:rsid w:val="00CF706B"/>
    <w:rsid w:val="00D027A9"/>
    <w:rsid w:val="00D04386"/>
    <w:rsid w:val="00D06AF6"/>
    <w:rsid w:val="00D10529"/>
    <w:rsid w:val="00D20AB4"/>
    <w:rsid w:val="00D2116B"/>
    <w:rsid w:val="00D256B8"/>
    <w:rsid w:val="00D34AF1"/>
    <w:rsid w:val="00D34F85"/>
    <w:rsid w:val="00D3573F"/>
    <w:rsid w:val="00D37256"/>
    <w:rsid w:val="00D4293B"/>
    <w:rsid w:val="00D42A44"/>
    <w:rsid w:val="00D46ABF"/>
    <w:rsid w:val="00D5732C"/>
    <w:rsid w:val="00D62D47"/>
    <w:rsid w:val="00D63938"/>
    <w:rsid w:val="00D64343"/>
    <w:rsid w:val="00D706C6"/>
    <w:rsid w:val="00D8012A"/>
    <w:rsid w:val="00D8146B"/>
    <w:rsid w:val="00D83DDA"/>
    <w:rsid w:val="00D841F2"/>
    <w:rsid w:val="00D92C7F"/>
    <w:rsid w:val="00DA0F23"/>
    <w:rsid w:val="00DA7539"/>
    <w:rsid w:val="00DA7CE8"/>
    <w:rsid w:val="00DB26E0"/>
    <w:rsid w:val="00DB3DD9"/>
    <w:rsid w:val="00DB50D3"/>
    <w:rsid w:val="00DB68BD"/>
    <w:rsid w:val="00DB77B3"/>
    <w:rsid w:val="00DC0166"/>
    <w:rsid w:val="00DC1789"/>
    <w:rsid w:val="00DC39C9"/>
    <w:rsid w:val="00DC5A2C"/>
    <w:rsid w:val="00DC632A"/>
    <w:rsid w:val="00DE297A"/>
    <w:rsid w:val="00DE3198"/>
    <w:rsid w:val="00DE5251"/>
    <w:rsid w:val="00DE72F4"/>
    <w:rsid w:val="00DF0F2D"/>
    <w:rsid w:val="00DF1692"/>
    <w:rsid w:val="00DF2776"/>
    <w:rsid w:val="00DF3BF7"/>
    <w:rsid w:val="00DF63C1"/>
    <w:rsid w:val="00E0010A"/>
    <w:rsid w:val="00E00A28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477E5"/>
    <w:rsid w:val="00E54FE6"/>
    <w:rsid w:val="00E56C6C"/>
    <w:rsid w:val="00E666A5"/>
    <w:rsid w:val="00E7305A"/>
    <w:rsid w:val="00E85567"/>
    <w:rsid w:val="00E86312"/>
    <w:rsid w:val="00E97933"/>
    <w:rsid w:val="00EA4AC4"/>
    <w:rsid w:val="00EA5CA6"/>
    <w:rsid w:val="00EB1CB7"/>
    <w:rsid w:val="00EB34FD"/>
    <w:rsid w:val="00EB7A17"/>
    <w:rsid w:val="00EB7E94"/>
    <w:rsid w:val="00EC6E53"/>
    <w:rsid w:val="00EF7F2A"/>
    <w:rsid w:val="00F021C2"/>
    <w:rsid w:val="00F05CE4"/>
    <w:rsid w:val="00F21752"/>
    <w:rsid w:val="00F252DA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66FE0"/>
    <w:rsid w:val="00F72201"/>
    <w:rsid w:val="00F756FE"/>
    <w:rsid w:val="00F77EA0"/>
    <w:rsid w:val="00F814DB"/>
    <w:rsid w:val="00F82C93"/>
    <w:rsid w:val="00F86556"/>
    <w:rsid w:val="00F92E81"/>
    <w:rsid w:val="00F94FF9"/>
    <w:rsid w:val="00F95FB4"/>
    <w:rsid w:val="00F970E5"/>
    <w:rsid w:val="00F97A10"/>
    <w:rsid w:val="00FA1D89"/>
    <w:rsid w:val="00FA5BBB"/>
    <w:rsid w:val="00FB1EAE"/>
    <w:rsid w:val="00FC1C82"/>
    <w:rsid w:val="00FC1C9C"/>
    <w:rsid w:val="00FC3BEB"/>
    <w:rsid w:val="00FC5A6F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D30FA"/>
  <w15:docId w15:val="{01079FC0-66AF-44E1-97EF-C29EE4284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Обычный_1"/>
    <w:autoRedefine/>
    <w:qFormat/>
    <w:rsid w:val="000638EC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DB3DD9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qFormat/>
    <w:rsid w:val="00DB3DD9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DB3DD9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DB3DD9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DB3DD9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DB3DD9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DB3DD9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DB3DD9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DB3DD9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DB3DD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3DD9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DB3DD9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link w:val="13"/>
    <w:autoRedefine/>
    <w:uiPriority w:val="39"/>
    <w:rsid w:val="00DB3DD9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DB3DD9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DB3DD9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DB3DD9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DB3DD9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DB3DD9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DB3DD9"/>
    <w:pPr>
      <w:ind w:left="1440"/>
    </w:pPr>
  </w:style>
  <w:style w:type="paragraph" w:styleId="81">
    <w:name w:val="toc 8"/>
    <w:basedOn w:val="a"/>
    <w:next w:val="a"/>
    <w:autoRedefine/>
    <w:rsid w:val="00DB3DD9"/>
    <w:pPr>
      <w:ind w:left="1680"/>
    </w:pPr>
  </w:style>
  <w:style w:type="paragraph" w:styleId="91">
    <w:name w:val="toc 9"/>
    <w:basedOn w:val="a"/>
    <w:next w:val="a"/>
    <w:autoRedefine/>
    <w:rsid w:val="00DB3DD9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DB3DD9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DB3DD9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DB3DD9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4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4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DB3DD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B3DD9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DB3DD9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DB3DD9"/>
    <w:pPr>
      <w:keepNext/>
      <w:keepLines/>
      <w:pageBreakBefore/>
      <w:numPr>
        <w:numId w:val="18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DB3DD9"/>
    <w:pPr>
      <w:keepNext/>
      <w:keepLines/>
      <w:numPr>
        <w:ilvl w:val="1"/>
        <w:numId w:val="18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DB3DD9"/>
    <w:pPr>
      <w:keepNext/>
      <w:keepLines/>
      <w:numPr>
        <w:ilvl w:val="2"/>
        <w:numId w:val="18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DB3DD9"/>
    <w:pPr>
      <w:numPr>
        <w:numId w:val="11"/>
      </w:numPr>
    </w:pPr>
  </w:style>
  <w:style w:type="paragraph" w:customStyle="1" w:styleId="phbibliography">
    <w:name w:val="ph_bibliography"/>
    <w:basedOn w:val="phbase"/>
    <w:rsid w:val="00DB3DD9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DB3DD9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DB3DD9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DB3DD9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DB3DD9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DB3DD9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DB3DD9"/>
  </w:style>
  <w:style w:type="paragraph" w:customStyle="1" w:styleId="phconfirmstamptitle">
    <w:name w:val="ph_confirmstamp_title"/>
    <w:basedOn w:val="phconfirmstamp"/>
    <w:next w:val="phconfirmstampstamp"/>
    <w:rsid w:val="00DB3DD9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DB3DD9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DB3DD9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DB3DD9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DB3DD9"/>
    <w:pPr>
      <w:spacing w:before="120"/>
    </w:pPr>
  </w:style>
  <w:style w:type="paragraph" w:customStyle="1" w:styleId="phfiguretitle">
    <w:name w:val="ph_figure_title"/>
    <w:basedOn w:val="phfigure"/>
    <w:next w:val="phnormal"/>
    <w:rsid w:val="00DB3DD9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DB3DD9"/>
    <w:pPr>
      <w:widowControl w:val="0"/>
    </w:pPr>
    <w:rPr>
      <w:sz w:val="18"/>
    </w:rPr>
  </w:style>
  <w:style w:type="character" w:customStyle="1" w:styleId="phinline">
    <w:name w:val="ph_inline"/>
    <w:basedOn w:val="a0"/>
    <w:rsid w:val="00DB3DD9"/>
  </w:style>
  <w:style w:type="character" w:customStyle="1" w:styleId="phinline8">
    <w:name w:val="ph_inline_8"/>
    <w:rsid w:val="00DB3DD9"/>
    <w:rPr>
      <w:sz w:val="16"/>
    </w:rPr>
  </w:style>
  <w:style w:type="character" w:customStyle="1" w:styleId="phinlinebolditalic">
    <w:name w:val="ph_inline_bolditalic"/>
    <w:rsid w:val="00DB3DD9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DB3DD9"/>
    <w:rPr>
      <w:rFonts w:ascii="Courier New" w:hAnsi="Courier New"/>
      <w:sz w:val="24"/>
    </w:rPr>
  </w:style>
  <w:style w:type="character" w:customStyle="1" w:styleId="phinlinefirstterm">
    <w:name w:val="ph_inline_firstterm"/>
    <w:rsid w:val="00DB3DD9"/>
    <w:rPr>
      <w:i/>
      <w:sz w:val="24"/>
    </w:rPr>
  </w:style>
  <w:style w:type="character" w:customStyle="1" w:styleId="phinlineguiitem">
    <w:name w:val="ph_inline_guiitem"/>
    <w:rsid w:val="00DB3DD9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DB3DD9"/>
    <w:rPr>
      <w:b/>
      <w:smallCaps/>
      <w:sz w:val="24"/>
    </w:rPr>
  </w:style>
  <w:style w:type="character" w:customStyle="1" w:styleId="phinlinespace">
    <w:name w:val="ph_inline_space"/>
    <w:rsid w:val="00DB3DD9"/>
    <w:rPr>
      <w:spacing w:val="60"/>
    </w:rPr>
  </w:style>
  <w:style w:type="character" w:customStyle="1" w:styleId="phinlinesuperline">
    <w:name w:val="ph_inline_superline"/>
    <w:rsid w:val="00DB3DD9"/>
    <w:rPr>
      <w:vertAlign w:val="superscript"/>
    </w:rPr>
  </w:style>
  <w:style w:type="character" w:customStyle="1" w:styleId="phinlineunderline">
    <w:name w:val="ph_inline_underline"/>
    <w:rsid w:val="00DB3DD9"/>
    <w:rPr>
      <w:u w:val="single"/>
      <w:lang w:val="ru-RU"/>
    </w:rPr>
  </w:style>
  <w:style w:type="character" w:customStyle="1" w:styleId="phinlineunderlineitalic">
    <w:name w:val="ph_inline_underlineitalic"/>
    <w:rsid w:val="00DB3DD9"/>
    <w:rPr>
      <w:i/>
      <w:u w:val="single"/>
      <w:lang w:val="ru-RU"/>
    </w:rPr>
  </w:style>
  <w:style w:type="character" w:customStyle="1" w:styleId="phinlineuppercase">
    <w:name w:val="ph_inline_uppercase"/>
    <w:rsid w:val="00DB3DD9"/>
    <w:rPr>
      <w:caps/>
      <w:lang w:val="ru-RU"/>
    </w:rPr>
  </w:style>
  <w:style w:type="paragraph" w:customStyle="1" w:styleId="phinset">
    <w:name w:val="ph_inset"/>
    <w:basedOn w:val="phnormal"/>
    <w:next w:val="phnormal"/>
    <w:rsid w:val="00DB3DD9"/>
  </w:style>
  <w:style w:type="paragraph" w:customStyle="1" w:styleId="phinsetcaution">
    <w:name w:val="ph_inset_caution"/>
    <w:basedOn w:val="phinset"/>
    <w:rsid w:val="00DB3DD9"/>
    <w:pPr>
      <w:keepLines/>
    </w:pPr>
  </w:style>
  <w:style w:type="paragraph" w:customStyle="1" w:styleId="phinsetnote">
    <w:name w:val="ph_inset_note"/>
    <w:basedOn w:val="phinset"/>
    <w:rsid w:val="00DB3DD9"/>
    <w:pPr>
      <w:keepLines/>
    </w:pPr>
  </w:style>
  <w:style w:type="paragraph" w:customStyle="1" w:styleId="phinsettitle">
    <w:name w:val="ph_inset_title"/>
    <w:basedOn w:val="phinset"/>
    <w:next w:val="phinsetnote"/>
    <w:rsid w:val="00DB3DD9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DB3DD9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DB3DD9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DB3DD9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DB3DD9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DB3DD9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DB3DD9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DB3DD9"/>
    <w:pPr>
      <w:ind w:left="57"/>
    </w:pPr>
    <w:rPr>
      <w:i/>
    </w:rPr>
  </w:style>
  <w:style w:type="paragraph" w:customStyle="1" w:styleId="phtablecell">
    <w:name w:val="ph_table_cell"/>
    <w:basedOn w:val="phbase"/>
    <w:rsid w:val="00DB3DD9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DB3DD9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DB3DD9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DB3DD9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DB3DD9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DB3DD9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DB3DD9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DB3DD9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DB3DD9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DB3DD9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FC5A6F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DB3DD9"/>
  </w:style>
  <w:style w:type="paragraph" w:customStyle="1" w:styleId="phtitlepagesystemfull">
    <w:name w:val="ph_titlepage_system_full"/>
    <w:basedOn w:val="phtitlepage"/>
    <w:next w:val="phtitlepagesystemshort"/>
    <w:rsid w:val="00DB3DD9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DB3DD9"/>
    <w:rPr>
      <w:b/>
      <w:sz w:val="32"/>
    </w:rPr>
  </w:style>
  <w:style w:type="paragraph" w:styleId="HTML">
    <w:name w:val="HTML Address"/>
    <w:basedOn w:val="a"/>
    <w:link w:val="HTML0"/>
    <w:semiHidden/>
    <w:rsid w:val="00DB3DD9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DB3DD9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DB3DD9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DB3DD9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DB3DD9"/>
    <w:rPr>
      <w:u w:val="single"/>
    </w:rPr>
  </w:style>
  <w:style w:type="paragraph" w:customStyle="1" w:styleId="phstampleft">
    <w:name w:val="ph_stamp_left"/>
    <w:basedOn w:val="phstamp"/>
    <w:rsid w:val="00DB3DD9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DB3DD9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DB3DD9"/>
    <w:pPr>
      <w:jc w:val="center"/>
    </w:pPr>
  </w:style>
  <w:style w:type="character" w:customStyle="1" w:styleId="phpagenumber0">
    <w:name w:val="ph_pagenumber Знак"/>
    <w:basedOn w:val="ab"/>
    <w:link w:val="phpagenumber"/>
    <w:rsid w:val="00DB3DD9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DB3DD9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DB3DD9"/>
    <w:pPr>
      <w:ind w:left="632" w:hanging="284"/>
    </w:pPr>
  </w:style>
  <w:style w:type="paragraph" w:customStyle="1" w:styleId="15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DB3DD9"/>
    <w:pPr>
      <w:numPr>
        <w:numId w:val="17"/>
      </w:numPr>
      <w:spacing w:after="120"/>
    </w:pPr>
  </w:style>
  <w:style w:type="paragraph" w:customStyle="1" w:styleId="affa">
    <w:name w:val="Текст_программы"/>
    <w:rsid w:val="00DB3DD9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DB3DD9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DB3DD9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DB3DD9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DB3DD9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DB3DD9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DB3DD9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DB3DD9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DB3DD9"/>
  </w:style>
  <w:style w:type="character" w:styleId="affc">
    <w:name w:val="annotation reference"/>
    <w:basedOn w:val="a0"/>
    <w:uiPriority w:val="99"/>
    <w:semiHidden/>
    <w:unhideWhenUsed/>
    <w:rsid w:val="00DB3DD9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B3DD9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B3DD9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DB3DD9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DB3DD9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DB3DD9"/>
    <w:pPr>
      <w:spacing w:after="160"/>
    </w:pPr>
  </w:style>
  <w:style w:type="table" w:customStyle="1" w:styleId="16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DB3DD9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DB3DD9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DB3DD9"/>
    <w:pPr>
      <w:numPr>
        <w:numId w:val="14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DB3DD9"/>
    <w:pPr>
      <w:numPr>
        <w:ilvl w:val="1"/>
        <w:numId w:val="14"/>
      </w:numPr>
    </w:pPr>
  </w:style>
  <w:style w:type="paragraph" w:customStyle="1" w:styleId="phlistordered1">
    <w:name w:val="ph_list_ordered_1"/>
    <w:basedOn w:val="phnormal"/>
    <w:rsid w:val="00DB3DD9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DB3DD9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DB3DD9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DB3DD9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DB3DD9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DB3DD9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DB3DD9"/>
    <w:pPr>
      <w:numPr>
        <w:numId w:val="13"/>
      </w:numPr>
    </w:pPr>
  </w:style>
  <w:style w:type="character" w:customStyle="1" w:styleId="phlistitemized10">
    <w:name w:val="ph_list_itemized_1 Знак"/>
    <w:link w:val="phlistitemized1"/>
    <w:rsid w:val="00DB3DD9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DB3DD9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DB3DD9"/>
    <w:pPr>
      <w:numPr>
        <w:ilvl w:val="0"/>
        <w:numId w:val="15"/>
      </w:numPr>
      <w:tabs>
        <w:tab w:val="left" w:pos="851"/>
      </w:tabs>
      <w:ind w:left="1276" w:hanging="425"/>
    </w:p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0638EC"/>
    <w:rPr>
      <w:rFonts w:ascii="Arial" w:hAnsi="Arial"/>
      <w:b/>
      <w:sz w:val="28"/>
      <w:szCs w:val="28"/>
      <w:lang w:val="ru-RU" w:eastAsia="ru-RU"/>
    </w:rPr>
  </w:style>
  <w:style w:type="paragraph" w:customStyle="1" w:styleId="afff5">
    <w:name w:val="Термин"/>
    <w:basedOn w:val="a"/>
    <w:next w:val="a"/>
    <w:link w:val="afff6"/>
    <w:rsid w:val="000638EC"/>
    <w:pPr>
      <w:spacing w:before="0" w:after="0" w:line="240" w:lineRule="auto"/>
    </w:pPr>
    <w:rPr>
      <w:rFonts w:ascii="Tahoma" w:hAnsi="Tahoma"/>
      <w:b/>
      <w:i/>
      <w:sz w:val="20"/>
      <w:szCs w:val="24"/>
      <w:lang w:val="x-none" w:eastAsia="x-none"/>
    </w:rPr>
  </w:style>
  <w:style w:type="character" w:customStyle="1" w:styleId="afff6">
    <w:name w:val="Термин Знак"/>
    <w:link w:val="afff5"/>
    <w:rsid w:val="000638EC"/>
    <w:rPr>
      <w:rFonts w:ascii="Tahoma" w:hAnsi="Tahoma"/>
      <w:b/>
      <w:i/>
      <w:sz w:val="20"/>
      <w:lang w:val="x-none" w:eastAsia="x-none"/>
    </w:rPr>
  </w:style>
  <w:style w:type="character" w:customStyle="1" w:styleId="13">
    <w:name w:val="Оглавление 1 Знак"/>
    <w:link w:val="12"/>
    <w:uiPriority w:val="39"/>
    <w:rsid w:val="000638EC"/>
    <w:rPr>
      <w:rFonts w:ascii="Arial" w:hAnsi="Arial"/>
      <w:b/>
      <w:lang w:val="ru-RU" w:eastAsia="ru-RU"/>
    </w:rPr>
  </w:style>
  <w:style w:type="character" w:customStyle="1" w:styleId="phtablecellleft0">
    <w:name w:val="ph_table_cellleft Знак"/>
    <w:link w:val="phtablecellleft"/>
    <w:qFormat/>
    <w:rsid w:val="000638EC"/>
    <w:rPr>
      <w:rFonts w:ascii="Arial" w:hAnsi="Arial" w:cs="Arial"/>
      <w:bCs/>
      <w:sz w:val="20"/>
      <w:szCs w:val="20"/>
      <w:lang w:val="ru-RU" w:eastAsia="ru-RU"/>
    </w:rPr>
  </w:style>
  <w:style w:type="paragraph" w:styleId="afff7">
    <w:name w:val="Revision"/>
    <w:hidden/>
    <w:semiHidden/>
    <w:rsid w:val="000638EC"/>
    <w:rPr>
      <w:rFonts w:ascii="Arial" w:hAnsi="Arial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077;&#1084;&#1084;&#1072;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EE9F6-9FA3-47EE-87F1-9AE49F227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ГОСТ_2.105_шаблон_ARIAL.dotx</Template>
  <TotalTime>0</TotalTime>
  <Pages>25</Pages>
  <Words>3290</Words>
  <Characters>18759</Characters>
  <Application>Microsoft Office Word</Application>
  <DocSecurity>0</DocSecurity>
  <Lines>156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RePack by Diakov</cp:lastModifiedBy>
  <cp:revision>3</cp:revision>
  <cp:lastPrinted>2017-10-13T10:40:00Z</cp:lastPrinted>
  <dcterms:created xsi:type="dcterms:W3CDTF">2024-06-27T08:27:00Z</dcterms:created>
  <dcterms:modified xsi:type="dcterms:W3CDTF">2024-06-27T08:28:00Z</dcterms:modified>
</cp:coreProperties>
</file>