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tblLook w:val="04A0" w:firstRow="1" w:lastRow="0" w:firstColumn="1" w:lastColumn="0" w:noHBand="0" w:noVBand="1"/>
      </w:tblPr>
      <w:tblGrid>
        <w:gridCol w:w="5099"/>
        <w:gridCol w:w="5099"/>
      </w:tblGrid>
      <w:tr w:rsidR="001E3D81" w:rsidTr="00BC136A">
        <w:trPr>
          <w:trHeight w:val="1319"/>
        </w:trPr>
        <w:tc>
          <w:tcPr>
            <w:tcW w:w="2500" w:type="pct"/>
            <w:hideMark/>
          </w:tcPr>
          <w:p w:rsidR="001E3D81" w:rsidRPr="006D3718" w:rsidRDefault="001E3D81" w:rsidP="00BC136A">
            <w:pPr>
              <w:pStyle w:val="phconfirmstampstamp"/>
              <w:rPr>
                <w:lang w:eastAsia="en-US"/>
              </w:rPr>
            </w:pPr>
            <w:bookmarkStart w:id="0" w:name="scroll-bookmark-2"/>
            <w:bookmarkStart w:id="1" w:name="_Toc114649631"/>
          </w:p>
        </w:tc>
        <w:tc>
          <w:tcPr>
            <w:tcW w:w="2500" w:type="pct"/>
            <w:hideMark/>
          </w:tcPr>
          <w:p w:rsidR="001E3D81" w:rsidRPr="006D3718" w:rsidRDefault="001E3D81" w:rsidP="00BC136A">
            <w:pPr>
              <w:pStyle w:val="phconfirmstamptitle"/>
              <w:rPr>
                <w:lang w:eastAsia="en-US"/>
              </w:rPr>
            </w:pPr>
            <w:r w:rsidRPr="006D3718">
              <w:rPr>
                <w:lang w:eastAsia="en-US"/>
              </w:rPr>
              <w:t>УТВЕРЖДАЮ</w:t>
            </w:r>
          </w:p>
          <w:p w:rsidR="001E3D81" w:rsidRDefault="001E3D81" w:rsidP="00BC136A">
            <w:pPr>
              <w:pStyle w:val="phconfirmstampstamp"/>
              <w:rPr>
                <w:szCs w:val="24"/>
              </w:rPr>
            </w:pPr>
            <w:r>
              <w:rPr>
                <w:szCs w:val="24"/>
              </w:rPr>
              <w:t>Генеральный д</w:t>
            </w:r>
            <w:r w:rsidRPr="007D5CE8">
              <w:rPr>
                <w:szCs w:val="24"/>
              </w:rPr>
              <w:t xml:space="preserve">иректор </w:t>
            </w:r>
            <w:r>
              <w:rPr>
                <w:szCs w:val="24"/>
              </w:rPr>
              <w:t>ООО «</w:t>
            </w:r>
            <w:r w:rsidRPr="00EF0FE3">
              <w:rPr>
                <w:szCs w:val="24"/>
              </w:rPr>
              <w:t>Организационные технические решения</w:t>
            </w:r>
            <w:r>
              <w:rPr>
                <w:szCs w:val="24"/>
              </w:rPr>
              <w:t>»</w:t>
            </w:r>
          </w:p>
          <w:p w:rsidR="001E3D81" w:rsidRDefault="001E3D81" w:rsidP="00BC136A">
            <w:pPr>
              <w:pStyle w:val="phconfirmstampstamp"/>
              <w:rPr>
                <w:szCs w:val="24"/>
              </w:rPr>
            </w:pPr>
          </w:p>
          <w:p w:rsidR="001E3D81" w:rsidRPr="006D3718" w:rsidRDefault="001E3D81" w:rsidP="00BC136A">
            <w:pPr>
              <w:pStyle w:val="phconfirmstampstamp"/>
              <w:rPr>
                <w:szCs w:val="24"/>
              </w:rPr>
            </w:pPr>
          </w:p>
        </w:tc>
      </w:tr>
      <w:tr w:rsidR="001E3D81" w:rsidTr="00BC136A">
        <w:trPr>
          <w:trHeight w:val="360"/>
        </w:trPr>
        <w:tc>
          <w:tcPr>
            <w:tcW w:w="2500" w:type="pct"/>
            <w:hideMark/>
          </w:tcPr>
          <w:p w:rsidR="001E3D81" w:rsidRPr="006D3718" w:rsidRDefault="001E3D81" w:rsidP="00BC136A">
            <w:pPr>
              <w:pStyle w:val="phconfirmstampstamp"/>
              <w:rPr>
                <w:lang w:eastAsia="en-US"/>
              </w:rPr>
            </w:pPr>
          </w:p>
        </w:tc>
        <w:tc>
          <w:tcPr>
            <w:tcW w:w="2500" w:type="pct"/>
            <w:hideMark/>
          </w:tcPr>
          <w:p w:rsidR="001E3D81" w:rsidRPr="006D3718" w:rsidRDefault="001E3D81" w:rsidP="00BC136A">
            <w:pPr>
              <w:pStyle w:val="phconfirmstampstamp"/>
              <w:rPr>
                <w:lang w:eastAsia="en-US"/>
              </w:rPr>
            </w:pPr>
            <w:bookmarkStart w:id="2" w:name="_Toc19017279"/>
            <w:r w:rsidRPr="006D3718">
              <w:rPr>
                <w:lang w:eastAsia="en-US"/>
              </w:rPr>
              <w:t xml:space="preserve">__________________ </w:t>
            </w:r>
            <w:bookmarkEnd w:id="2"/>
            <w:r>
              <w:rPr>
                <w:lang w:eastAsia="en-US"/>
              </w:rPr>
              <w:t xml:space="preserve">И.С. </w:t>
            </w:r>
            <w:proofErr w:type="spellStart"/>
            <w:r>
              <w:rPr>
                <w:lang w:eastAsia="en-US"/>
              </w:rPr>
              <w:t>Хасуев</w:t>
            </w:r>
            <w:proofErr w:type="spellEnd"/>
          </w:p>
          <w:p w:rsidR="001E3D81" w:rsidRPr="006D3718" w:rsidRDefault="001E3D81" w:rsidP="00BC136A">
            <w:pPr>
              <w:pStyle w:val="phconfirmstampstamp"/>
              <w:rPr>
                <w:lang w:eastAsia="en-US"/>
              </w:rPr>
            </w:pPr>
            <w:bookmarkStart w:id="3" w:name="_Toc19017280"/>
            <w:r w:rsidRPr="006D3718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>«____»_________________ 2022</w:t>
            </w:r>
            <w:r w:rsidRPr="006D3718">
              <w:rPr>
                <w:lang w:eastAsia="en-US"/>
              </w:rPr>
              <w:t xml:space="preserve"> г.</w:t>
            </w:r>
            <w:bookmarkEnd w:id="3"/>
          </w:p>
        </w:tc>
      </w:tr>
    </w:tbl>
    <w:p w:rsidR="0005016A" w:rsidRPr="00963F33" w:rsidRDefault="0005016A" w:rsidP="0005016A">
      <w:pPr>
        <w:pStyle w:val="phtitlepageother"/>
      </w:pPr>
    </w:p>
    <w:p w:rsidR="0005016A" w:rsidRPr="00963F33" w:rsidRDefault="0005016A" w:rsidP="0005016A">
      <w:pPr>
        <w:pStyle w:val="phtitlepageother"/>
      </w:pPr>
    </w:p>
    <w:p w:rsidR="0005016A" w:rsidRPr="00963F33" w:rsidRDefault="0005016A" w:rsidP="0005016A">
      <w:pPr>
        <w:pStyle w:val="phtitlepageother"/>
      </w:pPr>
    </w:p>
    <w:p w:rsidR="0005016A" w:rsidRPr="00963F33" w:rsidRDefault="0005016A" w:rsidP="0005016A">
      <w:pPr>
        <w:pStyle w:val="phtitlepageother"/>
      </w:pPr>
    </w:p>
    <w:p w:rsidR="0005016A" w:rsidRPr="00963F33" w:rsidRDefault="0005016A" w:rsidP="0005016A">
      <w:pPr>
        <w:pStyle w:val="phtitlepageother"/>
      </w:pPr>
    </w:p>
    <w:p w:rsidR="0005016A" w:rsidRPr="00963F33" w:rsidRDefault="0005016A" w:rsidP="001E3D81">
      <w:pPr>
        <w:pStyle w:val="phtitlepageother"/>
        <w:jc w:val="both"/>
      </w:pPr>
    </w:p>
    <w:p w:rsidR="0005016A" w:rsidRPr="00963F33" w:rsidRDefault="0005016A" w:rsidP="0005016A">
      <w:pPr>
        <w:pStyle w:val="phtitlepagesystemfull"/>
      </w:pPr>
      <w:r w:rsidRPr="00963F33">
        <w:t>Единая медицинская информационно-аналитическая система Республики Северная Осетия-Алания</w:t>
      </w:r>
    </w:p>
    <w:p w:rsidR="0005016A" w:rsidRPr="00963F33" w:rsidRDefault="0005016A" w:rsidP="0005016A">
      <w:pPr>
        <w:pStyle w:val="phtitlepagesystemshort"/>
      </w:pPr>
      <w:r w:rsidRPr="00963F33">
        <w:t>(ЕМИАС РСО-Алания)</w:t>
      </w:r>
    </w:p>
    <w:p w:rsidR="00316FAC" w:rsidRDefault="00316FAC" w:rsidP="00316FAC">
      <w:pPr>
        <w:pStyle w:val="phtitlepagedocument"/>
      </w:pPr>
    </w:p>
    <w:p w:rsidR="00316FAC" w:rsidRPr="00FD5C1C" w:rsidRDefault="00050DD2" w:rsidP="00050DD2">
      <w:pPr>
        <w:pStyle w:val="phtitlepagedocument"/>
      </w:pPr>
      <w:r>
        <w:t xml:space="preserve">Функциональность формирования </w:t>
      </w:r>
      <w:r w:rsidR="00316FAC" w:rsidRPr="00AE6146">
        <w:t>СЭМД «Направление на консультацию и во вспомогательные кабинеты»,</w:t>
      </w:r>
      <w:r>
        <w:t xml:space="preserve"> </w:t>
      </w:r>
      <w:r w:rsidR="00316FAC" w:rsidRPr="00AE6146">
        <w:t>СЭМД «Протокол цитологического исследования»</w:t>
      </w:r>
      <w:r w:rsidR="00316FAC">
        <w:t>,</w:t>
      </w:r>
      <w:r>
        <w:t xml:space="preserve"> </w:t>
      </w:r>
      <w:r w:rsidR="00316FAC" w:rsidRPr="00AE6146">
        <w:t>СЭМД «Протокол консультации. Протокол консультации в рамках диспансерного наблюдения»</w:t>
      </w:r>
      <w:r>
        <w:t xml:space="preserve"> и их передачи в РЭМД</w:t>
      </w:r>
    </w:p>
    <w:p w:rsidR="007E4E47" w:rsidRDefault="0005016A" w:rsidP="0005016A">
      <w:pPr>
        <w:pStyle w:val="phtitlepagedocument"/>
      </w:pPr>
      <w:r w:rsidRPr="00963F33">
        <w:t>Руководство пользователя</w:t>
      </w:r>
    </w:p>
    <w:p w:rsidR="00347D30" w:rsidRDefault="00347D30" w:rsidP="00347D30">
      <w:pPr>
        <w:pStyle w:val="phtitlepageother"/>
      </w:pPr>
      <w:r w:rsidRPr="00123219">
        <w:t xml:space="preserve">Государственный контракт </w:t>
      </w:r>
      <w:r w:rsidRPr="009E0A0C">
        <w:t xml:space="preserve">№ </w:t>
      </w:r>
      <w:r w:rsidRPr="00A53F46">
        <w:t>0310200000322001719 от 25.07.2022</w:t>
      </w:r>
      <w:r w:rsidRPr="009E0A0C">
        <w:t xml:space="preserve"> г.</w:t>
      </w:r>
    </w:p>
    <w:p w:rsidR="00347D30" w:rsidRDefault="00347D30" w:rsidP="00347D30">
      <w:pPr>
        <w:pStyle w:val="phtitlepageother"/>
      </w:pPr>
      <w:r>
        <w:t>Этап 2</w:t>
      </w:r>
    </w:p>
    <w:p w:rsidR="00347D30" w:rsidRPr="00963F33" w:rsidRDefault="00347D30" w:rsidP="0005016A">
      <w:pPr>
        <w:pStyle w:val="phtitlepagedocument"/>
      </w:pPr>
      <w:bookmarkStart w:id="4" w:name="_GoBack"/>
      <w:bookmarkEnd w:id="4"/>
    </w:p>
    <w:p w:rsidR="00022BFB" w:rsidRPr="00963F33" w:rsidRDefault="00022BFB" w:rsidP="00022BFB">
      <w:pPr>
        <w:pStyle w:val="phcontent"/>
      </w:pPr>
      <w:r w:rsidRPr="00963F33">
        <w:lastRenderedPageBreak/>
        <w:t>Содержание</w:t>
      </w:r>
    </w:p>
    <w:p w:rsidR="003B4B24" w:rsidRDefault="00E5025E" w:rsidP="003B4B24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963F33">
        <w:fldChar w:fldCharType="begin"/>
      </w:r>
      <w:r w:rsidRPr="00963F33">
        <w:instrText xml:space="preserve"> TOC \o "1-6" \h \z \u </w:instrText>
      </w:r>
      <w:r w:rsidRPr="00963F33">
        <w:fldChar w:fldCharType="separate"/>
      </w:r>
      <w:hyperlink w:anchor="_Toc117866097" w:history="1">
        <w:r w:rsidR="003B4B24" w:rsidRPr="00C46928">
          <w:rPr>
            <w:rStyle w:val="a5"/>
            <w:noProof/>
          </w:rPr>
          <w:t>Перечень терминов и сокращений</w:t>
        </w:r>
        <w:r w:rsidR="003B4B24">
          <w:rPr>
            <w:noProof/>
            <w:webHidden/>
          </w:rPr>
          <w:tab/>
        </w:r>
        <w:r w:rsidR="003B4B24">
          <w:rPr>
            <w:noProof/>
            <w:webHidden/>
          </w:rPr>
          <w:fldChar w:fldCharType="begin"/>
        </w:r>
        <w:r w:rsidR="003B4B24">
          <w:rPr>
            <w:noProof/>
            <w:webHidden/>
          </w:rPr>
          <w:instrText xml:space="preserve"> PAGEREF _Toc117866097 \h </w:instrText>
        </w:r>
        <w:r w:rsidR="003B4B24">
          <w:rPr>
            <w:noProof/>
            <w:webHidden/>
          </w:rPr>
        </w:r>
        <w:r w:rsidR="003B4B24">
          <w:rPr>
            <w:noProof/>
            <w:webHidden/>
          </w:rPr>
          <w:fldChar w:fldCharType="separate"/>
        </w:r>
        <w:r w:rsidR="003B4B24">
          <w:rPr>
            <w:noProof/>
            <w:webHidden/>
          </w:rPr>
          <w:t>3</w:t>
        </w:r>
        <w:r w:rsidR="003B4B24">
          <w:rPr>
            <w:noProof/>
            <w:webHidden/>
          </w:rPr>
          <w:fldChar w:fldCharType="end"/>
        </w:r>
      </w:hyperlink>
    </w:p>
    <w:p w:rsidR="003B4B24" w:rsidRDefault="00F640C3" w:rsidP="003B4B24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7866098" w:history="1">
        <w:r w:rsidR="003B4B24" w:rsidRPr="00C46928">
          <w:rPr>
            <w:rStyle w:val="a5"/>
            <w:noProof/>
          </w:rPr>
          <w:t>1</w:t>
        </w:r>
        <w:r w:rsidR="003B4B24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B4B24" w:rsidRPr="00C46928">
          <w:rPr>
            <w:rStyle w:val="a5"/>
            <w:noProof/>
          </w:rPr>
          <w:t>Введение</w:t>
        </w:r>
        <w:r w:rsidR="003B4B24">
          <w:rPr>
            <w:noProof/>
            <w:webHidden/>
          </w:rPr>
          <w:tab/>
        </w:r>
        <w:r w:rsidR="003B4B24">
          <w:rPr>
            <w:noProof/>
            <w:webHidden/>
          </w:rPr>
          <w:fldChar w:fldCharType="begin"/>
        </w:r>
        <w:r w:rsidR="003B4B24">
          <w:rPr>
            <w:noProof/>
            <w:webHidden/>
          </w:rPr>
          <w:instrText xml:space="preserve"> PAGEREF _Toc117866098 \h </w:instrText>
        </w:r>
        <w:r w:rsidR="003B4B24">
          <w:rPr>
            <w:noProof/>
            <w:webHidden/>
          </w:rPr>
        </w:r>
        <w:r w:rsidR="003B4B24">
          <w:rPr>
            <w:noProof/>
            <w:webHidden/>
          </w:rPr>
          <w:fldChar w:fldCharType="separate"/>
        </w:r>
        <w:r w:rsidR="003B4B24">
          <w:rPr>
            <w:noProof/>
            <w:webHidden/>
          </w:rPr>
          <w:t>4</w:t>
        </w:r>
        <w:r w:rsidR="003B4B24">
          <w:rPr>
            <w:noProof/>
            <w:webHidden/>
          </w:rPr>
          <w:fldChar w:fldCharType="end"/>
        </w:r>
      </w:hyperlink>
    </w:p>
    <w:p w:rsidR="003B4B24" w:rsidRDefault="00F640C3" w:rsidP="003B4B24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7866099" w:history="1">
        <w:r w:rsidR="003B4B24" w:rsidRPr="00C46928">
          <w:rPr>
            <w:rStyle w:val="a5"/>
            <w:noProof/>
          </w:rPr>
          <w:t>2</w:t>
        </w:r>
        <w:r w:rsidR="003B4B24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B4B24" w:rsidRPr="00C46928">
          <w:rPr>
            <w:rStyle w:val="a5"/>
            <w:noProof/>
          </w:rPr>
          <w:t>СЭМД «Направление на консультацию и во вспомогательные кабинеты»</w:t>
        </w:r>
        <w:r w:rsidR="003B4B24">
          <w:rPr>
            <w:noProof/>
            <w:webHidden/>
          </w:rPr>
          <w:tab/>
        </w:r>
        <w:r w:rsidR="003B4B24">
          <w:rPr>
            <w:noProof/>
            <w:webHidden/>
          </w:rPr>
          <w:fldChar w:fldCharType="begin"/>
        </w:r>
        <w:r w:rsidR="003B4B24">
          <w:rPr>
            <w:noProof/>
            <w:webHidden/>
          </w:rPr>
          <w:instrText xml:space="preserve"> PAGEREF _Toc117866099 \h </w:instrText>
        </w:r>
        <w:r w:rsidR="003B4B24">
          <w:rPr>
            <w:noProof/>
            <w:webHidden/>
          </w:rPr>
        </w:r>
        <w:r w:rsidR="003B4B24">
          <w:rPr>
            <w:noProof/>
            <w:webHidden/>
          </w:rPr>
          <w:fldChar w:fldCharType="separate"/>
        </w:r>
        <w:r w:rsidR="003B4B24">
          <w:rPr>
            <w:noProof/>
            <w:webHidden/>
          </w:rPr>
          <w:t>5</w:t>
        </w:r>
        <w:r w:rsidR="003B4B24">
          <w:rPr>
            <w:noProof/>
            <w:webHidden/>
          </w:rPr>
          <w:fldChar w:fldCharType="end"/>
        </w:r>
      </w:hyperlink>
    </w:p>
    <w:p w:rsidR="003B4B24" w:rsidRDefault="00F640C3">
      <w:pPr>
        <w:pStyle w:val="2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7866100" w:history="1">
        <w:r w:rsidR="003B4B24" w:rsidRPr="00C46928">
          <w:rPr>
            <w:rStyle w:val="a5"/>
            <w:noProof/>
          </w:rPr>
          <w:t>2.1</w:t>
        </w:r>
        <w:r w:rsidR="003B4B24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B4B24" w:rsidRPr="00C46928">
          <w:rPr>
            <w:rStyle w:val="a5"/>
            <w:noProof/>
          </w:rPr>
          <w:t>Формирование СЭМД</w:t>
        </w:r>
        <w:r w:rsidR="003B4B24">
          <w:rPr>
            <w:noProof/>
            <w:webHidden/>
          </w:rPr>
          <w:tab/>
        </w:r>
        <w:r w:rsidR="003B4B24">
          <w:rPr>
            <w:noProof/>
            <w:webHidden/>
          </w:rPr>
          <w:fldChar w:fldCharType="begin"/>
        </w:r>
        <w:r w:rsidR="003B4B24">
          <w:rPr>
            <w:noProof/>
            <w:webHidden/>
          </w:rPr>
          <w:instrText xml:space="preserve"> PAGEREF _Toc117866100 \h </w:instrText>
        </w:r>
        <w:r w:rsidR="003B4B24">
          <w:rPr>
            <w:noProof/>
            <w:webHidden/>
          </w:rPr>
        </w:r>
        <w:r w:rsidR="003B4B24">
          <w:rPr>
            <w:noProof/>
            <w:webHidden/>
          </w:rPr>
          <w:fldChar w:fldCharType="separate"/>
        </w:r>
        <w:r w:rsidR="003B4B24">
          <w:rPr>
            <w:noProof/>
            <w:webHidden/>
          </w:rPr>
          <w:t>5</w:t>
        </w:r>
        <w:r w:rsidR="003B4B24">
          <w:rPr>
            <w:noProof/>
            <w:webHidden/>
          </w:rPr>
          <w:fldChar w:fldCharType="end"/>
        </w:r>
      </w:hyperlink>
    </w:p>
    <w:p w:rsidR="003B4B24" w:rsidRDefault="00F640C3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17866101" w:history="1">
        <w:r w:rsidR="003B4B24" w:rsidRPr="00C46928">
          <w:rPr>
            <w:rStyle w:val="a5"/>
            <w:noProof/>
          </w:rPr>
          <w:t>2.1.1</w:t>
        </w:r>
        <w:r w:rsidR="003B4B24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3B4B24" w:rsidRPr="00C46928">
          <w:rPr>
            <w:rStyle w:val="a5"/>
            <w:noProof/>
          </w:rPr>
          <w:t>Формирование СЭМД на форме «Дневник врача»</w:t>
        </w:r>
        <w:r w:rsidR="003B4B24">
          <w:rPr>
            <w:noProof/>
            <w:webHidden/>
          </w:rPr>
          <w:tab/>
        </w:r>
        <w:r w:rsidR="003B4B24">
          <w:rPr>
            <w:noProof/>
            <w:webHidden/>
          </w:rPr>
          <w:fldChar w:fldCharType="begin"/>
        </w:r>
        <w:r w:rsidR="003B4B24">
          <w:rPr>
            <w:noProof/>
            <w:webHidden/>
          </w:rPr>
          <w:instrText xml:space="preserve"> PAGEREF _Toc117866101 \h </w:instrText>
        </w:r>
        <w:r w:rsidR="003B4B24">
          <w:rPr>
            <w:noProof/>
            <w:webHidden/>
          </w:rPr>
        </w:r>
        <w:r w:rsidR="003B4B24">
          <w:rPr>
            <w:noProof/>
            <w:webHidden/>
          </w:rPr>
          <w:fldChar w:fldCharType="separate"/>
        </w:r>
        <w:r w:rsidR="003B4B24">
          <w:rPr>
            <w:noProof/>
            <w:webHidden/>
          </w:rPr>
          <w:t>5</w:t>
        </w:r>
        <w:r w:rsidR="003B4B24">
          <w:rPr>
            <w:noProof/>
            <w:webHidden/>
          </w:rPr>
          <w:fldChar w:fldCharType="end"/>
        </w:r>
      </w:hyperlink>
    </w:p>
    <w:p w:rsidR="003B4B24" w:rsidRDefault="00F640C3">
      <w:pPr>
        <w:pStyle w:val="2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7866102" w:history="1">
        <w:r w:rsidR="003B4B24" w:rsidRPr="00C46928">
          <w:rPr>
            <w:rStyle w:val="a5"/>
            <w:noProof/>
          </w:rPr>
          <w:t>2.2</w:t>
        </w:r>
        <w:r w:rsidR="003B4B24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B4B24" w:rsidRPr="00C46928">
          <w:rPr>
            <w:rStyle w:val="a5"/>
            <w:noProof/>
          </w:rPr>
          <w:t>Отправка СЭМД на регистрацию в РЭМД автором документа</w:t>
        </w:r>
        <w:r w:rsidR="003B4B24">
          <w:rPr>
            <w:noProof/>
            <w:webHidden/>
          </w:rPr>
          <w:tab/>
        </w:r>
        <w:r w:rsidR="003B4B24">
          <w:rPr>
            <w:noProof/>
            <w:webHidden/>
          </w:rPr>
          <w:fldChar w:fldCharType="begin"/>
        </w:r>
        <w:r w:rsidR="003B4B24">
          <w:rPr>
            <w:noProof/>
            <w:webHidden/>
          </w:rPr>
          <w:instrText xml:space="preserve"> PAGEREF _Toc117866102 \h </w:instrText>
        </w:r>
        <w:r w:rsidR="003B4B24">
          <w:rPr>
            <w:noProof/>
            <w:webHidden/>
          </w:rPr>
        </w:r>
        <w:r w:rsidR="003B4B24">
          <w:rPr>
            <w:noProof/>
            <w:webHidden/>
          </w:rPr>
          <w:fldChar w:fldCharType="separate"/>
        </w:r>
        <w:r w:rsidR="003B4B24">
          <w:rPr>
            <w:noProof/>
            <w:webHidden/>
          </w:rPr>
          <w:t>9</w:t>
        </w:r>
        <w:r w:rsidR="003B4B24">
          <w:rPr>
            <w:noProof/>
            <w:webHidden/>
          </w:rPr>
          <w:fldChar w:fldCharType="end"/>
        </w:r>
      </w:hyperlink>
    </w:p>
    <w:p w:rsidR="003B4B24" w:rsidRDefault="00F640C3" w:rsidP="003B4B24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7866103" w:history="1">
        <w:r w:rsidR="003B4B24" w:rsidRPr="00C46928">
          <w:rPr>
            <w:rStyle w:val="a5"/>
            <w:noProof/>
          </w:rPr>
          <w:t>3</w:t>
        </w:r>
        <w:r w:rsidR="003B4B24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B4B24" w:rsidRPr="00C46928">
          <w:rPr>
            <w:rStyle w:val="a5"/>
            <w:noProof/>
          </w:rPr>
          <w:t>СЭМД «Протокол цитологического исследования»</w:t>
        </w:r>
        <w:r w:rsidR="003B4B24">
          <w:rPr>
            <w:noProof/>
            <w:webHidden/>
          </w:rPr>
          <w:tab/>
        </w:r>
        <w:r w:rsidR="003B4B24">
          <w:rPr>
            <w:noProof/>
            <w:webHidden/>
          </w:rPr>
          <w:fldChar w:fldCharType="begin"/>
        </w:r>
        <w:r w:rsidR="003B4B24">
          <w:rPr>
            <w:noProof/>
            <w:webHidden/>
          </w:rPr>
          <w:instrText xml:space="preserve"> PAGEREF _Toc117866103 \h </w:instrText>
        </w:r>
        <w:r w:rsidR="003B4B24">
          <w:rPr>
            <w:noProof/>
            <w:webHidden/>
          </w:rPr>
        </w:r>
        <w:r w:rsidR="003B4B24">
          <w:rPr>
            <w:noProof/>
            <w:webHidden/>
          </w:rPr>
          <w:fldChar w:fldCharType="separate"/>
        </w:r>
        <w:r w:rsidR="003B4B24">
          <w:rPr>
            <w:noProof/>
            <w:webHidden/>
          </w:rPr>
          <w:t>13</w:t>
        </w:r>
        <w:r w:rsidR="003B4B24">
          <w:rPr>
            <w:noProof/>
            <w:webHidden/>
          </w:rPr>
          <w:fldChar w:fldCharType="end"/>
        </w:r>
      </w:hyperlink>
    </w:p>
    <w:p w:rsidR="003B4B24" w:rsidRDefault="00F640C3">
      <w:pPr>
        <w:pStyle w:val="2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7866104" w:history="1">
        <w:r w:rsidR="003B4B24" w:rsidRPr="00C46928">
          <w:rPr>
            <w:rStyle w:val="a5"/>
            <w:noProof/>
          </w:rPr>
          <w:t>3.1</w:t>
        </w:r>
        <w:r w:rsidR="003B4B24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B4B24" w:rsidRPr="00C46928">
          <w:rPr>
            <w:rStyle w:val="a5"/>
            <w:noProof/>
          </w:rPr>
          <w:t>Формирование СЭМД</w:t>
        </w:r>
        <w:r w:rsidR="003B4B24">
          <w:rPr>
            <w:noProof/>
            <w:webHidden/>
          </w:rPr>
          <w:tab/>
        </w:r>
        <w:r w:rsidR="003B4B24">
          <w:rPr>
            <w:noProof/>
            <w:webHidden/>
          </w:rPr>
          <w:fldChar w:fldCharType="begin"/>
        </w:r>
        <w:r w:rsidR="003B4B24">
          <w:rPr>
            <w:noProof/>
            <w:webHidden/>
          </w:rPr>
          <w:instrText xml:space="preserve"> PAGEREF _Toc117866104 \h </w:instrText>
        </w:r>
        <w:r w:rsidR="003B4B24">
          <w:rPr>
            <w:noProof/>
            <w:webHidden/>
          </w:rPr>
        </w:r>
        <w:r w:rsidR="003B4B24">
          <w:rPr>
            <w:noProof/>
            <w:webHidden/>
          </w:rPr>
          <w:fldChar w:fldCharType="separate"/>
        </w:r>
        <w:r w:rsidR="003B4B24">
          <w:rPr>
            <w:noProof/>
            <w:webHidden/>
          </w:rPr>
          <w:t>13</w:t>
        </w:r>
        <w:r w:rsidR="003B4B24">
          <w:rPr>
            <w:noProof/>
            <w:webHidden/>
          </w:rPr>
          <w:fldChar w:fldCharType="end"/>
        </w:r>
      </w:hyperlink>
    </w:p>
    <w:p w:rsidR="003B4B24" w:rsidRDefault="00F640C3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17866105" w:history="1">
        <w:r w:rsidR="003B4B24" w:rsidRPr="00C46928">
          <w:rPr>
            <w:rStyle w:val="a5"/>
            <w:noProof/>
          </w:rPr>
          <w:t>3.1.1</w:t>
        </w:r>
        <w:r w:rsidR="003B4B24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3B4B24" w:rsidRPr="00C46928">
          <w:rPr>
            <w:rStyle w:val="a5"/>
            <w:noProof/>
          </w:rPr>
          <w:t>Формирование СЭМД на форме «Дневник врача»</w:t>
        </w:r>
        <w:r w:rsidR="003B4B24">
          <w:rPr>
            <w:noProof/>
            <w:webHidden/>
          </w:rPr>
          <w:tab/>
        </w:r>
        <w:r w:rsidR="003B4B24">
          <w:rPr>
            <w:noProof/>
            <w:webHidden/>
          </w:rPr>
          <w:fldChar w:fldCharType="begin"/>
        </w:r>
        <w:r w:rsidR="003B4B24">
          <w:rPr>
            <w:noProof/>
            <w:webHidden/>
          </w:rPr>
          <w:instrText xml:space="preserve"> PAGEREF _Toc117866105 \h </w:instrText>
        </w:r>
        <w:r w:rsidR="003B4B24">
          <w:rPr>
            <w:noProof/>
            <w:webHidden/>
          </w:rPr>
        </w:r>
        <w:r w:rsidR="003B4B24">
          <w:rPr>
            <w:noProof/>
            <w:webHidden/>
          </w:rPr>
          <w:fldChar w:fldCharType="separate"/>
        </w:r>
        <w:r w:rsidR="003B4B24">
          <w:rPr>
            <w:noProof/>
            <w:webHidden/>
          </w:rPr>
          <w:t>13</w:t>
        </w:r>
        <w:r w:rsidR="003B4B24">
          <w:rPr>
            <w:noProof/>
            <w:webHidden/>
          </w:rPr>
          <w:fldChar w:fldCharType="end"/>
        </w:r>
      </w:hyperlink>
    </w:p>
    <w:p w:rsidR="003B4B24" w:rsidRDefault="00F640C3">
      <w:pPr>
        <w:pStyle w:val="2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7866106" w:history="1">
        <w:r w:rsidR="003B4B24" w:rsidRPr="00C46928">
          <w:rPr>
            <w:rStyle w:val="a5"/>
            <w:noProof/>
          </w:rPr>
          <w:t>3.2</w:t>
        </w:r>
        <w:r w:rsidR="003B4B24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B4B24" w:rsidRPr="00C46928">
          <w:rPr>
            <w:rStyle w:val="a5"/>
            <w:noProof/>
          </w:rPr>
          <w:t>Отправка СЭМД на регистрацию в РЭМД автором документа</w:t>
        </w:r>
        <w:r w:rsidR="003B4B24">
          <w:rPr>
            <w:noProof/>
            <w:webHidden/>
          </w:rPr>
          <w:tab/>
        </w:r>
        <w:r w:rsidR="003B4B24">
          <w:rPr>
            <w:noProof/>
            <w:webHidden/>
          </w:rPr>
          <w:fldChar w:fldCharType="begin"/>
        </w:r>
        <w:r w:rsidR="003B4B24">
          <w:rPr>
            <w:noProof/>
            <w:webHidden/>
          </w:rPr>
          <w:instrText xml:space="preserve"> PAGEREF _Toc117866106 \h </w:instrText>
        </w:r>
        <w:r w:rsidR="003B4B24">
          <w:rPr>
            <w:noProof/>
            <w:webHidden/>
          </w:rPr>
        </w:r>
        <w:r w:rsidR="003B4B24">
          <w:rPr>
            <w:noProof/>
            <w:webHidden/>
          </w:rPr>
          <w:fldChar w:fldCharType="separate"/>
        </w:r>
        <w:r w:rsidR="003B4B24">
          <w:rPr>
            <w:noProof/>
            <w:webHidden/>
          </w:rPr>
          <w:t>17</w:t>
        </w:r>
        <w:r w:rsidR="003B4B24">
          <w:rPr>
            <w:noProof/>
            <w:webHidden/>
          </w:rPr>
          <w:fldChar w:fldCharType="end"/>
        </w:r>
      </w:hyperlink>
    </w:p>
    <w:p w:rsidR="003B4B24" w:rsidRDefault="00F640C3" w:rsidP="003B4B24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7866107" w:history="1">
        <w:r w:rsidR="003B4B24" w:rsidRPr="00C46928">
          <w:rPr>
            <w:rStyle w:val="a5"/>
            <w:noProof/>
          </w:rPr>
          <w:t>4</w:t>
        </w:r>
        <w:r w:rsidR="003B4B24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B4B24" w:rsidRPr="00C46928">
          <w:rPr>
            <w:rStyle w:val="a5"/>
            <w:noProof/>
          </w:rPr>
          <w:t>СЭМД «Протокол консультации. Протокол консультации в рамках диспансерного наблюдения»</w:t>
        </w:r>
        <w:r w:rsidR="003B4B24">
          <w:rPr>
            <w:noProof/>
            <w:webHidden/>
          </w:rPr>
          <w:tab/>
        </w:r>
        <w:r w:rsidR="003B4B24">
          <w:rPr>
            <w:noProof/>
            <w:webHidden/>
          </w:rPr>
          <w:fldChar w:fldCharType="begin"/>
        </w:r>
        <w:r w:rsidR="003B4B24">
          <w:rPr>
            <w:noProof/>
            <w:webHidden/>
          </w:rPr>
          <w:instrText xml:space="preserve"> PAGEREF _Toc117866107 \h </w:instrText>
        </w:r>
        <w:r w:rsidR="003B4B24">
          <w:rPr>
            <w:noProof/>
            <w:webHidden/>
          </w:rPr>
        </w:r>
        <w:r w:rsidR="003B4B24">
          <w:rPr>
            <w:noProof/>
            <w:webHidden/>
          </w:rPr>
          <w:fldChar w:fldCharType="separate"/>
        </w:r>
        <w:r w:rsidR="003B4B24">
          <w:rPr>
            <w:noProof/>
            <w:webHidden/>
          </w:rPr>
          <w:t>20</w:t>
        </w:r>
        <w:r w:rsidR="003B4B24">
          <w:rPr>
            <w:noProof/>
            <w:webHidden/>
          </w:rPr>
          <w:fldChar w:fldCharType="end"/>
        </w:r>
      </w:hyperlink>
    </w:p>
    <w:p w:rsidR="003B4B24" w:rsidRDefault="00F640C3">
      <w:pPr>
        <w:pStyle w:val="2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7866108" w:history="1">
        <w:r w:rsidR="003B4B24" w:rsidRPr="00C46928">
          <w:rPr>
            <w:rStyle w:val="a5"/>
            <w:noProof/>
          </w:rPr>
          <w:t>4.1</w:t>
        </w:r>
        <w:r w:rsidR="003B4B24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B4B24" w:rsidRPr="00C46928">
          <w:rPr>
            <w:rStyle w:val="a5"/>
            <w:noProof/>
          </w:rPr>
          <w:t>Формирование СЭМД</w:t>
        </w:r>
        <w:r w:rsidR="003B4B24">
          <w:rPr>
            <w:noProof/>
            <w:webHidden/>
          </w:rPr>
          <w:tab/>
        </w:r>
        <w:r w:rsidR="003B4B24">
          <w:rPr>
            <w:noProof/>
            <w:webHidden/>
          </w:rPr>
          <w:fldChar w:fldCharType="begin"/>
        </w:r>
        <w:r w:rsidR="003B4B24">
          <w:rPr>
            <w:noProof/>
            <w:webHidden/>
          </w:rPr>
          <w:instrText xml:space="preserve"> PAGEREF _Toc117866108 \h </w:instrText>
        </w:r>
        <w:r w:rsidR="003B4B24">
          <w:rPr>
            <w:noProof/>
            <w:webHidden/>
          </w:rPr>
        </w:r>
        <w:r w:rsidR="003B4B24">
          <w:rPr>
            <w:noProof/>
            <w:webHidden/>
          </w:rPr>
          <w:fldChar w:fldCharType="separate"/>
        </w:r>
        <w:r w:rsidR="003B4B24">
          <w:rPr>
            <w:noProof/>
            <w:webHidden/>
          </w:rPr>
          <w:t>20</w:t>
        </w:r>
        <w:r w:rsidR="003B4B24">
          <w:rPr>
            <w:noProof/>
            <w:webHidden/>
          </w:rPr>
          <w:fldChar w:fldCharType="end"/>
        </w:r>
      </w:hyperlink>
    </w:p>
    <w:p w:rsidR="003B4B24" w:rsidRDefault="00F640C3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17866109" w:history="1">
        <w:r w:rsidR="003B4B24" w:rsidRPr="00C46928">
          <w:rPr>
            <w:rStyle w:val="a5"/>
            <w:noProof/>
          </w:rPr>
          <w:t>4.1.1</w:t>
        </w:r>
        <w:r w:rsidR="003B4B24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3B4B24" w:rsidRPr="00C46928">
          <w:rPr>
            <w:rStyle w:val="a5"/>
            <w:noProof/>
          </w:rPr>
          <w:t>Формирование СЭМД на форме «Дневник врача»</w:t>
        </w:r>
        <w:r w:rsidR="003B4B24">
          <w:rPr>
            <w:noProof/>
            <w:webHidden/>
          </w:rPr>
          <w:tab/>
        </w:r>
        <w:r w:rsidR="003B4B24">
          <w:rPr>
            <w:noProof/>
            <w:webHidden/>
          </w:rPr>
          <w:fldChar w:fldCharType="begin"/>
        </w:r>
        <w:r w:rsidR="003B4B24">
          <w:rPr>
            <w:noProof/>
            <w:webHidden/>
          </w:rPr>
          <w:instrText xml:space="preserve"> PAGEREF _Toc117866109 \h </w:instrText>
        </w:r>
        <w:r w:rsidR="003B4B24">
          <w:rPr>
            <w:noProof/>
            <w:webHidden/>
          </w:rPr>
        </w:r>
        <w:r w:rsidR="003B4B24">
          <w:rPr>
            <w:noProof/>
            <w:webHidden/>
          </w:rPr>
          <w:fldChar w:fldCharType="separate"/>
        </w:r>
        <w:r w:rsidR="003B4B24">
          <w:rPr>
            <w:noProof/>
            <w:webHidden/>
          </w:rPr>
          <w:t>21</w:t>
        </w:r>
        <w:r w:rsidR="003B4B24">
          <w:rPr>
            <w:noProof/>
            <w:webHidden/>
          </w:rPr>
          <w:fldChar w:fldCharType="end"/>
        </w:r>
      </w:hyperlink>
    </w:p>
    <w:p w:rsidR="003B4B24" w:rsidRDefault="00F640C3">
      <w:pPr>
        <w:pStyle w:val="2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7866110" w:history="1">
        <w:r w:rsidR="003B4B24" w:rsidRPr="00C46928">
          <w:rPr>
            <w:rStyle w:val="a5"/>
            <w:noProof/>
          </w:rPr>
          <w:t>4.2</w:t>
        </w:r>
        <w:r w:rsidR="003B4B24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B4B24" w:rsidRPr="00C46928">
          <w:rPr>
            <w:rStyle w:val="a5"/>
            <w:noProof/>
          </w:rPr>
          <w:t>Отправка СЭМД на регистрацию в РЭМД автором документа</w:t>
        </w:r>
        <w:r w:rsidR="003B4B24">
          <w:rPr>
            <w:noProof/>
            <w:webHidden/>
          </w:rPr>
          <w:tab/>
        </w:r>
        <w:r w:rsidR="003B4B24">
          <w:rPr>
            <w:noProof/>
            <w:webHidden/>
          </w:rPr>
          <w:fldChar w:fldCharType="begin"/>
        </w:r>
        <w:r w:rsidR="003B4B24">
          <w:rPr>
            <w:noProof/>
            <w:webHidden/>
          </w:rPr>
          <w:instrText xml:space="preserve"> PAGEREF _Toc117866110 \h </w:instrText>
        </w:r>
        <w:r w:rsidR="003B4B24">
          <w:rPr>
            <w:noProof/>
            <w:webHidden/>
          </w:rPr>
        </w:r>
        <w:r w:rsidR="003B4B24">
          <w:rPr>
            <w:noProof/>
            <w:webHidden/>
          </w:rPr>
          <w:fldChar w:fldCharType="separate"/>
        </w:r>
        <w:r w:rsidR="003B4B24">
          <w:rPr>
            <w:noProof/>
            <w:webHidden/>
          </w:rPr>
          <w:t>24</w:t>
        </w:r>
        <w:r w:rsidR="003B4B24">
          <w:rPr>
            <w:noProof/>
            <w:webHidden/>
          </w:rPr>
          <w:fldChar w:fldCharType="end"/>
        </w:r>
      </w:hyperlink>
    </w:p>
    <w:p w:rsidR="003B4B24" w:rsidRDefault="00F640C3" w:rsidP="003B4B24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7866111" w:history="1">
        <w:r w:rsidR="003B4B24" w:rsidRPr="00C46928">
          <w:rPr>
            <w:rStyle w:val="a5"/>
            <w:noProof/>
          </w:rPr>
          <w:t>5</w:t>
        </w:r>
        <w:r w:rsidR="003B4B24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B4B24" w:rsidRPr="00C46928">
          <w:rPr>
            <w:rStyle w:val="a5"/>
            <w:noProof/>
          </w:rPr>
          <w:t>Подписание СЭМД другими участниками</w:t>
        </w:r>
        <w:r w:rsidR="003B4B24">
          <w:rPr>
            <w:noProof/>
            <w:webHidden/>
          </w:rPr>
          <w:tab/>
        </w:r>
        <w:r w:rsidR="003B4B24">
          <w:rPr>
            <w:noProof/>
            <w:webHidden/>
          </w:rPr>
          <w:fldChar w:fldCharType="begin"/>
        </w:r>
        <w:r w:rsidR="003B4B24">
          <w:rPr>
            <w:noProof/>
            <w:webHidden/>
          </w:rPr>
          <w:instrText xml:space="preserve"> PAGEREF _Toc117866111 \h </w:instrText>
        </w:r>
        <w:r w:rsidR="003B4B24">
          <w:rPr>
            <w:noProof/>
            <w:webHidden/>
          </w:rPr>
        </w:r>
        <w:r w:rsidR="003B4B24">
          <w:rPr>
            <w:noProof/>
            <w:webHidden/>
          </w:rPr>
          <w:fldChar w:fldCharType="separate"/>
        </w:r>
        <w:r w:rsidR="003B4B24">
          <w:rPr>
            <w:noProof/>
            <w:webHidden/>
          </w:rPr>
          <w:t>26</w:t>
        </w:r>
        <w:r w:rsidR="003B4B24">
          <w:rPr>
            <w:noProof/>
            <w:webHidden/>
          </w:rPr>
          <w:fldChar w:fldCharType="end"/>
        </w:r>
      </w:hyperlink>
    </w:p>
    <w:p w:rsidR="003B4B24" w:rsidRDefault="00F640C3">
      <w:pPr>
        <w:pStyle w:val="2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7866112" w:history="1">
        <w:r w:rsidR="003B4B24" w:rsidRPr="00C46928">
          <w:rPr>
            <w:rStyle w:val="a5"/>
            <w:noProof/>
          </w:rPr>
          <w:t>5.1</w:t>
        </w:r>
        <w:r w:rsidR="003B4B24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B4B24" w:rsidRPr="00C46928">
          <w:rPr>
            <w:rStyle w:val="a5"/>
            <w:noProof/>
          </w:rPr>
          <w:t>Подписание или отказ в подписании одного документа</w:t>
        </w:r>
        <w:r w:rsidR="003B4B24">
          <w:rPr>
            <w:noProof/>
            <w:webHidden/>
          </w:rPr>
          <w:tab/>
        </w:r>
        <w:r w:rsidR="003B4B24">
          <w:rPr>
            <w:noProof/>
            <w:webHidden/>
          </w:rPr>
          <w:fldChar w:fldCharType="begin"/>
        </w:r>
        <w:r w:rsidR="003B4B24">
          <w:rPr>
            <w:noProof/>
            <w:webHidden/>
          </w:rPr>
          <w:instrText xml:space="preserve"> PAGEREF _Toc117866112 \h </w:instrText>
        </w:r>
        <w:r w:rsidR="003B4B24">
          <w:rPr>
            <w:noProof/>
            <w:webHidden/>
          </w:rPr>
        </w:r>
        <w:r w:rsidR="003B4B24">
          <w:rPr>
            <w:noProof/>
            <w:webHidden/>
          </w:rPr>
          <w:fldChar w:fldCharType="separate"/>
        </w:r>
        <w:r w:rsidR="003B4B24">
          <w:rPr>
            <w:noProof/>
            <w:webHidden/>
          </w:rPr>
          <w:t>26</w:t>
        </w:r>
        <w:r w:rsidR="003B4B24">
          <w:rPr>
            <w:noProof/>
            <w:webHidden/>
          </w:rPr>
          <w:fldChar w:fldCharType="end"/>
        </w:r>
      </w:hyperlink>
    </w:p>
    <w:p w:rsidR="003B4B24" w:rsidRDefault="00F640C3">
      <w:pPr>
        <w:pStyle w:val="2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7866113" w:history="1">
        <w:r w:rsidR="003B4B24" w:rsidRPr="00C46928">
          <w:rPr>
            <w:rStyle w:val="a5"/>
            <w:noProof/>
          </w:rPr>
          <w:t>5.2</w:t>
        </w:r>
        <w:r w:rsidR="003B4B24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B4B24" w:rsidRPr="00C46928">
          <w:rPr>
            <w:rStyle w:val="a5"/>
            <w:noProof/>
          </w:rPr>
          <w:t>Массовое подписание или отказ в подписании документов</w:t>
        </w:r>
        <w:r w:rsidR="003B4B24">
          <w:rPr>
            <w:noProof/>
            <w:webHidden/>
          </w:rPr>
          <w:tab/>
        </w:r>
        <w:r w:rsidR="003B4B24">
          <w:rPr>
            <w:noProof/>
            <w:webHidden/>
          </w:rPr>
          <w:fldChar w:fldCharType="begin"/>
        </w:r>
        <w:r w:rsidR="003B4B24">
          <w:rPr>
            <w:noProof/>
            <w:webHidden/>
          </w:rPr>
          <w:instrText xml:space="preserve"> PAGEREF _Toc117866113 \h </w:instrText>
        </w:r>
        <w:r w:rsidR="003B4B24">
          <w:rPr>
            <w:noProof/>
            <w:webHidden/>
          </w:rPr>
        </w:r>
        <w:r w:rsidR="003B4B24">
          <w:rPr>
            <w:noProof/>
            <w:webHidden/>
          </w:rPr>
          <w:fldChar w:fldCharType="separate"/>
        </w:r>
        <w:r w:rsidR="003B4B24">
          <w:rPr>
            <w:noProof/>
            <w:webHidden/>
          </w:rPr>
          <w:t>28</w:t>
        </w:r>
        <w:r w:rsidR="003B4B24">
          <w:rPr>
            <w:noProof/>
            <w:webHidden/>
          </w:rPr>
          <w:fldChar w:fldCharType="end"/>
        </w:r>
      </w:hyperlink>
    </w:p>
    <w:p w:rsidR="003B4B24" w:rsidRDefault="00F640C3" w:rsidP="003B4B24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7866114" w:history="1">
        <w:r w:rsidR="003B4B24" w:rsidRPr="00C46928">
          <w:rPr>
            <w:rStyle w:val="a5"/>
            <w:noProof/>
          </w:rPr>
          <w:t>6</w:t>
        </w:r>
        <w:r w:rsidR="003B4B24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B4B24" w:rsidRPr="00C46928">
          <w:rPr>
            <w:rStyle w:val="a5"/>
            <w:noProof/>
          </w:rPr>
          <w:t>Прочие способы передачи СЭМД в РЭМД</w:t>
        </w:r>
        <w:r w:rsidR="003B4B24">
          <w:rPr>
            <w:noProof/>
            <w:webHidden/>
          </w:rPr>
          <w:tab/>
        </w:r>
        <w:r w:rsidR="003B4B24">
          <w:rPr>
            <w:noProof/>
            <w:webHidden/>
          </w:rPr>
          <w:fldChar w:fldCharType="begin"/>
        </w:r>
        <w:r w:rsidR="003B4B24">
          <w:rPr>
            <w:noProof/>
            <w:webHidden/>
          </w:rPr>
          <w:instrText xml:space="preserve"> PAGEREF _Toc117866114 \h </w:instrText>
        </w:r>
        <w:r w:rsidR="003B4B24">
          <w:rPr>
            <w:noProof/>
            <w:webHidden/>
          </w:rPr>
        </w:r>
        <w:r w:rsidR="003B4B24">
          <w:rPr>
            <w:noProof/>
            <w:webHidden/>
          </w:rPr>
          <w:fldChar w:fldCharType="separate"/>
        </w:r>
        <w:r w:rsidR="003B4B24">
          <w:rPr>
            <w:noProof/>
            <w:webHidden/>
          </w:rPr>
          <w:t>30</w:t>
        </w:r>
        <w:r w:rsidR="003B4B24">
          <w:rPr>
            <w:noProof/>
            <w:webHidden/>
          </w:rPr>
          <w:fldChar w:fldCharType="end"/>
        </w:r>
      </w:hyperlink>
    </w:p>
    <w:p w:rsidR="003B4B24" w:rsidRDefault="00F640C3">
      <w:pPr>
        <w:pStyle w:val="2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7866115" w:history="1">
        <w:r w:rsidR="003B4B24" w:rsidRPr="00C46928">
          <w:rPr>
            <w:rStyle w:val="a5"/>
            <w:noProof/>
          </w:rPr>
          <w:t>6.1</w:t>
        </w:r>
        <w:r w:rsidR="003B4B24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B4B24" w:rsidRPr="00C46928">
          <w:rPr>
            <w:rStyle w:val="a5"/>
            <w:noProof/>
          </w:rPr>
          <w:t>Отправка СЭМД на регистрацию в РЭМД участником подписания</w:t>
        </w:r>
        <w:r w:rsidR="003B4B24">
          <w:rPr>
            <w:noProof/>
            <w:webHidden/>
          </w:rPr>
          <w:tab/>
        </w:r>
        <w:r w:rsidR="003B4B24">
          <w:rPr>
            <w:noProof/>
            <w:webHidden/>
          </w:rPr>
          <w:fldChar w:fldCharType="begin"/>
        </w:r>
        <w:r w:rsidR="003B4B24">
          <w:rPr>
            <w:noProof/>
            <w:webHidden/>
          </w:rPr>
          <w:instrText xml:space="preserve"> PAGEREF _Toc117866115 \h </w:instrText>
        </w:r>
        <w:r w:rsidR="003B4B24">
          <w:rPr>
            <w:noProof/>
            <w:webHidden/>
          </w:rPr>
        </w:r>
        <w:r w:rsidR="003B4B24">
          <w:rPr>
            <w:noProof/>
            <w:webHidden/>
          </w:rPr>
          <w:fldChar w:fldCharType="separate"/>
        </w:r>
        <w:r w:rsidR="003B4B24">
          <w:rPr>
            <w:noProof/>
            <w:webHidden/>
          </w:rPr>
          <w:t>30</w:t>
        </w:r>
        <w:r w:rsidR="003B4B24">
          <w:rPr>
            <w:noProof/>
            <w:webHidden/>
          </w:rPr>
          <w:fldChar w:fldCharType="end"/>
        </w:r>
      </w:hyperlink>
    </w:p>
    <w:p w:rsidR="003B4B24" w:rsidRDefault="00F640C3">
      <w:pPr>
        <w:pStyle w:val="2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7866116" w:history="1">
        <w:r w:rsidR="003B4B24" w:rsidRPr="00C46928">
          <w:rPr>
            <w:rStyle w:val="a5"/>
            <w:noProof/>
          </w:rPr>
          <w:t>6.2</w:t>
        </w:r>
        <w:r w:rsidR="003B4B24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B4B24" w:rsidRPr="00C46928">
          <w:rPr>
            <w:rStyle w:val="a5"/>
            <w:noProof/>
          </w:rPr>
          <w:t>Автоматическая отправка СЭМД на регистрацию в РЭМД</w:t>
        </w:r>
        <w:r w:rsidR="003B4B24">
          <w:rPr>
            <w:noProof/>
            <w:webHidden/>
          </w:rPr>
          <w:tab/>
        </w:r>
        <w:r w:rsidR="003B4B24">
          <w:rPr>
            <w:noProof/>
            <w:webHidden/>
          </w:rPr>
          <w:fldChar w:fldCharType="begin"/>
        </w:r>
        <w:r w:rsidR="003B4B24">
          <w:rPr>
            <w:noProof/>
            <w:webHidden/>
          </w:rPr>
          <w:instrText xml:space="preserve"> PAGEREF _Toc117866116 \h </w:instrText>
        </w:r>
        <w:r w:rsidR="003B4B24">
          <w:rPr>
            <w:noProof/>
            <w:webHidden/>
          </w:rPr>
        </w:r>
        <w:r w:rsidR="003B4B24">
          <w:rPr>
            <w:noProof/>
            <w:webHidden/>
          </w:rPr>
          <w:fldChar w:fldCharType="separate"/>
        </w:r>
        <w:r w:rsidR="003B4B24">
          <w:rPr>
            <w:noProof/>
            <w:webHidden/>
          </w:rPr>
          <w:t>32</w:t>
        </w:r>
        <w:r w:rsidR="003B4B24">
          <w:rPr>
            <w:noProof/>
            <w:webHidden/>
          </w:rPr>
          <w:fldChar w:fldCharType="end"/>
        </w:r>
      </w:hyperlink>
    </w:p>
    <w:p w:rsidR="003B4B24" w:rsidRDefault="00F640C3">
      <w:pPr>
        <w:pStyle w:val="2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7866117" w:history="1">
        <w:r w:rsidR="003B4B24" w:rsidRPr="00C46928">
          <w:rPr>
            <w:rStyle w:val="a5"/>
            <w:noProof/>
          </w:rPr>
          <w:t>6.3</w:t>
        </w:r>
        <w:r w:rsidR="003B4B24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B4B24" w:rsidRPr="00C46928">
          <w:rPr>
            <w:rStyle w:val="a5"/>
            <w:noProof/>
          </w:rPr>
          <w:t>Отслеживание ответа от РЭМД о регистрации СЭМД</w:t>
        </w:r>
        <w:r w:rsidR="003B4B24">
          <w:rPr>
            <w:noProof/>
            <w:webHidden/>
          </w:rPr>
          <w:tab/>
        </w:r>
        <w:r w:rsidR="003B4B24">
          <w:rPr>
            <w:noProof/>
            <w:webHidden/>
          </w:rPr>
          <w:fldChar w:fldCharType="begin"/>
        </w:r>
        <w:r w:rsidR="003B4B24">
          <w:rPr>
            <w:noProof/>
            <w:webHidden/>
          </w:rPr>
          <w:instrText xml:space="preserve"> PAGEREF _Toc117866117 \h </w:instrText>
        </w:r>
        <w:r w:rsidR="003B4B24">
          <w:rPr>
            <w:noProof/>
            <w:webHidden/>
          </w:rPr>
        </w:r>
        <w:r w:rsidR="003B4B24">
          <w:rPr>
            <w:noProof/>
            <w:webHidden/>
          </w:rPr>
          <w:fldChar w:fldCharType="separate"/>
        </w:r>
        <w:r w:rsidR="003B4B24">
          <w:rPr>
            <w:noProof/>
            <w:webHidden/>
          </w:rPr>
          <w:t>32</w:t>
        </w:r>
        <w:r w:rsidR="003B4B24">
          <w:rPr>
            <w:noProof/>
            <w:webHidden/>
          </w:rPr>
          <w:fldChar w:fldCharType="end"/>
        </w:r>
      </w:hyperlink>
    </w:p>
    <w:p w:rsidR="003B4B24" w:rsidRDefault="00F640C3" w:rsidP="003B4B24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7866118" w:history="1">
        <w:r w:rsidR="003B4B24" w:rsidRPr="00C46928">
          <w:rPr>
            <w:rStyle w:val="a5"/>
            <w:noProof/>
          </w:rPr>
          <w:t>7</w:t>
        </w:r>
        <w:r w:rsidR="003B4B24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B4B24" w:rsidRPr="00C46928">
          <w:rPr>
            <w:rStyle w:val="a5"/>
            <w:noProof/>
          </w:rPr>
          <w:t>Журнал информационного взаимодействия</w:t>
        </w:r>
        <w:r w:rsidR="003B4B24">
          <w:rPr>
            <w:noProof/>
            <w:webHidden/>
          </w:rPr>
          <w:tab/>
        </w:r>
        <w:r w:rsidR="003B4B24">
          <w:rPr>
            <w:noProof/>
            <w:webHidden/>
          </w:rPr>
          <w:fldChar w:fldCharType="begin"/>
        </w:r>
        <w:r w:rsidR="003B4B24">
          <w:rPr>
            <w:noProof/>
            <w:webHidden/>
          </w:rPr>
          <w:instrText xml:space="preserve"> PAGEREF _Toc117866118 \h </w:instrText>
        </w:r>
        <w:r w:rsidR="003B4B24">
          <w:rPr>
            <w:noProof/>
            <w:webHidden/>
          </w:rPr>
        </w:r>
        <w:r w:rsidR="003B4B24">
          <w:rPr>
            <w:noProof/>
            <w:webHidden/>
          </w:rPr>
          <w:fldChar w:fldCharType="separate"/>
        </w:r>
        <w:r w:rsidR="003B4B24">
          <w:rPr>
            <w:noProof/>
            <w:webHidden/>
          </w:rPr>
          <w:t>33</w:t>
        </w:r>
        <w:r w:rsidR="003B4B24">
          <w:rPr>
            <w:noProof/>
            <w:webHidden/>
          </w:rPr>
          <w:fldChar w:fldCharType="end"/>
        </w:r>
      </w:hyperlink>
    </w:p>
    <w:p w:rsidR="003B4B24" w:rsidRDefault="00F640C3" w:rsidP="003B4B24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7866119" w:history="1">
        <w:r w:rsidR="003B4B24" w:rsidRPr="00C46928">
          <w:rPr>
            <w:rStyle w:val="a5"/>
            <w:noProof/>
          </w:rPr>
          <w:t>8</w:t>
        </w:r>
        <w:r w:rsidR="003B4B24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B4B24" w:rsidRPr="00C46928">
          <w:rPr>
            <w:rStyle w:val="a5"/>
            <w:noProof/>
          </w:rPr>
          <w:t>Сводный отчет по переданным СЭМД</w:t>
        </w:r>
        <w:r w:rsidR="003B4B24">
          <w:rPr>
            <w:noProof/>
            <w:webHidden/>
          </w:rPr>
          <w:tab/>
        </w:r>
        <w:r w:rsidR="003B4B24">
          <w:rPr>
            <w:noProof/>
            <w:webHidden/>
          </w:rPr>
          <w:fldChar w:fldCharType="begin"/>
        </w:r>
        <w:r w:rsidR="003B4B24">
          <w:rPr>
            <w:noProof/>
            <w:webHidden/>
          </w:rPr>
          <w:instrText xml:space="preserve"> PAGEREF _Toc117866119 \h </w:instrText>
        </w:r>
        <w:r w:rsidR="003B4B24">
          <w:rPr>
            <w:noProof/>
            <w:webHidden/>
          </w:rPr>
        </w:r>
        <w:r w:rsidR="003B4B24">
          <w:rPr>
            <w:noProof/>
            <w:webHidden/>
          </w:rPr>
          <w:fldChar w:fldCharType="separate"/>
        </w:r>
        <w:r w:rsidR="003B4B24">
          <w:rPr>
            <w:noProof/>
            <w:webHidden/>
          </w:rPr>
          <w:t>36</w:t>
        </w:r>
        <w:r w:rsidR="003B4B24">
          <w:rPr>
            <w:noProof/>
            <w:webHidden/>
          </w:rPr>
          <w:fldChar w:fldCharType="end"/>
        </w:r>
      </w:hyperlink>
    </w:p>
    <w:p w:rsidR="00022BFB" w:rsidRPr="00963F33" w:rsidRDefault="00E5025E" w:rsidP="003B4B24">
      <w:pPr>
        <w:pStyle w:val="12"/>
      </w:pPr>
      <w:r w:rsidRPr="00963F33">
        <w:fldChar w:fldCharType="end"/>
      </w:r>
    </w:p>
    <w:p w:rsidR="00DC0166" w:rsidRPr="00963F33" w:rsidRDefault="000814C8" w:rsidP="00022BFB">
      <w:pPr>
        <w:pStyle w:val="10"/>
        <w:numPr>
          <w:ilvl w:val="0"/>
          <w:numId w:val="0"/>
        </w:numPr>
        <w:ind w:left="851"/>
      </w:pPr>
      <w:bookmarkStart w:id="5" w:name="_Toc256000000"/>
      <w:bookmarkStart w:id="6" w:name="_Toc113958656"/>
      <w:bookmarkStart w:id="7" w:name="_Toc114662032"/>
      <w:bookmarkStart w:id="8" w:name="_Toc114662389"/>
      <w:bookmarkStart w:id="9" w:name="_Toc117866097"/>
      <w:bookmarkEnd w:id="0"/>
      <w:bookmarkEnd w:id="1"/>
      <w:r w:rsidRPr="00963F33">
        <w:lastRenderedPageBreak/>
        <w:t>Перечень терминов и сокращений</w:t>
      </w:r>
      <w:bookmarkEnd w:id="5"/>
      <w:bookmarkEnd w:id="6"/>
      <w:bookmarkEnd w:id="7"/>
      <w:bookmarkEnd w:id="8"/>
      <w:bookmarkEnd w:id="9"/>
    </w:p>
    <w:tbl>
      <w:tblPr>
        <w:tblStyle w:val="ad"/>
        <w:tblW w:w="5000" w:type="pct"/>
        <w:tblLook w:val="0020" w:firstRow="1" w:lastRow="0" w:firstColumn="0" w:lastColumn="0" w:noHBand="0" w:noVBand="0"/>
      </w:tblPr>
      <w:tblGrid>
        <w:gridCol w:w="3362"/>
        <w:gridCol w:w="6826"/>
      </w:tblGrid>
      <w:tr w:rsidR="00A30345" w:rsidRPr="00963F33" w:rsidTr="00C95753">
        <w:tc>
          <w:tcPr>
            <w:tcW w:w="1650" w:type="pct"/>
          </w:tcPr>
          <w:p w:rsidR="00A30345" w:rsidRPr="00963F33" w:rsidRDefault="00A30345" w:rsidP="0015694C">
            <w:pPr>
              <w:pStyle w:val="phtablecolcaption"/>
            </w:pPr>
            <w:r w:rsidRPr="00963F33">
              <w:t>Термин, сокращение</w:t>
            </w:r>
          </w:p>
        </w:tc>
        <w:tc>
          <w:tcPr>
            <w:tcW w:w="3350" w:type="pct"/>
          </w:tcPr>
          <w:p w:rsidR="00A30345" w:rsidRPr="00963F33" w:rsidRDefault="00A30345" w:rsidP="0015694C">
            <w:pPr>
              <w:pStyle w:val="phtablecolcaption"/>
            </w:pPr>
            <w:r w:rsidRPr="00963F33">
              <w:t>Определение</w:t>
            </w:r>
          </w:p>
        </w:tc>
      </w:tr>
      <w:tr w:rsidR="00A30345" w:rsidRPr="00963F33" w:rsidTr="008C7ECF">
        <w:tc>
          <w:tcPr>
            <w:tcW w:w="1650" w:type="pct"/>
          </w:tcPr>
          <w:p w:rsidR="00A30345" w:rsidRPr="00963F33" w:rsidRDefault="00A30345" w:rsidP="008C7ECF">
            <w:pPr>
              <w:pStyle w:val="phtablecellleft"/>
            </w:pPr>
            <w:r w:rsidRPr="00963F33">
              <w:t>OID</w:t>
            </w:r>
          </w:p>
        </w:tc>
        <w:tc>
          <w:tcPr>
            <w:tcW w:w="3350" w:type="pct"/>
            <w:vAlign w:val="center"/>
          </w:tcPr>
          <w:p w:rsidR="00A30345" w:rsidRPr="00963F33" w:rsidRDefault="00A30345" w:rsidP="008C7ECF">
            <w:pPr>
              <w:pStyle w:val="phtablecellleft"/>
            </w:pPr>
            <w:proofErr w:type="spellStart"/>
            <w:r w:rsidRPr="00963F33">
              <w:t>Object</w:t>
            </w:r>
            <w:proofErr w:type="spellEnd"/>
            <w:r w:rsidRPr="00963F33">
              <w:t xml:space="preserve"> </w:t>
            </w:r>
            <w:proofErr w:type="spellStart"/>
            <w:r w:rsidRPr="00963F33">
              <w:t>Identifier</w:t>
            </w:r>
            <w:proofErr w:type="spellEnd"/>
            <w:r w:rsidRPr="00963F33">
              <w:t xml:space="preserve"> – числовой идентификатор объекта</w:t>
            </w:r>
          </w:p>
        </w:tc>
      </w:tr>
      <w:tr w:rsidR="00A30345" w:rsidRPr="00963F33" w:rsidTr="00C95753">
        <w:tc>
          <w:tcPr>
            <w:tcW w:w="1650" w:type="pct"/>
          </w:tcPr>
          <w:p w:rsidR="00A30345" w:rsidRPr="00963F33" w:rsidRDefault="00A30345" w:rsidP="000814C8">
            <w:pPr>
              <w:pStyle w:val="phtablecellleft"/>
            </w:pPr>
            <w:r w:rsidRPr="00963F33">
              <w:t>МИС</w:t>
            </w:r>
          </w:p>
        </w:tc>
        <w:tc>
          <w:tcPr>
            <w:tcW w:w="3350" w:type="pct"/>
          </w:tcPr>
          <w:p w:rsidR="00A30345" w:rsidRPr="00963F33" w:rsidRDefault="00A30345" w:rsidP="000814C8">
            <w:pPr>
              <w:pStyle w:val="phtablecellleft"/>
            </w:pPr>
            <w:r w:rsidRPr="00963F33">
              <w:t>Медицинская информационная система</w:t>
            </w:r>
          </w:p>
        </w:tc>
      </w:tr>
      <w:tr w:rsidR="00A30345" w:rsidRPr="00963F33" w:rsidTr="00C95753">
        <w:tc>
          <w:tcPr>
            <w:tcW w:w="1650" w:type="pct"/>
          </w:tcPr>
          <w:p w:rsidR="00A30345" w:rsidRPr="00963F33" w:rsidRDefault="00A30345" w:rsidP="000814C8">
            <w:pPr>
              <w:pStyle w:val="phtablecellleft"/>
            </w:pPr>
            <w:r>
              <w:t xml:space="preserve">МКБ, </w:t>
            </w:r>
            <w:r w:rsidRPr="00963F33">
              <w:t>МКБ-10</w:t>
            </w:r>
          </w:p>
        </w:tc>
        <w:tc>
          <w:tcPr>
            <w:tcW w:w="3350" w:type="pct"/>
          </w:tcPr>
          <w:p w:rsidR="00A30345" w:rsidRPr="00963F33" w:rsidRDefault="00A30345" w:rsidP="000814C8">
            <w:pPr>
              <w:pStyle w:val="phtablecellleft"/>
            </w:pPr>
            <w:r w:rsidRPr="00963F33">
              <w:t>Международная классификация болезней 10-го пересмотра</w:t>
            </w:r>
          </w:p>
        </w:tc>
      </w:tr>
      <w:tr w:rsidR="00A30345" w:rsidRPr="00963F33" w:rsidTr="00C95753">
        <w:tc>
          <w:tcPr>
            <w:tcW w:w="1650" w:type="pct"/>
          </w:tcPr>
          <w:p w:rsidR="00A30345" w:rsidRPr="00963F33" w:rsidRDefault="00A30345" w:rsidP="000814C8">
            <w:pPr>
              <w:pStyle w:val="phtablecellleft"/>
            </w:pPr>
            <w:r w:rsidRPr="00963F33">
              <w:t>МО</w:t>
            </w:r>
          </w:p>
        </w:tc>
        <w:tc>
          <w:tcPr>
            <w:tcW w:w="3350" w:type="pct"/>
          </w:tcPr>
          <w:p w:rsidR="00A30345" w:rsidRPr="00963F33" w:rsidRDefault="00A30345" w:rsidP="000814C8">
            <w:pPr>
              <w:pStyle w:val="phtablecellleft"/>
            </w:pPr>
            <w:r w:rsidRPr="00963F33">
              <w:t>Медицинская организация</w:t>
            </w:r>
          </w:p>
        </w:tc>
      </w:tr>
      <w:tr w:rsidR="00A30345" w:rsidRPr="00963F33" w:rsidTr="00C95753">
        <w:tc>
          <w:tcPr>
            <w:tcW w:w="1650" w:type="pct"/>
          </w:tcPr>
          <w:p w:rsidR="00A30345" w:rsidRPr="00963F33" w:rsidRDefault="00A30345" w:rsidP="000814C8">
            <w:pPr>
              <w:pStyle w:val="phtablecellleft"/>
            </w:pPr>
            <w:r w:rsidRPr="00963F33">
              <w:t>НСИ</w:t>
            </w:r>
          </w:p>
        </w:tc>
        <w:tc>
          <w:tcPr>
            <w:tcW w:w="3350" w:type="pct"/>
          </w:tcPr>
          <w:p w:rsidR="00A30345" w:rsidRPr="00963F33" w:rsidRDefault="00A30345" w:rsidP="000814C8">
            <w:pPr>
              <w:pStyle w:val="phtablecellleft"/>
            </w:pPr>
            <w:r w:rsidRPr="00963F33">
              <w:t>Нормативно-справочная информация</w:t>
            </w:r>
          </w:p>
        </w:tc>
      </w:tr>
      <w:tr w:rsidR="00A30345" w:rsidRPr="00963F33" w:rsidTr="00C95753">
        <w:tc>
          <w:tcPr>
            <w:tcW w:w="1650" w:type="pct"/>
          </w:tcPr>
          <w:p w:rsidR="00A30345" w:rsidRPr="00963F33" w:rsidRDefault="00A30345" w:rsidP="000814C8">
            <w:pPr>
              <w:pStyle w:val="phtablecellleft"/>
            </w:pPr>
            <w:r w:rsidRPr="00963F33">
              <w:t>ОГРН</w:t>
            </w:r>
          </w:p>
        </w:tc>
        <w:tc>
          <w:tcPr>
            <w:tcW w:w="3350" w:type="pct"/>
          </w:tcPr>
          <w:p w:rsidR="00A30345" w:rsidRPr="00963F33" w:rsidRDefault="00A30345" w:rsidP="000814C8">
            <w:pPr>
              <w:pStyle w:val="phtablecellleft"/>
            </w:pPr>
            <w:r w:rsidRPr="00963F33">
              <w:t>Основной государственный регистрационный номер</w:t>
            </w:r>
          </w:p>
        </w:tc>
      </w:tr>
      <w:tr w:rsidR="00A30345" w:rsidRPr="00963F33" w:rsidTr="00C95753">
        <w:tc>
          <w:tcPr>
            <w:tcW w:w="1650" w:type="pct"/>
          </w:tcPr>
          <w:p w:rsidR="00A30345" w:rsidRPr="00963F33" w:rsidRDefault="00A30345" w:rsidP="000814C8">
            <w:pPr>
              <w:pStyle w:val="phtablecellleft"/>
            </w:pPr>
            <w:r w:rsidRPr="00963F33">
              <w:t>РЭМД</w:t>
            </w:r>
          </w:p>
        </w:tc>
        <w:tc>
          <w:tcPr>
            <w:tcW w:w="3350" w:type="pct"/>
          </w:tcPr>
          <w:p w:rsidR="00A30345" w:rsidRPr="00963F33" w:rsidRDefault="00A30345" w:rsidP="00DF0628">
            <w:pPr>
              <w:pStyle w:val="phtablecellleft"/>
            </w:pPr>
            <w:r>
              <w:t>П</w:t>
            </w:r>
            <w:r w:rsidRPr="00DF0628">
              <w:t>одсистем</w:t>
            </w:r>
            <w:r>
              <w:t>а</w:t>
            </w:r>
            <w:r w:rsidRPr="00DF0628">
              <w:t xml:space="preserve"> «Федеральный реестр электронных медицинских документов» Единой государственной информационной системы здравоохранения</w:t>
            </w:r>
          </w:p>
        </w:tc>
      </w:tr>
      <w:tr w:rsidR="00A30345" w:rsidRPr="00963F33" w:rsidTr="008C7ECF">
        <w:tc>
          <w:tcPr>
            <w:tcW w:w="1650" w:type="pct"/>
          </w:tcPr>
          <w:p w:rsidR="00A30345" w:rsidRPr="00963F33" w:rsidRDefault="00A30345" w:rsidP="008C7ECF">
            <w:pPr>
              <w:pStyle w:val="phtablecellleft"/>
            </w:pPr>
            <w:r w:rsidRPr="00963F33">
              <w:t>Система, ЕМИАС РСО-Алания</w:t>
            </w:r>
          </w:p>
        </w:tc>
        <w:tc>
          <w:tcPr>
            <w:tcW w:w="3350" w:type="pct"/>
            <w:vAlign w:val="center"/>
          </w:tcPr>
          <w:p w:rsidR="00A30345" w:rsidRPr="00963F33" w:rsidRDefault="00A30345" w:rsidP="008C7ECF">
            <w:pPr>
              <w:pStyle w:val="phtablecellleft"/>
            </w:pPr>
            <w:r w:rsidRPr="00963F33">
              <w:t>Единая медицинская информационно-аналитическая система Республики Северная Осетия-Алания</w:t>
            </w:r>
          </w:p>
        </w:tc>
      </w:tr>
      <w:tr w:rsidR="00A30345" w:rsidRPr="00963F33" w:rsidTr="00C95753">
        <w:tc>
          <w:tcPr>
            <w:tcW w:w="1650" w:type="pct"/>
          </w:tcPr>
          <w:p w:rsidR="00A30345" w:rsidRPr="00963F33" w:rsidRDefault="00A30345" w:rsidP="000814C8">
            <w:pPr>
              <w:pStyle w:val="phtablecellleft"/>
            </w:pPr>
            <w:r w:rsidRPr="00963F33">
              <w:t>СНИЛС</w:t>
            </w:r>
          </w:p>
        </w:tc>
        <w:tc>
          <w:tcPr>
            <w:tcW w:w="3350" w:type="pct"/>
          </w:tcPr>
          <w:p w:rsidR="00A30345" w:rsidRPr="00963F33" w:rsidRDefault="00A30345" w:rsidP="000814C8">
            <w:pPr>
              <w:pStyle w:val="phtablecellleft"/>
            </w:pPr>
            <w:r w:rsidRPr="00963F33">
              <w:t>Страховой номер индивидуального лицевого счета</w:t>
            </w:r>
          </w:p>
        </w:tc>
      </w:tr>
      <w:tr w:rsidR="00A30345" w:rsidRPr="00963F33" w:rsidTr="00C95753">
        <w:tc>
          <w:tcPr>
            <w:tcW w:w="1650" w:type="pct"/>
          </w:tcPr>
          <w:p w:rsidR="00A30345" w:rsidRPr="00963F33" w:rsidRDefault="00A30345" w:rsidP="000814C8">
            <w:pPr>
              <w:pStyle w:val="phtablecellleft"/>
            </w:pPr>
            <w:r w:rsidRPr="00963F33">
              <w:t>СЭМД</w:t>
            </w:r>
          </w:p>
        </w:tc>
        <w:tc>
          <w:tcPr>
            <w:tcW w:w="3350" w:type="pct"/>
          </w:tcPr>
          <w:p w:rsidR="00A30345" w:rsidRPr="00963F33" w:rsidRDefault="00A30345" w:rsidP="000814C8">
            <w:pPr>
              <w:pStyle w:val="phtablecellleft"/>
            </w:pPr>
            <w:r w:rsidRPr="00963F33">
              <w:t>Структурированный электронный медицинский документ</w:t>
            </w:r>
          </w:p>
        </w:tc>
      </w:tr>
      <w:tr w:rsidR="00A30345" w:rsidRPr="00963F33" w:rsidTr="00C95753">
        <w:tc>
          <w:tcPr>
            <w:tcW w:w="1650" w:type="pct"/>
          </w:tcPr>
          <w:p w:rsidR="00A30345" w:rsidRPr="00963F33" w:rsidRDefault="00A30345" w:rsidP="000814C8">
            <w:pPr>
              <w:pStyle w:val="phtablecellleft"/>
            </w:pPr>
            <w:r w:rsidRPr="00963F33">
              <w:t>ФИО</w:t>
            </w:r>
          </w:p>
        </w:tc>
        <w:tc>
          <w:tcPr>
            <w:tcW w:w="3350" w:type="pct"/>
          </w:tcPr>
          <w:p w:rsidR="00A30345" w:rsidRPr="00963F33" w:rsidRDefault="00A30345" w:rsidP="000814C8">
            <w:pPr>
              <w:pStyle w:val="phtablecellleft"/>
            </w:pPr>
            <w:r w:rsidRPr="00963F33">
              <w:t>Фамилия, имя, отчество</w:t>
            </w:r>
          </w:p>
        </w:tc>
      </w:tr>
      <w:tr w:rsidR="00A30345" w:rsidRPr="00963F33" w:rsidTr="00C95753">
        <w:tc>
          <w:tcPr>
            <w:tcW w:w="1650" w:type="pct"/>
          </w:tcPr>
          <w:p w:rsidR="00A30345" w:rsidRPr="00963F33" w:rsidRDefault="00A30345" w:rsidP="000814C8">
            <w:pPr>
              <w:pStyle w:val="phtablecellleft"/>
            </w:pPr>
            <w:r w:rsidRPr="00963F33">
              <w:t>ЭМД</w:t>
            </w:r>
          </w:p>
        </w:tc>
        <w:tc>
          <w:tcPr>
            <w:tcW w:w="3350" w:type="pct"/>
          </w:tcPr>
          <w:p w:rsidR="00A30345" w:rsidRPr="00963F33" w:rsidRDefault="00A30345" w:rsidP="000814C8">
            <w:pPr>
              <w:pStyle w:val="phtablecellleft"/>
            </w:pPr>
            <w:r w:rsidRPr="00963F33">
              <w:t>Электронный медицинский документ</w:t>
            </w:r>
          </w:p>
        </w:tc>
      </w:tr>
      <w:tr w:rsidR="00A30345" w:rsidRPr="00963F33" w:rsidTr="00C95753">
        <w:tc>
          <w:tcPr>
            <w:tcW w:w="1650" w:type="pct"/>
          </w:tcPr>
          <w:p w:rsidR="00A30345" w:rsidRPr="00963F33" w:rsidRDefault="00A30345" w:rsidP="000814C8">
            <w:pPr>
              <w:pStyle w:val="phtablecellleft"/>
            </w:pPr>
            <w:r w:rsidRPr="00963F33">
              <w:t>ЭП</w:t>
            </w:r>
          </w:p>
        </w:tc>
        <w:tc>
          <w:tcPr>
            <w:tcW w:w="3350" w:type="pct"/>
          </w:tcPr>
          <w:p w:rsidR="00A30345" w:rsidRPr="00963F33" w:rsidRDefault="00A30345" w:rsidP="000814C8">
            <w:pPr>
              <w:pStyle w:val="phtablecellleft"/>
            </w:pPr>
            <w:r w:rsidRPr="00963F33">
              <w:t>Электронная подпись</w:t>
            </w:r>
          </w:p>
        </w:tc>
      </w:tr>
    </w:tbl>
    <w:p w:rsidR="000F7B36" w:rsidRDefault="000F7B36" w:rsidP="00DB5854">
      <w:pPr>
        <w:pStyle w:val="10"/>
      </w:pPr>
      <w:bookmarkStart w:id="10" w:name="_Toc117866098"/>
      <w:r>
        <w:lastRenderedPageBreak/>
        <w:t>Введение</w:t>
      </w:r>
      <w:bookmarkEnd w:id="10"/>
    </w:p>
    <w:p w:rsidR="000F7B36" w:rsidRDefault="000F7B36" w:rsidP="000F7B36">
      <w:pPr>
        <w:pStyle w:val="phlistitemizedtitle"/>
        <w:rPr>
          <w:rFonts w:eastAsia="PT Astra Serif"/>
        </w:rPr>
      </w:pPr>
      <w:r w:rsidRPr="00354D2A">
        <w:t xml:space="preserve">Настоящее руководство администратора описывает </w:t>
      </w:r>
      <w:r w:rsidRPr="00E25018">
        <w:t xml:space="preserve">возможности пользователя </w:t>
      </w:r>
      <w:r>
        <w:t>С</w:t>
      </w:r>
      <w:r w:rsidRPr="00E25018">
        <w:t xml:space="preserve">истемы в части </w:t>
      </w:r>
      <w:r w:rsidRPr="00E25018">
        <w:rPr>
          <w:szCs w:val="24"/>
        </w:rPr>
        <w:t>формирования</w:t>
      </w:r>
      <w:r w:rsidRPr="00354D2A">
        <w:rPr>
          <w:szCs w:val="24"/>
        </w:rPr>
        <w:t xml:space="preserve"> и </w:t>
      </w:r>
      <w:r w:rsidRPr="00354D2A">
        <w:t xml:space="preserve">отправки в </w:t>
      </w:r>
      <w:r w:rsidRPr="00354D2A">
        <w:rPr>
          <w:rFonts w:eastAsia="PT Astra Serif"/>
        </w:rPr>
        <w:t xml:space="preserve">подсистему </w:t>
      </w:r>
      <w:r w:rsidRPr="00354D2A">
        <w:rPr>
          <w:rStyle w:val="phnormal0"/>
        </w:rPr>
        <w:t xml:space="preserve">«Федеральный реестр электронных медицинских документов» Единой государственной информационной системы здравоохранения (далее – РЭМД) </w:t>
      </w:r>
      <w:r w:rsidRPr="00354D2A">
        <w:rPr>
          <w:rFonts w:eastAsia="PT Astra Serif"/>
        </w:rPr>
        <w:t>следующих структурированных электронных медицинских документов (далее – СЭМД):</w:t>
      </w:r>
    </w:p>
    <w:p w:rsidR="000F7B36" w:rsidRPr="00966723" w:rsidRDefault="000F7B36" w:rsidP="000F7B36">
      <w:pPr>
        <w:pStyle w:val="phlistitemized1"/>
        <w:rPr>
          <w:rFonts w:eastAsia="PT Astra Serif"/>
          <w:lang w:eastAsia="ru-RU"/>
        </w:rPr>
      </w:pPr>
      <w:r w:rsidRPr="00FD5C1C">
        <w:t>«Направление на консультацию и во вспомогательные кабинеты»</w:t>
      </w:r>
      <w:r>
        <w:t>;</w:t>
      </w:r>
    </w:p>
    <w:p w:rsidR="000F7B36" w:rsidRPr="00966723" w:rsidRDefault="000F7B36" w:rsidP="000F7B36">
      <w:pPr>
        <w:pStyle w:val="phlistitemized1"/>
        <w:rPr>
          <w:rFonts w:eastAsia="PT Astra Serif"/>
          <w:lang w:eastAsia="ru-RU"/>
        </w:rPr>
      </w:pPr>
      <w:r>
        <w:t>«</w:t>
      </w:r>
      <w:r w:rsidRPr="00AE6146">
        <w:t>Протокол цитологического исследования</w:t>
      </w:r>
      <w:r>
        <w:t>»;</w:t>
      </w:r>
    </w:p>
    <w:p w:rsidR="000F7B36" w:rsidRPr="00966723" w:rsidRDefault="000F7B36" w:rsidP="000F7B36">
      <w:pPr>
        <w:pStyle w:val="phlistitemized1"/>
        <w:rPr>
          <w:rFonts w:eastAsia="PT Astra Serif"/>
          <w:lang w:eastAsia="ru-RU"/>
        </w:rPr>
      </w:pPr>
      <w:r w:rsidRPr="00FD5C1C">
        <w:t>«Протокол консультации. Протокол консультации в рамках диспансерного наблюдения»</w:t>
      </w:r>
      <w:r>
        <w:t>.</w:t>
      </w:r>
    </w:p>
    <w:p w:rsidR="000F7B36" w:rsidRPr="00FD5C1C" w:rsidRDefault="000F7B36" w:rsidP="000F7B36">
      <w:pPr>
        <w:pStyle w:val="phnormal"/>
      </w:pPr>
      <w:r w:rsidRPr="00FD5C1C">
        <w:t>СЭМД «Направление на консультацию и во вспомогательные кабинеты» предназначен для передачи данных о направлении пациента на консультацию или во вспомогательные кабинеты.</w:t>
      </w:r>
    </w:p>
    <w:p w:rsidR="000F7B36" w:rsidRDefault="000F7B36" w:rsidP="000F7B36">
      <w:pPr>
        <w:pStyle w:val="phnormal"/>
        <w:rPr>
          <w:rFonts w:eastAsia="PT Astra Serif"/>
        </w:rPr>
      </w:pPr>
      <w:r w:rsidRPr="00F439EC">
        <w:rPr>
          <w:rFonts w:eastAsia="PT Astra Serif"/>
        </w:rPr>
        <w:t>СЭМД «Протокол цитологического исследования» предназначен для документирования результатов диагностических исследований биологического материала пациента в специализированной клинико-диагностической лаборатории, лицензированной соответствующим образом.</w:t>
      </w:r>
    </w:p>
    <w:p w:rsidR="000F7B36" w:rsidRPr="000F7B36" w:rsidRDefault="000F7B36" w:rsidP="000F7B36">
      <w:pPr>
        <w:pStyle w:val="phnormal"/>
      </w:pPr>
      <w:r w:rsidRPr="00E25018">
        <w:t xml:space="preserve">СЭМД </w:t>
      </w:r>
      <w:r w:rsidRPr="00E25018">
        <w:rPr>
          <w:shd w:val="clear" w:color="auto" w:fill="FFFFFF"/>
        </w:rPr>
        <w:t>«</w:t>
      </w:r>
      <w:r w:rsidRPr="00FD5C1C">
        <w:t>Протокол консультации. Протокол консультации в рамках диспансерного наблюдения</w:t>
      </w:r>
      <w:r w:rsidRPr="00E25018">
        <w:rPr>
          <w:shd w:val="clear" w:color="auto" w:fill="FFFFFF"/>
        </w:rPr>
        <w:t xml:space="preserve">» </w:t>
      </w:r>
      <w:r w:rsidRPr="00E25018">
        <w:t>предназначен для передачи данных о медицинской консультации, проведенной в рамках диспансерного наблюдения пациента.</w:t>
      </w:r>
    </w:p>
    <w:p w:rsidR="000C3D87" w:rsidRPr="00963F33" w:rsidRDefault="000C3D87" w:rsidP="000C3D87">
      <w:pPr>
        <w:pStyle w:val="10"/>
      </w:pPr>
      <w:bookmarkStart w:id="11" w:name="_Toc117866099"/>
      <w:r w:rsidRPr="00963F33">
        <w:lastRenderedPageBreak/>
        <w:t>СЭМД «Направление на консультацию и во вспомогательные кабинеты»</w:t>
      </w:r>
      <w:bookmarkEnd w:id="11"/>
    </w:p>
    <w:p w:rsidR="000C3D87" w:rsidRPr="00963F33" w:rsidRDefault="000C3D87" w:rsidP="000C3D87">
      <w:pPr>
        <w:pStyle w:val="2"/>
      </w:pPr>
      <w:bookmarkStart w:id="12" w:name="_Toc117866100"/>
      <w:r w:rsidRPr="00963F33">
        <w:t>Формирование СЭМД</w:t>
      </w:r>
      <w:bookmarkEnd w:id="12"/>
    </w:p>
    <w:p w:rsidR="000C3D87" w:rsidRPr="00963F33" w:rsidRDefault="000C3D87" w:rsidP="000C3D87">
      <w:pPr>
        <w:pStyle w:val="phnormal"/>
      </w:pPr>
      <w:r w:rsidRPr="00963F33">
        <w:t>СЭМД «Направление на консультацию и во вспомогательные кабинеты» формируется на основании выписанных пациенту направлений на услуги консультаций и во вспомогательные кабинеты (по форме 028/у).</w:t>
      </w:r>
    </w:p>
    <w:p w:rsidR="000C3D87" w:rsidRPr="00963F33" w:rsidRDefault="003B4B24" w:rsidP="000C3D87">
      <w:pPr>
        <w:pStyle w:val="3"/>
      </w:pPr>
      <w:bookmarkStart w:id="13" w:name="_Toc117866101"/>
      <w:r>
        <w:t>Формирование СЭМД на</w:t>
      </w:r>
      <w:r w:rsidR="000C3D87" w:rsidRPr="00963F33">
        <w:t xml:space="preserve"> форме «Дневник врача»</w:t>
      </w:r>
      <w:bookmarkEnd w:id="13"/>
    </w:p>
    <w:p w:rsidR="000C3D87" w:rsidRPr="00963F33" w:rsidRDefault="000C3D87" w:rsidP="000C3D87">
      <w:pPr>
        <w:pStyle w:val="phlistitemizedtitle"/>
      </w:pPr>
      <w:r w:rsidRPr="00963F33">
        <w:t>Чтобы сформировать СЭМД «Направление на консультацию и во вспомогательные кабинеты», выполните следующие действия:</w:t>
      </w:r>
    </w:p>
    <w:p w:rsidR="000C3D87" w:rsidRPr="00963F33" w:rsidRDefault="000C3D87" w:rsidP="000C3D87">
      <w:pPr>
        <w:pStyle w:val="phlistitemized1"/>
      </w:pPr>
      <w:r w:rsidRPr="00963F33">
        <w:t>выберите пункт главного меню «Рабочие места</w:t>
      </w:r>
      <w:r w:rsidR="00E4107A">
        <w:t xml:space="preserve">/ </w:t>
      </w:r>
      <w:r w:rsidRPr="00963F33">
        <w:t>Дневник». Отобразится форма основного рабочего места врача (</w:t>
      </w:r>
      <w:r w:rsidRPr="00963F33">
        <w:fldChar w:fldCharType="begin"/>
      </w:r>
      <w:r w:rsidRPr="00963F33">
        <w:instrText xml:space="preserve"> REF _Ref117519163 \h </w:instrText>
      </w:r>
      <w:r w:rsidRPr="00963F33">
        <w:fldChar w:fldCharType="separate"/>
      </w:r>
      <w:r w:rsidR="005B5DB0" w:rsidRPr="00963F33">
        <w:t>Р</w:t>
      </w:r>
      <w:r w:rsidR="005B5DB0">
        <w:t>исунок </w:t>
      </w:r>
      <w:r w:rsidR="005B5DB0">
        <w:rPr>
          <w:noProof/>
        </w:rPr>
        <w:t>1</w:t>
      </w:r>
      <w:r w:rsidRPr="00963F33">
        <w:fldChar w:fldCharType="end"/>
      </w:r>
      <w:r w:rsidRPr="00963F33">
        <w:t>);</w:t>
      </w:r>
    </w:p>
    <w:p w:rsidR="000C3D87" w:rsidRPr="00963F33" w:rsidRDefault="000C3D87" w:rsidP="000C3D87">
      <w:pPr>
        <w:pStyle w:val="phfigure"/>
      </w:pPr>
      <w:r w:rsidRPr="00963F33">
        <w:rPr>
          <w:noProof/>
        </w:rPr>
        <w:drawing>
          <wp:inline distT="0" distB="0" distL="0" distR="0" wp14:anchorId="7C0E137C" wp14:editId="430E6EE9">
            <wp:extent cx="6295390" cy="2120935"/>
            <wp:effectExtent l="0" t="0" r="0" b="0"/>
            <wp:docPr id="100003" name="Рисунок 100003" descr="Дневник врач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2981820" name="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12093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0C3D87" w:rsidRPr="00963F33" w:rsidRDefault="000C3D87" w:rsidP="000C3D87">
      <w:pPr>
        <w:pStyle w:val="phfiguretitle"/>
      </w:pPr>
      <w:bookmarkStart w:id="14" w:name="_Ref117519163"/>
      <w:r w:rsidRPr="00963F33">
        <w:t>Р</w:t>
      </w:r>
      <w:r w:rsidR="00BC2F9F">
        <w:t>исунок </w:t>
      </w:r>
      <w:r w:rsidRPr="00963F33">
        <w:fldChar w:fldCharType="begin"/>
      </w:r>
      <w:r w:rsidRPr="00963F33">
        <w:instrText>SEQ Рисунок \* ARABIC</w:instrText>
      </w:r>
      <w:r w:rsidRPr="00963F33">
        <w:fldChar w:fldCharType="separate"/>
      </w:r>
      <w:r w:rsidR="005B5DB0">
        <w:rPr>
          <w:noProof/>
        </w:rPr>
        <w:t>1</w:t>
      </w:r>
      <w:r w:rsidRPr="00963F33">
        <w:fldChar w:fldCharType="end"/>
      </w:r>
      <w:bookmarkEnd w:id="14"/>
      <w:r w:rsidRPr="00963F33">
        <w:t xml:space="preserve"> – Форма «Дневник врача»</w:t>
      </w:r>
    </w:p>
    <w:p w:rsidR="000C3D87" w:rsidRPr="00963F33" w:rsidRDefault="000C3D87" w:rsidP="000C3D87">
      <w:pPr>
        <w:pStyle w:val="phlistitemized1"/>
      </w:pPr>
      <w:r w:rsidRPr="00963F33">
        <w:t>выберите оказанный пациенту прием, на котором пациенту выписано направление на консультацию или во вспомогательный кабинет;</w:t>
      </w:r>
    </w:p>
    <w:p w:rsidR="000C3D87" w:rsidRPr="00963F33" w:rsidRDefault="000C3D87" w:rsidP="000C3D87">
      <w:pPr>
        <w:pStyle w:val="phlistitemized1"/>
      </w:pPr>
      <w:r w:rsidRPr="00963F33">
        <w:t>нажмите на ссылку «Редактировать». Откроется окно редактирования оказанного приема (</w:t>
      </w:r>
      <w:r w:rsidRPr="00963F33">
        <w:fldChar w:fldCharType="begin"/>
      </w:r>
      <w:r w:rsidRPr="00963F33">
        <w:instrText xml:space="preserve"> REF _Ref117519205 \h </w:instrText>
      </w:r>
      <w:r w:rsidRPr="00963F33">
        <w:fldChar w:fldCharType="separate"/>
      </w:r>
      <w:r w:rsidR="005B5DB0" w:rsidRPr="00963F33">
        <w:t>Р</w:t>
      </w:r>
      <w:r w:rsidR="005B5DB0">
        <w:t>исунок </w:t>
      </w:r>
      <w:r w:rsidR="005B5DB0">
        <w:rPr>
          <w:noProof/>
        </w:rPr>
        <w:t>2</w:t>
      </w:r>
      <w:r w:rsidRPr="00963F33">
        <w:fldChar w:fldCharType="end"/>
      </w:r>
      <w:r w:rsidRPr="00963F33">
        <w:t>);</w:t>
      </w:r>
    </w:p>
    <w:p w:rsidR="000C3D87" w:rsidRPr="00963F33" w:rsidRDefault="000C3D87" w:rsidP="000C3D87">
      <w:pPr>
        <w:pStyle w:val="phfigure"/>
      </w:pPr>
      <w:r w:rsidRPr="00963F33">
        <w:rPr>
          <w:noProof/>
        </w:rPr>
        <w:lastRenderedPageBreak/>
        <w:drawing>
          <wp:inline distT="0" distB="0" distL="0" distR="0" wp14:anchorId="1BC1CC05" wp14:editId="74BC9A74">
            <wp:extent cx="6295390" cy="3784692"/>
            <wp:effectExtent l="19050" t="19050" r="10160" b="25400"/>
            <wp:docPr id="100004" name="Рисунок 100004" descr="Окно редактирования приё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4125145" name="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784692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C3D87" w:rsidRPr="00963F33" w:rsidRDefault="000C3D87" w:rsidP="000C3D87">
      <w:pPr>
        <w:pStyle w:val="phfiguretitle"/>
      </w:pPr>
      <w:bookmarkStart w:id="15" w:name="_Ref117519205"/>
      <w:r w:rsidRPr="00963F33">
        <w:t>Р</w:t>
      </w:r>
      <w:r w:rsidR="00BC2F9F">
        <w:t>исунок </w:t>
      </w:r>
      <w:r w:rsidRPr="00963F33">
        <w:fldChar w:fldCharType="begin"/>
      </w:r>
      <w:r w:rsidRPr="00963F33">
        <w:instrText>SEQ Рисунок \* ARABIC</w:instrText>
      </w:r>
      <w:r w:rsidRPr="00963F33">
        <w:fldChar w:fldCharType="separate"/>
      </w:r>
      <w:r w:rsidR="005B5DB0">
        <w:rPr>
          <w:noProof/>
        </w:rPr>
        <w:t>2</w:t>
      </w:r>
      <w:r w:rsidRPr="00963F33">
        <w:fldChar w:fldCharType="end"/>
      </w:r>
      <w:bookmarkEnd w:id="15"/>
      <w:r>
        <w:t xml:space="preserve"> – </w:t>
      </w:r>
      <w:r w:rsidRPr="00963F33">
        <w:t>Окно редактирования приема</w:t>
      </w:r>
    </w:p>
    <w:p w:rsidR="000C3D87" w:rsidRPr="00963F33" w:rsidRDefault="000C3D87" w:rsidP="000C3D87">
      <w:pPr>
        <w:pStyle w:val="phlistitemized1"/>
      </w:pPr>
      <w:r w:rsidRPr="00963F33">
        <w:t>проверьте в открывшемся окне оказанного приема заполнение следующих полей, необходимых для формирования СЭМД:</w:t>
      </w:r>
    </w:p>
    <w:p w:rsidR="000C3D87" w:rsidRPr="00963F33" w:rsidRDefault="000C3D87" w:rsidP="000C3D87">
      <w:pPr>
        <w:pStyle w:val="phlistitemized2"/>
      </w:pPr>
      <w:r w:rsidRPr="00963F33">
        <w:t>на вкладке «Диагноз» должен быть указан основной диагноз пациента в поле «Код МКБ», выставленный по итогам оказания приема и с которым пациент направляется на услугу консультации и во вспомогательный кабинет;</w:t>
      </w:r>
    </w:p>
    <w:p w:rsidR="000C3D87" w:rsidRPr="00963F33" w:rsidRDefault="000C3D87" w:rsidP="000C3D87">
      <w:pPr>
        <w:pStyle w:val="phlistitemized2"/>
      </w:pPr>
      <w:r w:rsidRPr="00963F33">
        <w:t>на вкладке «Направления» должно отображаться выписанное пациенту направление с указанием услуги обследования/консультации, на которую направляется пациент, наименования МО, в которую направляется пациента (текущая или сторонняя) и формы направления «028/у»;</w:t>
      </w:r>
    </w:p>
    <w:p w:rsidR="000C3D87" w:rsidRPr="00963F33" w:rsidRDefault="000C3D87" w:rsidP="000C3D87">
      <w:pPr>
        <w:pStyle w:val="phnormal"/>
      </w:pPr>
      <w:r w:rsidRPr="00963F33">
        <w:rPr>
          <w:b/>
        </w:rPr>
        <w:t xml:space="preserve">Примечание </w:t>
      </w:r>
      <w:r w:rsidRPr="00AE754C">
        <w:t>–</w:t>
      </w:r>
      <w:r w:rsidRPr="00963F33">
        <w:rPr>
          <w:b/>
        </w:rPr>
        <w:t xml:space="preserve"> </w:t>
      </w:r>
      <w:r w:rsidRPr="00963F33">
        <w:t>На основании данных оказанного приема могут быть сформированы как основные СЭМД («Протокол консультации. Протокол консультации в рамках диспансерного наблюдения»), так и связанные («Направление на консультацию и во вспомогательные кабинеты»).</w:t>
      </w:r>
    </w:p>
    <w:p w:rsidR="000C3D87" w:rsidRPr="00963F33" w:rsidRDefault="000C3D87" w:rsidP="000C3D87">
      <w:pPr>
        <w:pStyle w:val="phlistitemized1"/>
      </w:pPr>
      <w:r w:rsidRPr="00963F33">
        <w:t>дальнейшие действия зависят от применяемых в Системе настроек по процессу формирования основных и связанных СЭМД. Возможны следующие варианты:</w:t>
      </w:r>
    </w:p>
    <w:p w:rsidR="000C3D87" w:rsidRPr="00963F33" w:rsidRDefault="000C3D87" w:rsidP="000C3D87">
      <w:pPr>
        <w:pStyle w:val="phlistitemized2"/>
      </w:pPr>
      <w:r w:rsidRPr="00963F33">
        <w:t>если настроено формирование связанных СЭМД вместе с основным СЭМД, то для формирования СЭМД «Направление на консультацию и во вспомогательные кабинеты» перейдите на вкладку «Документы»;</w:t>
      </w:r>
    </w:p>
    <w:p w:rsidR="000C3D87" w:rsidRPr="00963F33" w:rsidRDefault="000C3D87" w:rsidP="000C3D87">
      <w:pPr>
        <w:pStyle w:val="phlistitemized2"/>
      </w:pPr>
      <w:r w:rsidRPr="00963F33">
        <w:lastRenderedPageBreak/>
        <w:t>если настроено формирование связанных СЭМД отдельно от основного СЭМД, то для формирования СЭМД «Направление на консультацию и во вспомогательные кабинеты» перейдите на вкладку «Направления» и воспользуйтесь пунктом контекстного меню «Документы» на выбранном направлении.</w:t>
      </w:r>
    </w:p>
    <w:p w:rsidR="000C3D87" w:rsidRPr="00963F33" w:rsidRDefault="000C3D87" w:rsidP="000C3D87">
      <w:pPr>
        <w:pStyle w:val="phlistitemized1"/>
      </w:pPr>
      <w:r w:rsidRPr="00963F33">
        <w:t>нажмите на кнопку «Сформировать и подписать документы (СЭМД)». При нажатии на кнопку выполняется ряд проверок:</w:t>
      </w:r>
    </w:p>
    <w:p w:rsidR="000C3D87" w:rsidRPr="00963F33" w:rsidRDefault="000C3D87" w:rsidP="000C3D87">
      <w:pPr>
        <w:pStyle w:val="phlistitemized2"/>
      </w:pPr>
      <w:r w:rsidRPr="00963F33">
        <w:t>проверяется, заполнены ли все необходимые для формирования СЭМД поля. Если какое-либо из требуемых для формирования СЭМД полей не заполнено, то откроется соответствующее системное сообщение;</w:t>
      </w:r>
    </w:p>
    <w:p w:rsidR="000C3D87" w:rsidRPr="00963F33" w:rsidRDefault="000C3D87" w:rsidP="000C3D87">
      <w:pPr>
        <w:pStyle w:val="phlistitemized2"/>
      </w:pPr>
      <w:r w:rsidRPr="00963F33">
        <w:t>проверяется, разрешено ли создание новой версии СЭМД, если уже существует сформированная ранее версия СЭМД. В зависимости от применяемых в Системе настроек возможны следующие варианты:</w:t>
      </w:r>
    </w:p>
    <w:p w:rsidR="000C3D87" w:rsidRPr="00963F33" w:rsidRDefault="000C3D87" w:rsidP="000C3D87">
      <w:pPr>
        <w:pStyle w:val="phlistitemized3"/>
      </w:pPr>
      <w:r w:rsidRPr="00963F33">
        <w:t>если создание новой версии СЭМД запрещено, то откроется системное сообщение: «Формирование новой версии запрещено»;</w:t>
      </w:r>
    </w:p>
    <w:p w:rsidR="000C3D87" w:rsidRPr="00963F33" w:rsidRDefault="000C3D87" w:rsidP="000C3D87">
      <w:pPr>
        <w:pStyle w:val="phlistitemized3"/>
      </w:pPr>
      <w:r w:rsidRPr="00963F33">
        <w:t>если настроено предупреждение перед созданием новой версии СЭМД, то откроется системное предупреждение с возможностью выбора пользователем: создавать далее новую версию или нет;</w:t>
      </w:r>
    </w:p>
    <w:p w:rsidR="000C3D87" w:rsidRPr="00963F33" w:rsidRDefault="000C3D87" w:rsidP="000C3D87">
      <w:pPr>
        <w:pStyle w:val="phlistitemized3"/>
      </w:pPr>
      <w:r w:rsidRPr="00963F33">
        <w:t>если создание новой версии СЭМД запрещено, если предыдущая версия подписана не всеми участниками подписания, то откроется системное сообщение: «Предыдущая версия документа подписана не всеми участниками, формирование новой версии запрещено»;</w:t>
      </w:r>
    </w:p>
    <w:p w:rsidR="000C3D87" w:rsidRPr="00963F33" w:rsidRDefault="000C3D87" w:rsidP="000C3D87">
      <w:pPr>
        <w:pStyle w:val="phlistitemized3"/>
      </w:pPr>
      <w:r w:rsidRPr="00963F33">
        <w:t>если создание новой версии СЭМД разрешено, то открывается окно подписания формируемого электронного медицинского документа (</w:t>
      </w:r>
      <w:r w:rsidRPr="00963F33">
        <w:fldChar w:fldCharType="begin"/>
      </w:r>
      <w:r w:rsidRPr="00963F33">
        <w:instrText xml:space="preserve"> REF _Ref117519420 \h </w:instrText>
      </w:r>
      <w:r w:rsidRPr="00963F33">
        <w:fldChar w:fldCharType="separate"/>
      </w:r>
      <w:r w:rsidR="005B5DB0" w:rsidRPr="00963F33">
        <w:t>Р</w:t>
      </w:r>
      <w:r w:rsidR="005B5DB0">
        <w:t>исунок </w:t>
      </w:r>
      <w:r w:rsidR="005B5DB0">
        <w:rPr>
          <w:noProof/>
        </w:rPr>
        <w:t>3</w:t>
      </w:r>
      <w:r w:rsidRPr="00963F33">
        <w:fldChar w:fldCharType="end"/>
      </w:r>
      <w:r w:rsidRPr="00963F33">
        <w:t>).</w:t>
      </w:r>
    </w:p>
    <w:p w:rsidR="000C3D87" w:rsidRPr="00963F33" w:rsidRDefault="000C3D87" w:rsidP="000C3D87">
      <w:pPr>
        <w:pStyle w:val="phfigure"/>
      </w:pPr>
      <w:r w:rsidRPr="00963F33">
        <w:rPr>
          <w:noProof/>
        </w:rPr>
        <w:lastRenderedPageBreak/>
        <w:drawing>
          <wp:inline distT="0" distB="0" distL="0" distR="0" wp14:anchorId="027E4EA7" wp14:editId="429C0F8B">
            <wp:extent cx="6191250" cy="5606521"/>
            <wp:effectExtent l="19050" t="19050" r="19050" b="13335"/>
            <wp:docPr id="2" name="Рисунок 2" descr="Окно подписания электронного медицинского докум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2815681" name="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5606521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C3D87" w:rsidRPr="00963F33" w:rsidRDefault="000C3D87" w:rsidP="000C3D87">
      <w:pPr>
        <w:pStyle w:val="phfiguretitle"/>
      </w:pPr>
      <w:bookmarkStart w:id="16" w:name="_Ref117519420"/>
      <w:r w:rsidRPr="00963F33">
        <w:t>Р</w:t>
      </w:r>
      <w:r w:rsidR="00BC2F9F">
        <w:t>исунок </w:t>
      </w:r>
      <w:r w:rsidRPr="00963F33">
        <w:fldChar w:fldCharType="begin"/>
      </w:r>
      <w:r w:rsidRPr="00963F33">
        <w:instrText>SEQ Рисунок \* ARABIC</w:instrText>
      </w:r>
      <w:r w:rsidRPr="00963F33">
        <w:fldChar w:fldCharType="separate"/>
      </w:r>
      <w:r w:rsidR="005B5DB0">
        <w:rPr>
          <w:noProof/>
        </w:rPr>
        <w:t>3</w:t>
      </w:r>
      <w:r w:rsidRPr="00963F33">
        <w:fldChar w:fldCharType="end"/>
      </w:r>
      <w:bookmarkEnd w:id="16"/>
      <w:r>
        <w:t xml:space="preserve"> – </w:t>
      </w:r>
      <w:r w:rsidRPr="00963F33">
        <w:t>Окно подписания электронного медицинского документа</w:t>
      </w:r>
    </w:p>
    <w:p w:rsidR="000C3D87" w:rsidRPr="00963F33" w:rsidRDefault="000C3D87" w:rsidP="000C3D87">
      <w:pPr>
        <w:pStyle w:val="phlistitemized1"/>
      </w:pPr>
      <w:r w:rsidRPr="00963F33">
        <w:t>укажите сертификат ЭП автора документа в поле «Выберите сертификат»;</w:t>
      </w:r>
    </w:p>
    <w:p w:rsidR="000C3D87" w:rsidRPr="00963F33" w:rsidRDefault="000C3D87" w:rsidP="000C3D87">
      <w:pPr>
        <w:pStyle w:val="phnormal"/>
      </w:pPr>
      <w:r w:rsidRPr="00963F33">
        <w:rPr>
          <w:b/>
        </w:rPr>
        <w:t>Примечание</w:t>
      </w:r>
      <w:r w:rsidRPr="00963F33">
        <w:t xml:space="preserve"> – Если в Системе настроено формирование связанных СЭМД вместе с основным СЭМД, то все формируемые на приеме документы отображаются в окне «Подписываемые документы». В этом случае документы формируются и подписываются автором одновременно.</w:t>
      </w:r>
    </w:p>
    <w:p w:rsidR="000C3D87" w:rsidRPr="00963F33" w:rsidRDefault="000C3D87" w:rsidP="000C3D87">
      <w:pPr>
        <w:pStyle w:val="phlistitemized1"/>
      </w:pPr>
      <w:r w:rsidRPr="00963F33">
        <w:t>укажите других участников подписания документа:</w:t>
      </w:r>
    </w:p>
    <w:p w:rsidR="000C3D87" w:rsidRPr="00963F33" w:rsidRDefault="000C3D87" w:rsidP="000C3D87">
      <w:pPr>
        <w:pStyle w:val="phlistitemized2"/>
      </w:pPr>
      <w:r w:rsidRPr="00963F33">
        <w:t>ЭП МО – укажите сотрудника МО, ответственного за подписание документов ЭП МО. Поле для указания участника подписания «ЭП МО» не отображается, если в Системе настроено автоматическое подписание документов ЭП МО.</w:t>
      </w:r>
    </w:p>
    <w:p w:rsidR="000C3D87" w:rsidRPr="00963F33" w:rsidRDefault="000C3D87" w:rsidP="000C3D87">
      <w:pPr>
        <w:pStyle w:val="phnormal"/>
      </w:pPr>
      <w:r w:rsidRPr="00963F33">
        <w:rPr>
          <w:b/>
        </w:rPr>
        <w:lastRenderedPageBreak/>
        <w:t xml:space="preserve">Примечание </w:t>
      </w:r>
      <w:r w:rsidRPr="00AE754C">
        <w:t>–</w:t>
      </w:r>
      <w:r w:rsidRPr="00963F33">
        <w:t xml:space="preserve"> Если у подписывающего сотрудника в атрибутах сертификата ЭП присутствует ОГРН МО, то происходит одновременное подписание документа ролью «ЭП МО» тем же сертификатом ЭП.</w:t>
      </w:r>
    </w:p>
    <w:p w:rsidR="000C3D87" w:rsidRPr="00963F33" w:rsidRDefault="000C3D87" w:rsidP="000C3D87">
      <w:pPr>
        <w:pStyle w:val="phlistitemized1"/>
      </w:pPr>
      <w:r w:rsidRPr="00963F33">
        <w:t>нажмите на кнопку «Подписать». Произойдет формирование СЭМД «Направление на консультацию и во вспомогательные кабинеты», сформированный документ отобразится на вкладке «Документы».</w:t>
      </w:r>
    </w:p>
    <w:p w:rsidR="000C3D87" w:rsidRPr="00963F33" w:rsidRDefault="000C3D87" w:rsidP="000C3D87">
      <w:pPr>
        <w:pStyle w:val="phnormal"/>
      </w:pPr>
      <w:r w:rsidRPr="00963F33">
        <w:rPr>
          <w:b/>
        </w:rPr>
        <w:t>Примечание –</w:t>
      </w:r>
      <w:r w:rsidRPr="00963F33">
        <w:t xml:space="preserve"> Прежде чем отправить сформированный СЭМД «Направление на консультацию и во вспомогательные кабинеты» в РЭМД, необходимо дождаться его подписания другими участниками, а также лицом, подписывающим документы ЭП МО, если автор документа таким правом не обладает.</w:t>
      </w:r>
    </w:p>
    <w:p w:rsidR="000C3D87" w:rsidRPr="00963F33" w:rsidRDefault="000C3D87" w:rsidP="000C3D87">
      <w:pPr>
        <w:pStyle w:val="2"/>
      </w:pPr>
      <w:bookmarkStart w:id="17" w:name="_Toc117866102"/>
      <w:r w:rsidRPr="00963F33">
        <w:t>Отправка СЭМД на регистрацию в РЭМД автором документа</w:t>
      </w:r>
      <w:bookmarkEnd w:id="17"/>
    </w:p>
    <w:p w:rsidR="000C3D87" w:rsidRPr="00963F33" w:rsidRDefault="000C3D87" w:rsidP="000C3D87">
      <w:pPr>
        <w:pStyle w:val="phlistitemizedtitle"/>
      </w:pPr>
      <w:r w:rsidRPr="00963F33">
        <w:t xml:space="preserve">Чтобы отправить подписанный СЭМД </w:t>
      </w:r>
      <w:r>
        <w:t>«</w:t>
      </w:r>
      <w:r w:rsidRPr="00963F33">
        <w:t>Направление на консультацию и во вспомогательные кабинеты</w:t>
      </w:r>
      <w:r>
        <w:t>»</w:t>
      </w:r>
      <w:r w:rsidRPr="00963F33">
        <w:t xml:space="preserve"> на регистрацию в РЭМД, выполните следующие действия:</w:t>
      </w:r>
    </w:p>
    <w:p w:rsidR="000C3D87" w:rsidRPr="00963F33" w:rsidRDefault="000C3D87" w:rsidP="000C3D87">
      <w:pPr>
        <w:pStyle w:val="phlistitemized1"/>
      </w:pPr>
      <w:r w:rsidRPr="00963F33">
        <w:t xml:space="preserve">выберите пункт главного меню </w:t>
      </w:r>
      <w:r>
        <w:t>«</w:t>
      </w:r>
      <w:r w:rsidRPr="00963F33">
        <w:t>Рабочие места</w:t>
      </w:r>
      <w:r w:rsidR="00E4107A">
        <w:t xml:space="preserve">/ </w:t>
      </w:r>
      <w:r w:rsidRPr="00963F33">
        <w:t>Дневник</w:t>
      </w:r>
      <w:r>
        <w:t>»</w:t>
      </w:r>
      <w:r w:rsidRPr="00963F33">
        <w:t xml:space="preserve">. Отобразится </w:t>
      </w:r>
      <w:r>
        <w:t>форма основного рабочего</w:t>
      </w:r>
      <w:r w:rsidRPr="00963F33">
        <w:t xml:space="preserve"> мест</w:t>
      </w:r>
      <w:r>
        <w:t>а</w:t>
      </w:r>
      <w:r w:rsidRPr="00963F33">
        <w:t xml:space="preserve"> врача</w:t>
      </w:r>
      <w:r>
        <w:t xml:space="preserve"> (</w:t>
      </w:r>
      <w:r>
        <w:fldChar w:fldCharType="begin"/>
      </w:r>
      <w:r>
        <w:instrText xml:space="preserve"> REF _Ref117519875 \h </w:instrText>
      </w:r>
      <w:r>
        <w:fldChar w:fldCharType="separate"/>
      </w:r>
      <w:r w:rsidR="005B5DB0" w:rsidRPr="00963F33">
        <w:t>Р</w:t>
      </w:r>
      <w:r w:rsidR="005B5DB0">
        <w:t>исунок </w:t>
      </w:r>
      <w:r w:rsidR="005B5DB0">
        <w:rPr>
          <w:noProof/>
        </w:rPr>
        <w:t>4</w:t>
      </w:r>
      <w:r>
        <w:fldChar w:fldCharType="end"/>
      </w:r>
      <w:r>
        <w:t>)</w:t>
      </w:r>
      <w:r w:rsidRPr="00963F33">
        <w:t>;</w:t>
      </w:r>
    </w:p>
    <w:p w:rsidR="000C3D87" w:rsidRPr="00963F33" w:rsidRDefault="000C3D87" w:rsidP="000C3D87">
      <w:pPr>
        <w:pStyle w:val="phfigure"/>
      </w:pPr>
      <w:r w:rsidRPr="00963F33">
        <w:rPr>
          <w:noProof/>
        </w:rPr>
        <w:drawing>
          <wp:inline distT="0" distB="0" distL="0" distR="0" wp14:anchorId="780D2E26" wp14:editId="2CB052CE">
            <wp:extent cx="6295390" cy="2120935"/>
            <wp:effectExtent l="19050" t="19050" r="10160" b="12700"/>
            <wp:docPr id="100010" name="Рисунок 100010" descr="Дневник врач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0310167" name="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12093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C3D87" w:rsidRPr="00963F33" w:rsidRDefault="000C3D87" w:rsidP="000C3D87">
      <w:pPr>
        <w:pStyle w:val="phfiguretitle"/>
      </w:pPr>
      <w:bookmarkStart w:id="18" w:name="_Ref117519875"/>
      <w:r w:rsidRPr="00963F33">
        <w:t>Р</w:t>
      </w:r>
      <w:r w:rsidR="00BC2F9F">
        <w:t>исунок </w:t>
      </w:r>
      <w:r w:rsidRPr="00963F33">
        <w:fldChar w:fldCharType="begin"/>
      </w:r>
      <w:r w:rsidRPr="00963F33">
        <w:instrText>SEQ Рисунок \* ARABIC</w:instrText>
      </w:r>
      <w:r w:rsidRPr="00963F33">
        <w:fldChar w:fldCharType="separate"/>
      </w:r>
      <w:r w:rsidR="005B5DB0">
        <w:rPr>
          <w:noProof/>
        </w:rPr>
        <w:t>4</w:t>
      </w:r>
      <w:r w:rsidRPr="00963F33">
        <w:fldChar w:fldCharType="end"/>
      </w:r>
      <w:bookmarkEnd w:id="18"/>
      <w:r w:rsidRPr="00963F33">
        <w:t xml:space="preserve"> </w:t>
      </w:r>
      <w:r>
        <w:t>– Форма «</w:t>
      </w:r>
      <w:r w:rsidRPr="00963F33">
        <w:t>Дневник врача</w:t>
      </w:r>
      <w:r>
        <w:t>»</w:t>
      </w:r>
    </w:p>
    <w:p w:rsidR="000C3D87" w:rsidRPr="00963F33" w:rsidRDefault="000C3D87" w:rsidP="000C3D87">
      <w:pPr>
        <w:pStyle w:val="phlistitemized1"/>
      </w:pPr>
      <w:r w:rsidRPr="00963F33">
        <w:t>выберите оказанный пациенту при</w:t>
      </w:r>
      <w:r>
        <w:t>е</w:t>
      </w:r>
      <w:r w:rsidRPr="00963F33">
        <w:t xml:space="preserve">м, на котором выписано направление на услугу консультации или во вспомогательный кабинет, и воспользуйтесь пунктом контекстного меню </w:t>
      </w:r>
      <w:r>
        <w:t>«</w:t>
      </w:r>
      <w:r w:rsidRPr="00963F33">
        <w:t>Направления</w:t>
      </w:r>
      <w:r>
        <w:t>»</w:t>
      </w:r>
      <w:r w:rsidRPr="00963F33">
        <w:t>.</w:t>
      </w:r>
      <w:r>
        <w:t xml:space="preserve"> </w:t>
      </w:r>
      <w:r w:rsidRPr="00963F33">
        <w:t>Откроется окно со списком направлений пациента</w:t>
      </w:r>
      <w:r>
        <w:t xml:space="preserve"> (</w:t>
      </w:r>
      <w:r>
        <w:fldChar w:fldCharType="begin"/>
      </w:r>
      <w:r>
        <w:instrText xml:space="preserve"> REF _Ref117519922 \h </w:instrText>
      </w:r>
      <w:r>
        <w:fldChar w:fldCharType="separate"/>
      </w:r>
      <w:r w:rsidR="005B5DB0" w:rsidRPr="00963F33">
        <w:t>Р</w:t>
      </w:r>
      <w:r w:rsidR="005B5DB0">
        <w:t>исунок </w:t>
      </w:r>
      <w:r w:rsidR="005B5DB0">
        <w:rPr>
          <w:noProof/>
        </w:rPr>
        <w:t>5</w:t>
      </w:r>
      <w:r>
        <w:fldChar w:fldCharType="end"/>
      </w:r>
      <w:r>
        <w:t>)</w:t>
      </w:r>
      <w:r w:rsidRPr="00963F33">
        <w:t>;</w:t>
      </w:r>
    </w:p>
    <w:p w:rsidR="000C3D87" w:rsidRPr="00963F33" w:rsidRDefault="000C3D87" w:rsidP="000C3D87">
      <w:pPr>
        <w:pStyle w:val="phfigure"/>
      </w:pPr>
      <w:r w:rsidRPr="00963F33">
        <w:rPr>
          <w:noProof/>
        </w:rPr>
        <w:lastRenderedPageBreak/>
        <w:drawing>
          <wp:inline distT="0" distB="0" distL="0" distR="0" wp14:anchorId="03656B00" wp14:editId="64C6A162">
            <wp:extent cx="6295390" cy="2929750"/>
            <wp:effectExtent l="19050" t="19050" r="10160" b="23495"/>
            <wp:docPr id="100011" name="Рисунок 100011" descr="Список направлений паци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5985875" name="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92975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C3D87" w:rsidRPr="00963F33" w:rsidRDefault="000C3D87" w:rsidP="000C3D87">
      <w:pPr>
        <w:pStyle w:val="phfiguregraphic"/>
      </w:pPr>
      <w:bookmarkStart w:id="19" w:name="_Ref117519922"/>
      <w:r w:rsidRPr="00963F33">
        <w:t>Р</w:t>
      </w:r>
      <w:r w:rsidR="00BC2F9F">
        <w:t>исунок </w:t>
      </w:r>
      <w:r w:rsidRPr="00963F33">
        <w:fldChar w:fldCharType="begin"/>
      </w:r>
      <w:r w:rsidRPr="00963F33">
        <w:instrText>SEQ Рисунок \* ARABIC</w:instrText>
      </w:r>
      <w:r w:rsidRPr="00963F33">
        <w:fldChar w:fldCharType="separate"/>
      </w:r>
      <w:r w:rsidR="005B5DB0">
        <w:rPr>
          <w:noProof/>
        </w:rPr>
        <w:t>5</w:t>
      </w:r>
      <w:r w:rsidRPr="00963F33">
        <w:fldChar w:fldCharType="end"/>
      </w:r>
      <w:bookmarkEnd w:id="19"/>
      <w:r>
        <w:t xml:space="preserve"> – </w:t>
      </w:r>
      <w:r w:rsidRPr="00963F33">
        <w:t>Список направлений пациента</w:t>
      </w:r>
    </w:p>
    <w:p w:rsidR="000C3D87" w:rsidRPr="00963F33" w:rsidRDefault="000C3D87" w:rsidP="000C3D87">
      <w:pPr>
        <w:pStyle w:val="phlistitemized1"/>
      </w:pPr>
      <w:r w:rsidRPr="00963F33">
        <w:t xml:space="preserve">выберите в списке </w:t>
      </w:r>
      <w:r>
        <w:t>необходимое</w:t>
      </w:r>
      <w:r w:rsidRPr="00963F33">
        <w:t xml:space="preserve"> направление пациента, выписанное по форме </w:t>
      </w:r>
      <w:r>
        <w:t>«</w:t>
      </w:r>
      <w:r w:rsidRPr="00963F33">
        <w:t>028/у</w:t>
      </w:r>
      <w:r>
        <w:t>»</w:t>
      </w:r>
      <w:r w:rsidRPr="00963F33">
        <w:t>, и</w:t>
      </w:r>
      <w:r>
        <w:t xml:space="preserve"> </w:t>
      </w:r>
      <w:r w:rsidRPr="00963F33">
        <w:t>воспользуйтесь</w:t>
      </w:r>
      <w:r>
        <w:t xml:space="preserve"> пунктом контекстного меню «</w:t>
      </w:r>
      <w:r w:rsidRPr="00963F33">
        <w:t>Документы</w:t>
      </w:r>
      <w:r>
        <w:t>»</w:t>
      </w:r>
      <w:r w:rsidRPr="00963F33">
        <w:t>.</w:t>
      </w:r>
      <w:r>
        <w:t xml:space="preserve"> </w:t>
      </w:r>
      <w:r w:rsidRPr="00963F33">
        <w:t>Откроется окно со списком электронных медицинских документов, сформированных на основании текущего направления</w:t>
      </w:r>
      <w:r>
        <w:t xml:space="preserve"> (</w:t>
      </w:r>
      <w:r>
        <w:fldChar w:fldCharType="begin"/>
      </w:r>
      <w:r>
        <w:instrText xml:space="preserve"> REF _Ref117519967 \h </w:instrText>
      </w:r>
      <w:r>
        <w:fldChar w:fldCharType="separate"/>
      </w:r>
      <w:r w:rsidR="005B5DB0" w:rsidRPr="00963F33">
        <w:t>Р</w:t>
      </w:r>
      <w:r w:rsidR="005B5DB0">
        <w:t>исунок </w:t>
      </w:r>
      <w:r w:rsidR="005B5DB0">
        <w:rPr>
          <w:noProof/>
        </w:rPr>
        <w:t>6</w:t>
      </w:r>
      <w:r>
        <w:fldChar w:fldCharType="end"/>
      </w:r>
      <w:r>
        <w:t>)</w:t>
      </w:r>
      <w:r w:rsidRPr="00963F33">
        <w:t>;</w:t>
      </w:r>
    </w:p>
    <w:p w:rsidR="000C3D87" w:rsidRPr="00963F33" w:rsidRDefault="000C3D87" w:rsidP="000C3D87">
      <w:pPr>
        <w:pStyle w:val="phfigure"/>
      </w:pPr>
      <w:r>
        <w:rPr>
          <w:noProof/>
        </w:rPr>
        <w:drawing>
          <wp:inline distT="0" distB="0" distL="0" distR="0" wp14:anchorId="332A2A42" wp14:editId="73A3F0E7">
            <wp:extent cx="6475730" cy="2976245"/>
            <wp:effectExtent l="0" t="0" r="127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5730" cy="297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D87" w:rsidRPr="00963F33" w:rsidRDefault="000C3D87" w:rsidP="000C3D87">
      <w:pPr>
        <w:pStyle w:val="phfiguretitle"/>
      </w:pPr>
      <w:bookmarkStart w:id="20" w:name="_Ref117519967"/>
      <w:r w:rsidRPr="00963F33">
        <w:t>Р</w:t>
      </w:r>
      <w:r w:rsidR="00BC2F9F">
        <w:t>исунок </w:t>
      </w:r>
      <w:r w:rsidRPr="00963F33">
        <w:fldChar w:fldCharType="begin"/>
      </w:r>
      <w:r w:rsidRPr="00963F33">
        <w:instrText>SEQ Рисунок \* ARABIC</w:instrText>
      </w:r>
      <w:r w:rsidRPr="00963F33">
        <w:fldChar w:fldCharType="separate"/>
      </w:r>
      <w:r w:rsidR="005B5DB0">
        <w:rPr>
          <w:noProof/>
        </w:rPr>
        <w:t>6</w:t>
      </w:r>
      <w:r w:rsidRPr="00963F33">
        <w:fldChar w:fldCharType="end"/>
      </w:r>
      <w:bookmarkEnd w:id="20"/>
      <w:r>
        <w:t xml:space="preserve"> – </w:t>
      </w:r>
      <w:r w:rsidRPr="00963F33">
        <w:t>Окно для работы с электронными медицинскими документами</w:t>
      </w:r>
    </w:p>
    <w:p w:rsidR="000C3D87" w:rsidRPr="00963F33" w:rsidRDefault="000C3D87" w:rsidP="000C3D87">
      <w:pPr>
        <w:pStyle w:val="phlistitemized1"/>
      </w:pPr>
      <w:r w:rsidRPr="00963F33">
        <w:t xml:space="preserve">выберите в списке подписанный документ </w:t>
      </w:r>
      <w:r>
        <w:t>«</w:t>
      </w:r>
      <w:r w:rsidRPr="00963F33">
        <w:t>Направление на консультацию и во вспомогательные кабинеты</w:t>
      </w:r>
      <w:r>
        <w:t>»</w:t>
      </w:r>
      <w:r w:rsidRPr="00963F33">
        <w:t>;</w:t>
      </w:r>
    </w:p>
    <w:p w:rsidR="000C3D87" w:rsidRPr="00963F33" w:rsidRDefault="000C3D87" w:rsidP="000C3D87">
      <w:pPr>
        <w:pStyle w:val="phlistitemized1"/>
      </w:pPr>
      <w:r w:rsidRPr="00963F33">
        <w:lastRenderedPageBreak/>
        <w:t xml:space="preserve">воспользуйтесь пунктом контекстного меню </w:t>
      </w:r>
      <w:r>
        <w:t>«</w:t>
      </w:r>
      <w:r w:rsidRPr="00963F33">
        <w:t>Зарегистрировать в РЭМД</w:t>
      </w:r>
      <w:r>
        <w:t>»</w:t>
      </w:r>
      <w:r w:rsidRPr="00963F33">
        <w:t>.</w:t>
      </w:r>
      <w:r>
        <w:t xml:space="preserve"> </w:t>
      </w:r>
      <w:r w:rsidRPr="00963F33">
        <w:t>Перед тем</w:t>
      </w:r>
      <w:r>
        <w:t>,</w:t>
      </w:r>
      <w:r w:rsidRPr="00963F33">
        <w:t xml:space="preserve"> как отправить выбранный документ на регистрацию в РЭМД, </w:t>
      </w:r>
      <w:r>
        <w:t xml:space="preserve">в </w:t>
      </w:r>
      <w:r w:rsidRPr="00963F33">
        <w:t>Систем</w:t>
      </w:r>
      <w:r>
        <w:t>е</w:t>
      </w:r>
      <w:r w:rsidRPr="00963F33">
        <w:t xml:space="preserve"> осуществляет</w:t>
      </w:r>
      <w:r>
        <w:t>ся</w:t>
      </w:r>
      <w:r w:rsidRPr="00963F33">
        <w:t xml:space="preserve"> ряд проверок:</w:t>
      </w:r>
    </w:p>
    <w:p w:rsidR="000C3D87" w:rsidRDefault="000C3D87" w:rsidP="000C3D87">
      <w:pPr>
        <w:pStyle w:val="phlistitemized2"/>
      </w:pPr>
      <w:r w:rsidRPr="00963F33">
        <w:t xml:space="preserve">если для документа настроено подписание не только автором, но и другими участниками подписания, и документ подписан не всеми участниками, то </w:t>
      </w:r>
      <w:r>
        <w:t>откроется</w:t>
      </w:r>
      <w:r w:rsidRPr="00963F33">
        <w:t xml:space="preserve"> </w:t>
      </w:r>
      <w:r>
        <w:t>сообщение об ошибке (</w:t>
      </w:r>
      <w:r>
        <w:fldChar w:fldCharType="begin"/>
      </w:r>
      <w:r>
        <w:instrText xml:space="preserve"> REF _Ref117520079 \h </w:instrText>
      </w:r>
      <w:r>
        <w:fldChar w:fldCharType="separate"/>
      </w:r>
      <w:r w:rsidR="005B5DB0">
        <w:t>Рисунок </w:t>
      </w:r>
      <w:r w:rsidR="005B5DB0">
        <w:rPr>
          <w:noProof/>
        </w:rPr>
        <w:t>7</w:t>
      </w:r>
      <w:r>
        <w:fldChar w:fldCharType="end"/>
      </w:r>
      <w:r>
        <w:t>)</w:t>
      </w:r>
      <w:r w:rsidRPr="00963F33">
        <w:t>. В этом случае необходимо дождаться подписания документа всеми участниками подписания и повторить отправку документа;</w:t>
      </w:r>
    </w:p>
    <w:p w:rsidR="000C3D87" w:rsidRDefault="000C3D87" w:rsidP="000C3D87">
      <w:pPr>
        <w:pStyle w:val="phfigure"/>
      </w:pPr>
      <w:r w:rsidRPr="00963F33">
        <w:rPr>
          <w:noProof/>
        </w:rPr>
        <w:drawing>
          <wp:inline distT="0" distB="0" distL="0" distR="0" wp14:anchorId="735DC055" wp14:editId="6EA864CD">
            <wp:extent cx="4286250" cy="1024779"/>
            <wp:effectExtent l="0" t="0" r="0" b="0"/>
            <wp:docPr id="9" name="Рисунок 9" descr="_scroll_external/attachments/image2022-4-27_10-46-46-c8b3edeb163186c2590743058c934974e1c5f14dc59ced5b6aa19a37e8e775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6775160" name="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1024779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0C3D87" w:rsidRDefault="000C3D87" w:rsidP="000C3D87">
      <w:pPr>
        <w:pStyle w:val="phfiguretitle"/>
      </w:pPr>
      <w:bookmarkStart w:id="21" w:name="_Ref117520079"/>
      <w:r>
        <w:t>Р</w:t>
      </w:r>
      <w:r w:rsidR="00BC2F9F">
        <w:t>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5B5DB0">
        <w:rPr>
          <w:noProof/>
        </w:rPr>
        <w:t>7</w:t>
      </w:r>
      <w:r>
        <w:fldChar w:fldCharType="end"/>
      </w:r>
      <w:bookmarkEnd w:id="21"/>
      <w:r>
        <w:t xml:space="preserve"> – Сообщение об ошибке</w:t>
      </w:r>
    </w:p>
    <w:p w:rsidR="000C3D87" w:rsidRDefault="000C3D87" w:rsidP="000C3D87">
      <w:pPr>
        <w:pStyle w:val="phlistitemized2"/>
      </w:pPr>
      <w:r w:rsidRPr="00963F33">
        <w:t>если в Системе настроено ручное подписание ЭП МО и документ не подписан ЭП МО,</w:t>
      </w:r>
      <w:r>
        <w:t xml:space="preserve"> </w:t>
      </w:r>
      <w:r w:rsidRPr="00963F33">
        <w:t xml:space="preserve">то </w:t>
      </w:r>
      <w:r>
        <w:t>откроется</w:t>
      </w:r>
      <w:r w:rsidRPr="00963F33">
        <w:t xml:space="preserve"> </w:t>
      </w:r>
      <w:r>
        <w:t>сообщение об ошибке (</w:t>
      </w:r>
      <w:r>
        <w:fldChar w:fldCharType="begin"/>
      </w:r>
      <w:r>
        <w:instrText xml:space="preserve"> REF _Ref117520122 \h </w:instrText>
      </w:r>
      <w:r>
        <w:fldChar w:fldCharType="separate"/>
      </w:r>
      <w:r w:rsidR="005B5DB0">
        <w:t>Рисунок </w:t>
      </w:r>
      <w:r w:rsidR="005B5DB0">
        <w:rPr>
          <w:noProof/>
        </w:rPr>
        <w:t>8</w:t>
      </w:r>
      <w:r>
        <w:fldChar w:fldCharType="end"/>
      </w:r>
      <w:r>
        <w:t>)</w:t>
      </w:r>
      <w:r w:rsidRPr="00963F33">
        <w:t>. В этом случае необходимо дождаться подписания документа сотрудником, обладающим правом подписания от лица МО;</w:t>
      </w:r>
    </w:p>
    <w:p w:rsidR="000C3D87" w:rsidRDefault="000C3D87" w:rsidP="000C3D87">
      <w:pPr>
        <w:pStyle w:val="phfigure"/>
      </w:pPr>
      <w:r w:rsidRPr="00963F33">
        <w:rPr>
          <w:noProof/>
        </w:rPr>
        <w:drawing>
          <wp:inline distT="0" distB="0" distL="0" distR="0" wp14:anchorId="4D300A47" wp14:editId="47071EBC">
            <wp:extent cx="4762500" cy="1211432"/>
            <wp:effectExtent l="19050" t="19050" r="19050" b="27305"/>
            <wp:docPr id="10" name="Рисунок 10" descr="_scroll_external/attachments/image2022-4-27_10-52-27-99097f552326ea48742efa93f1a0bd1c630451ffb0a04028dfa5cedb125cb46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691211" name="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1211432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C3D87" w:rsidRDefault="000C3D87" w:rsidP="000C3D87">
      <w:pPr>
        <w:pStyle w:val="phfiguretitle"/>
      </w:pPr>
      <w:bookmarkStart w:id="22" w:name="_Ref117520122"/>
      <w:r>
        <w:t>Р</w:t>
      </w:r>
      <w:r w:rsidR="00BC2F9F">
        <w:t>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5B5DB0">
        <w:rPr>
          <w:noProof/>
        </w:rPr>
        <w:t>8</w:t>
      </w:r>
      <w:r>
        <w:fldChar w:fldCharType="end"/>
      </w:r>
      <w:bookmarkEnd w:id="22"/>
      <w:r>
        <w:t xml:space="preserve"> – Сообщение об ошибке</w:t>
      </w:r>
    </w:p>
    <w:p w:rsidR="000C3D87" w:rsidRPr="00963F33" w:rsidRDefault="000C3D87" w:rsidP="000C3D87">
      <w:pPr>
        <w:pStyle w:val="phlistitemized2"/>
      </w:pPr>
      <w:r w:rsidRPr="00963F33">
        <w:t>если все проверки пройдены, то</w:t>
      </w:r>
      <w:r>
        <w:t xml:space="preserve"> </w:t>
      </w:r>
      <w:r w:rsidRPr="00963F33">
        <w:t>о</w:t>
      </w:r>
      <w:r>
        <w:t>ткроется</w:t>
      </w:r>
      <w:r w:rsidRPr="00963F33">
        <w:t xml:space="preserve"> сообщение</w:t>
      </w:r>
      <w:r>
        <w:t xml:space="preserve"> </w:t>
      </w:r>
      <w:r w:rsidRPr="00963F33">
        <w:t>об успешной отправке документа в РЭМД</w:t>
      </w:r>
      <w:r>
        <w:t xml:space="preserve"> (</w:t>
      </w:r>
      <w:r>
        <w:fldChar w:fldCharType="begin"/>
      </w:r>
      <w:r>
        <w:instrText xml:space="preserve"> REF _Ref117520162 \h </w:instrText>
      </w:r>
      <w:r>
        <w:fldChar w:fldCharType="separate"/>
      </w:r>
      <w:r w:rsidR="005B5DB0" w:rsidRPr="00963F33">
        <w:t>Р</w:t>
      </w:r>
      <w:r w:rsidR="005B5DB0">
        <w:t>исунок </w:t>
      </w:r>
      <w:r w:rsidR="005B5DB0">
        <w:rPr>
          <w:noProof/>
        </w:rPr>
        <w:t>9</w:t>
      </w:r>
      <w:r>
        <w:fldChar w:fldCharType="end"/>
      </w:r>
      <w:r>
        <w:t>)</w:t>
      </w:r>
      <w:r w:rsidRPr="00963F33">
        <w:t>.</w:t>
      </w:r>
    </w:p>
    <w:p w:rsidR="000C3D87" w:rsidRPr="00963F33" w:rsidRDefault="000C3D87" w:rsidP="000C3D87">
      <w:pPr>
        <w:pStyle w:val="phfigure"/>
      </w:pPr>
      <w:r w:rsidRPr="00963F33">
        <w:rPr>
          <w:noProof/>
        </w:rPr>
        <w:drawing>
          <wp:inline distT="0" distB="0" distL="0" distR="0" wp14:anchorId="7732DD13" wp14:editId="75580661">
            <wp:extent cx="4286250" cy="1106986"/>
            <wp:effectExtent l="0" t="0" r="0" b="0"/>
            <wp:docPr id="100015" name="Рисунок 100015" descr="Сообщение об успешной отправке документа на регистрацию в РЭМ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0771146" name="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1106986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0C3D87" w:rsidRPr="00963F33" w:rsidRDefault="000C3D87" w:rsidP="000C3D87">
      <w:pPr>
        <w:pStyle w:val="phfiguretitle"/>
      </w:pPr>
      <w:bookmarkStart w:id="23" w:name="_Ref117520162"/>
      <w:r w:rsidRPr="00963F33">
        <w:t>Р</w:t>
      </w:r>
      <w:r w:rsidR="00BC2F9F">
        <w:t>исунок </w:t>
      </w:r>
      <w:r w:rsidRPr="00963F33">
        <w:fldChar w:fldCharType="begin"/>
      </w:r>
      <w:r w:rsidRPr="00963F33">
        <w:instrText>SEQ Рисунок \* ARABIC</w:instrText>
      </w:r>
      <w:r w:rsidRPr="00963F33">
        <w:fldChar w:fldCharType="separate"/>
      </w:r>
      <w:r w:rsidR="005B5DB0">
        <w:rPr>
          <w:noProof/>
        </w:rPr>
        <w:t>9</w:t>
      </w:r>
      <w:r w:rsidRPr="00963F33">
        <w:fldChar w:fldCharType="end"/>
      </w:r>
      <w:bookmarkEnd w:id="23"/>
      <w:r>
        <w:t xml:space="preserve"> – </w:t>
      </w:r>
      <w:r w:rsidRPr="00963F33">
        <w:t>Сообщение об успешной отправке документа на регистрацию в РЭМД</w:t>
      </w:r>
    </w:p>
    <w:p w:rsidR="000C3D87" w:rsidRPr="00963F33" w:rsidRDefault="000C3D87" w:rsidP="000C3D87">
      <w:pPr>
        <w:pStyle w:val="phnormal"/>
      </w:pPr>
      <w:r w:rsidRPr="00963F33">
        <w:t>После того</w:t>
      </w:r>
      <w:r>
        <w:t>,</w:t>
      </w:r>
      <w:r w:rsidRPr="00963F33">
        <w:t xml:space="preserve"> как документ успешно отправлен на регистрацию в РЭМД, ему присваивается статус </w:t>
      </w:r>
      <w:r>
        <w:t>«</w:t>
      </w:r>
      <w:r w:rsidRPr="00963F33">
        <w:t>Отправлен на регистрацию в РЭМД</w:t>
      </w:r>
      <w:r>
        <w:t>»</w:t>
      </w:r>
      <w:r w:rsidRPr="00963F33">
        <w:t xml:space="preserve">. Результат обработки </w:t>
      </w:r>
      <w:r w:rsidRPr="00963F33">
        <w:lastRenderedPageBreak/>
        <w:t xml:space="preserve">документа, направляемый РЭМД ответным сообщением, </w:t>
      </w:r>
      <w:r>
        <w:t>отобразится</w:t>
      </w:r>
      <w:r w:rsidRPr="00963F33">
        <w:t xml:space="preserve"> в столбце </w:t>
      </w:r>
      <w:r>
        <w:t>«</w:t>
      </w:r>
      <w:r w:rsidRPr="00963F33">
        <w:t>Статус документа</w:t>
      </w:r>
      <w:r>
        <w:t>» (</w:t>
      </w:r>
      <w:r w:rsidRPr="00963F33">
        <w:t xml:space="preserve">см. п. </w:t>
      </w:r>
      <w:r w:rsidRPr="00963F33">
        <w:fldChar w:fldCharType="begin"/>
      </w:r>
      <w:r w:rsidRPr="00963F33">
        <w:instrText xml:space="preserve"> REF scroll-bookmark-11 \r \h </w:instrText>
      </w:r>
      <w:r w:rsidRPr="00963F33">
        <w:fldChar w:fldCharType="separate"/>
      </w:r>
      <w:r w:rsidR="005B5DB0">
        <w:t>6.3</w:t>
      </w:r>
      <w:r w:rsidRPr="00963F33">
        <w:fldChar w:fldCharType="end"/>
      </w:r>
      <w:r w:rsidRPr="00963F33">
        <w:t>).</w:t>
      </w:r>
    </w:p>
    <w:p w:rsidR="000C3D87" w:rsidRDefault="000C3D87" w:rsidP="00DB5854">
      <w:pPr>
        <w:pStyle w:val="10"/>
      </w:pPr>
      <w:bookmarkStart w:id="24" w:name="_Toc117866103"/>
      <w:r>
        <w:lastRenderedPageBreak/>
        <w:t>СЭМД «</w:t>
      </w:r>
      <w:r w:rsidR="00294449" w:rsidRPr="00AE6146">
        <w:t>Протокол цитологического исследования</w:t>
      </w:r>
      <w:r>
        <w:t>»</w:t>
      </w:r>
      <w:bookmarkEnd w:id="24"/>
    </w:p>
    <w:p w:rsidR="001D65E6" w:rsidRPr="00226BD5" w:rsidRDefault="001D65E6" w:rsidP="001D65E6">
      <w:pPr>
        <w:pStyle w:val="2"/>
      </w:pPr>
      <w:bookmarkStart w:id="25" w:name="_Toc115783698"/>
      <w:bookmarkStart w:id="26" w:name="_Toc117495558"/>
      <w:bookmarkStart w:id="27" w:name="_Toc117866104"/>
      <w:r w:rsidRPr="00226BD5">
        <w:t>Формирование СЭМД</w:t>
      </w:r>
      <w:bookmarkEnd w:id="25"/>
      <w:bookmarkEnd w:id="26"/>
      <w:bookmarkEnd w:id="27"/>
    </w:p>
    <w:p w:rsidR="001D65E6" w:rsidRPr="00226BD5" w:rsidRDefault="001D65E6" w:rsidP="001D65E6">
      <w:pPr>
        <w:pStyle w:val="phnormal"/>
      </w:pPr>
      <w:r w:rsidRPr="00226BD5">
        <w:t>СЭМД «Протокол цитологического исследования» формируется на основании услуги цитологического ис</w:t>
      </w:r>
      <w:r w:rsidR="003B4B24">
        <w:t>следования, оказанной пациенту на</w:t>
      </w:r>
      <w:r w:rsidRPr="00226BD5">
        <w:t xml:space="preserve"> </w:t>
      </w:r>
      <w:r w:rsidR="00C42C32">
        <w:t>форме «Дневник</w:t>
      </w:r>
      <w:r w:rsidRPr="00226BD5">
        <w:t xml:space="preserve"> врача</w:t>
      </w:r>
      <w:r w:rsidR="00C42C32">
        <w:t>»</w:t>
      </w:r>
      <w:r w:rsidRPr="00226BD5">
        <w:t>.</w:t>
      </w:r>
    </w:p>
    <w:p w:rsidR="001D65E6" w:rsidRDefault="001D65E6" w:rsidP="001D65E6">
      <w:pPr>
        <w:pStyle w:val="phnormal"/>
      </w:pPr>
      <w:r w:rsidRPr="00226BD5">
        <w:rPr>
          <w:b/>
        </w:rPr>
        <w:t>Примечание</w:t>
      </w:r>
      <w:r w:rsidRPr="00A710F8">
        <w:t xml:space="preserve"> – Шаблон услуги, по результатам оказания которой может формироваться СЭМД «Протокол </w:t>
      </w:r>
      <w:r w:rsidRPr="00226BD5">
        <w:t>цитологического исследования», должен быть предварительно настроен согласно руководству администратора «СЭМД «Протокол цитологического исследования».</w:t>
      </w:r>
    </w:p>
    <w:p w:rsidR="00C42C32" w:rsidRPr="00963F33" w:rsidRDefault="003B4B24" w:rsidP="00C42C32">
      <w:pPr>
        <w:pStyle w:val="3"/>
      </w:pPr>
      <w:bookmarkStart w:id="28" w:name="_Toc117866105"/>
      <w:r>
        <w:t>Формирование СЭМД на</w:t>
      </w:r>
      <w:r w:rsidR="00C42C32" w:rsidRPr="00963F33">
        <w:t xml:space="preserve"> форме «Дневник врача»</w:t>
      </w:r>
      <w:bookmarkEnd w:id="28"/>
    </w:p>
    <w:p w:rsidR="001D65E6" w:rsidRPr="00226BD5" w:rsidRDefault="001D65E6" w:rsidP="001D65E6">
      <w:pPr>
        <w:pStyle w:val="phlistitemizedtitle"/>
      </w:pPr>
      <w:r w:rsidRPr="00226BD5">
        <w:t>Чтобы сформировать СЭМД «Протокол цитологического исследования», выполните следующие действия:</w:t>
      </w:r>
    </w:p>
    <w:p w:rsidR="001D65E6" w:rsidRPr="00226BD5" w:rsidRDefault="001D65E6" w:rsidP="001D65E6">
      <w:pPr>
        <w:pStyle w:val="phlistitemized1"/>
        <w:tabs>
          <w:tab w:val="clear" w:pos="1208"/>
          <w:tab w:val="num" w:pos="1315"/>
        </w:tabs>
        <w:ind w:left="1315" w:hanging="464"/>
      </w:pPr>
      <w:r w:rsidRPr="00226BD5">
        <w:t>выберите пункт главного меню «Рабочие места/ Дневник». Откроется основное рабочее место врача (</w:t>
      </w:r>
      <w:r w:rsidRPr="00226BD5">
        <w:fldChar w:fldCharType="begin"/>
      </w:r>
      <w:r w:rsidRPr="00226BD5">
        <w:instrText xml:space="preserve"> REF _Ref116386669 \h </w:instrText>
      </w:r>
      <w:r w:rsidRPr="00226BD5">
        <w:fldChar w:fldCharType="separate"/>
      </w:r>
      <w:r w:rsidR="005B5DB0" w:rsidRPr="00226BD5">
        <w:t>Р</w:t>
      </w:r>
      <w:r w:rsidR="005B5DB0">
        <w:t>исунок </w:t>
      </w:r>
      <w:r w:rsidR="005B5DB0">
        <w:rPr>
          <w:noProof/>
        </w:rPr>
        <w:t>10</w:t>
      </w:r>
      <w:r w:rsidRPr="00226BD5">
        <w:fldChar w:fldCharType="end"/>
      </w:r>
      <w:r w:rsidRPr="00226BD5">
        <w:t>);</w:t>
      </w:r>
    </w:p>
    <w:p w:rsidR="001D65E6" w:rsidRPr="00226BD5" w:rsidRDefault="001D65E6" w:rsidP="001D65E6">
      <w:pPr>
        <w:pStyle w:val="phfigure"/>
      </w:pPr>
      <w:r w:rsidRPr="00226BD5">
        <w:rPr>
          <w:noProof/>
        </w:rPr>
        <w:drawing>
          <wp:inline distT="0" distB="0" distL="0" distR="0" wp14:anchorId="4CF9A768" wp14:editId="2098177A">
            <wp:extent cx="6152515" cy="2395855"/>
            <wp:effectExtent l="19050" t="19050" r="19685" b="2349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3958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D65E6" w:rsidRPr="00226BD5" w:rsidRDefault="001D65E6" w:rsidP="001D65E6">
      <w:pPr>
        <w:pStyle w:val="phfiguretitle"/>
      </w:pPr>
      <w:bookmarkStart w:id="29" w:name="_Ref116386669"/>
      <w:r w:rsidRPr="00226BD5">
        <w:t>Р</w:t>
      </w:r>
      <w:r w:rsidR="00BC2F9F">
        <w:t>исунок </w:t>
      </w:r>
      <w:r w:rsidRPr="00226BD5">
        <w:fldChar w:fldCharType="begin"/>
      </w:r>
      <w:r w:rsidRPr="00226BD5">
        <w:instrText>SEQ Рисунок \* ARABIC</w:instrText>
      </w:r>
      <w:r w:rsidRPr="00226BD5">
        <w:fldChar w:fldCharType="separate"/>
      </w:r>
      <w:r w:rsidR="005B5DB0">
        <w:rPr>
          <w:noProof/>
        </w:rPr>
        <w:t>10</w:t>
      </w:r>
      <w:r w:rsidRPr="00226BD5">
        <w:fldChar w:fldCharType="end"/>
      </w:r>
      <w:bookmarkEnd w:id="29"/>
      <w:r w:rsidRPr="00226BD5">
        <w:t xml:space="preserve"> –</w:t>
      </w:r>
      <w:r w:rsidR="00C42C32">
        <w:t xml:space="preserve"> Форма</w:t>
      </w:r>
      <w:r w:rsidRPr="00226BD5">
        <w:t xml:space="preserve"> </w:t>
      </w:r>
      <w:r w:rsidR="00C42C32">
        <w:t>«</w:t>
      </w:r>
      <w:r w:rsidRPr="00226BD5">
        <w:t>Дневник врача</w:t>
      </w:r>
      <w:r w:rsidR="00C42C32">
        <w:t>»</w:t>
      </w:r>
    </w:p>
    <w:p w:rsidR="001D65E6" w:rsidRPr="00226BD5" w:rsidRDefault="003B4B24" w:rsidP="001D65E6">
      <w:pPr>
        <w:pStyle w:val="phlistitemized1"/>
        <w:tabs>
          <w:tab w:val="clear" w:pos="1208"/>
          <w:tab w:val="num" w:pos="1315"/>
        </w:tabs>
        <w:ind w:left="1315" w:hanging="464"/>
      </w:pPr>
      <w:r>
        <w:t>выберите на</w:t>
      </w:r>
      <w:r w:rsidR="001D65E6" w:rsidRPr="00226BD5">
        <w:t xml:space="preserve"> </w:t>
      </w:r>
      <w:r w:rsidR="00C42C32">
        <w:t>форме «</w:t>
      </w:r>
      <w:r w:rsidR="00C42C32" w:rsidRPr="00226BD5">
        <w:t>Дневник врача</w:t>
      </w:r>
      <w:r w:rsidR="00C42C32">
        <w:t>»</w:t>
      </w:r>
      <w:r w:rsidR="001D65E6" w:rsidRPr="00226BD5">
        <w:t xml:space="preserve"> назначенную пациенту услугу цитологического исследования и нажмите на ссылку «Оказать». Откроется окно оказания услуги (</w:t>
      </w:r>
      <w:r w:rsidR="001D65E6" w:rsidRPr="00226BD5">
        <w:fldChar w:fldCharType="begin"/>
      </w:r>
      <w:r w:rsidR="001D65E6" w:rsidRPr="00226BD5">
        <w:instrText xml:space="preserve"> REF _Ref116386776 \h </w:instrText>
      </w:r>
      <w:r w:rsidR="001D65E6" w:rsidRPr="00226BD5">
        <w:fldChar w:fldCharType="separate"/>
      </w:r>
      <w:r w:rsidR="005B5DB0" w:rsidRPr="00226BD5">
        <w:t>Р</w:t>
      </w:r>
      <w:r w:rsidR="005B5DB0">
        <w:t>исунок </w:t>
      </w:r>
      <w:r w:rsidR="005B5DB0">
        <w:rPr>
          <w:noProof/>
        </w:rPr>
        <w:t>11</w:t>
      </w:r>
      <w:r w:rsidR="001D65E6" w:rsidRPr="00226BD5">
        <w:fldChar w:fldCharType="end"/>
      </w:r>
      <w:r w:rsidR="001D65E6" w:rsidRPr="00226BD5">
        <w:t>);</w:t>
      </w:r>
    </w:p>
    <w:p w:rsidR="001D65E6" w:rsidRPr="00226BD5" w:rsidRDefault="001D65E6" w:rsidP="001D65E6">
      <w:pPr>
        <w:pStyle w:val="phfigure"/>
      </w:pPr>
      <w:r w:rsidRPr="00226BD5">
        <w:rPr>
          <w:noProof/>
        </w:rPr>
        <w:lastRenderedPageBreak/>
        <w:drawing>
          <wp:inline distT="0" distB="0" distL="0" distR="0" wp14:anchorId="05C95CDE" wp14:editId="18FC774F">
            <wp:extent cx="6295390" cy="3605923"/>
            <wp:effectExtent l="19050" t="19050" r="10160" b="13970"/>
            <wp:docPr id="12" name="Рисунок 12" descr="Окно оказания услу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4010533" name="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605923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1D65E6" w:rsidRPr="00226BD5" w:rsidRDefault="001D65E6" w:rsidP="001D65E6">
      <w:pPr>
        <w:pStyle w:val="phfiguretitle"/>
      </w:pPr>
      <w:bookmarkStart w:id="30" w:name="_Ref116386776"/>
      <w:r w:rsidRPr="00226BD5">
        <w:t>Р</w:t>
      </w:r>
      <w:r w:rsidR="00BC2F9F">
        <w:t>исунок </w:t>
      </w:r>
      <w:r w:rsidRPr="00226BD5">
        <w:fldChar w:fldCharType="begin"/>
      </w:r>
      <w:r w:rsidRPr="00226BD5">
        <w:instrText>SEQ Рисунок \* ARABIC</w:instrText>
      </w:r>
      <w:r w:rsidRPr="00226BD5">
        <w:fldChar w:fldCharType="separate"/>
      </w:r>
      <w:r w:rsidR="005B5DB0">
        <w:rPr>
          <w:noProof/>
        </w:rPr>
        <w:t>11</w:t>
      </w:r>
      <w:r w:rsidRPr="00226BD5">
        <w:fldChar w:fldCharType="end"/>
      </w:r>
      <w:bookmarkEnd w:id="30"/>
      <w:r w:rsidRPr="00226BD5">
        <w:t xml:space="preserve"> – Окно оказания услуги</w:t>
      </w:r>
    </w:p>
    <w:p w:rsidR="001D65E6" w:rsidRPr="00226BD5" w:rsidRDefault="001D65E6" w:rsidP="001D65E6">
      <w:pPr>
        <w:pStyle w:val="phlistitemized1"/>
        <w:tabs>
          <w:tab w:val="clear" w:pos="1208"/>
          <w:tab w:val="num" w:pos="1315"/>
        </w:tabs>
        <w:ind w:left="1315" w:hanging="464"/>
      </w:pPr>
      <w:r w:rsidRPr="00226BD5">
        <w:t>заполните все обязательные (выделенные цветом) поля в окне оказания услуги цитологического исследования. А также проверьте заполнение следующих полей, необходимых для формирования СЭМД:</w:t>
      </w:r>
    </w:p>
    <w:p w:rsidR="001D65E6" w:rsidRPr="00226BD5" w:rsidRDefault="001D65E6" w:rsidP="001D65E6">
      <w:pPr>
        <w:pStyle w:val="phlistitemized2"/>
        <w:numPr>
          <w:ilvl w:val="0"/>
          <w:numId w:val="4"/>
        </w:numPr>
      </w:pPr>
      <w:r w:rsidRPr="00226BD5">
        <w:t>«</w:t>
      </w:r>
      <w:r>
        <w:t>Регистрационный номер</w:t>
      </w:r>
      <w:r w:rsidRPr="00226BD5">
        <w:t>» – номер цитологического исследования;</w:t>
      </w:r>
    </w:p>
    <w:p w:rsidR="001D65E6" w:rsidRPr="00226BD5" w:rsidRDefault="001D65E6" w:rsidP="001D65E6">
      <w:pPr>
        <w:pStyle w:val="phlistitemized2"/>
        <w:numPr>
          <w:ilvl w:val="0"/>
          <w:numId w:val="4"/>
        </w:numPr>
      </w:pPr>
      <w:r w:rsidRPr="00226BD5">
        <w:t>«Диагноз» – шифр заболевания по МКБ-10;</w:t>
      </w:r>
    </w:p>
    <w:p w:rsidR="001D65E6" w:rsidRPr="00226BD5" w:rsidRDefault="001D65E6" w:rsidP="001D65E6">
      <w:pPr>
        <w:pStyle w:val="phlistitemized2"/>
        <w:numPr>
          <w:ilvl w:val="0"/>
          <w:numId w:val="4"/>
        </w:numPr>
      </w:pPr>
      <w:r w:rsidRPr="00226BD5">
        <w:t>«Услуга забора материала» – услуга забора материала для цитологического исследования;</w:t>
      </w:r>
    </w:p>
    <w:p w:rsidR="001D65E6" w:rsidRPr="00226BD5" w:rsidRDefault="001D65E6" w:rsidP="001D65E6">
      <w:pPr>
        <w:pStyle w:val="phlistitemized2"/>
        <w:numPr>
          <w:ilvl w:val="0"/>
          <w:numId w:val="4"/>
        </w:numPr>
      </w:pPr>
      <w:r w:rsidRPr="00226BD5">
        <w:t>«Дата взятия материала из направления» – дата забора материала для цитологического исследования;</w:t>
      </w:r>
    </w:p>
    <w:p w:rsidR="001D65E6" w:rsidRPr="00226BD5" w:rsidRDefault="001D65E6" w:rsidP="001D65E6">
      <w:pPr>
        <w:pStyle w:val="phlistitemized2"/>
        <w:numPr>
          <w:ilvl w:val="0"/>
          <w:numId w:val="4"/>
        </w:numPr>
      </w:pPr>
      <w:r w:rsidRPr="00226BD5">
        <w:t>«Цитология» – материал для цитологического исследования;</w:t>
      </w:r>
    </w:p>
    <w:p w:rsidR="001D65E6" w:rsidRPr="00226BD5" w:rsidRDefault="001D65E6" w:rsidP="001D65E6">
      <w:pPr>
        <w:pStyle w:val="phlistitemized2"/>
        <w:numPr>
          <w:ilvl w:val="0"/>
          <w:numId w:val="4"/>
        </w:numPr>
      </w:pPr>
      <w:r w:rsidRPr="00226BD5">
        <w:t>«Объект исследования» – объект цитологического исследования;</w:t>
      </w:r>
    </w:p>
    <w:p w:rsidR="001D65E6" w:rsidRPr="00226BD5" w:rsidRDefault="001D65E6" w:rsidP="001D65E6">
      <w:pPr>
        <w:pStyle w:val="phlistitemized2"/>
        <w:numPr>
          <w:ilvl w:val="0"/>
          <w:numId w:val="4"/>
        </w:numPr>
      </w:pPr>
      <w:r w:rsidRPr="00226BD5">
        <w:t>«Категория сложности» – категория сложности цитологического исследования;</w:t>
      </w:r>
    </w:p>
    <w:p w:rsidR="001D65E6" w:rsidRPr="00226BD5" w:rsidRDefault="001D65E6" w:rsidP="001D65E6">
      <w:pPr>
        <w:pStyle w:val="phlistitemized2"/>
        <w:numPr>
          <w:ilvl w:val="0"/>
          <w:numId w:val="4"/>
        </w:numPr>
      </w:pPr>
      <w:r w:rsidRPr="00226BD5">
        <w:t>«Кодирование цитологического параметра» – цитологический параметр;</w:t>
      </w:r>
    </w:p>
    <w:p w:rsidR="001D65E6" w:rsidRPr="00226BD5" w:rsidRDefault="001D65E6" w:rsidP="001D65E6">
      <w:pPr>
        <w:pStyle w:val="phlistitemized2"/>
        <w:numPr>
          <w:ilvl w:val="0"/>
          <w:numId w:val="4"/>
        </w:numPr>
      </w:pPr>
      <w:r w:rsidRPr="00226BD5">
        <w:t>«Дата исследования» – дата выполнения цитологического исследования;</w:t>
      </w:r>
    </w:p>
    <w:p w:rsidR="001D65E6" w:rsidRDefault="001D65E6" w:rsidP="001D65E6">
      <w:pPr>
        <w:pStyle w:val="phlistitemized2"/>
        <w:numPr>
          <w:ilvl w:val="0"/>
          <w:numId w:val="4"/>
        </w:numPr>
      </w:pPr>
      <w:r w:rsidRPr="00226BD5">
        <w:t xml:space="preserve">«Результат исследования» – результат цитологического </w:t>
      </w:r>
      <w:r>
        <w:t>исследования;</w:t>
      </w:r>
    </w:p>
    <w:p w:rsidR="001D65E6" w:rsidRPr="00226BD5" w:rsidRDefault="001D65E6" w:rsidP="001D65E6">
      <w:pPr>
        <w:pStyle w:val="phlistitemized2"/>
        <w:numPr>
          <w:ilvl w:val="0"/>
          <w:numId w:val="4"/>
        </w:numPr>
      </w:pPr>
      <w:r>
        <w:t>«</w:t>
      </w:r>
      <w:r w:rsidRPr="00110555">
        <w:t>Заключение» – поле является необязательным и заполняется при необходимости</w:t>
      </w:r>
      <w:r>
        <w:t>.</w:t>
      </w:r>
    </w:p>
    <w:p w:rsidR="001D65E6" w:rsidRPr="00226BD5" w:rsidRDefault="001D65E6" w:rsidP="001D65E6">
      <w:pPr>
        <w:pStyle w:val="phlistitemized1"/>
        <w:tabs>
          <w:tab w:val="clear" w:pos="1208"/>
          <w:tab w:val="num" w:pos="1315"/>
        </w:tabs>
        <w:ind w:left="1315" w:hanging="464"/>
      </w:pPr>
      <w:r w:rsidRPr="00226BD5">
        <w:t>нажмите на кнопку «Применить» для сохранения введенных данных;</w:t>
      </w:r>
    </w:p>
    <w:p w:rsidR="001D65E6" w:rsidRPr="00226BD5" w:rsidRDefault="001D65E6" w:rsidP="001D65E6">
      <w:pPr>
        <w:pStyle w:val="phlistitemized1"/>
        <w:tabs>
          <w:tab w:val="clear" w:pos="1208"/>
          <w:tab w:val="num" w:pos="1315"/>
        </w:tabs>
        <w:ind w:left="1315" w:hanging="464"/>
      </w:pPr>
      <w:r w:rsidRPr="00226BD5">
        <w:lastRenderedPageBreak/>
        <w:t>перейдите на вкладку «Документы» и нажмите на кнопку «Сформировать и подписать документы (СЭМД)». При нажатии на кнопку выполняется ряд проверок:</w:t>
      </w:r>
    </w:p>
    <w:p w:rsidR="001D65E6" w:rsidRPr="00226BD5" w:rsidRDefault="001D65E6" w:rsidP="001D65E6">
      <w:pPr>
        <w:pStyle w:val="phlistitemized2"/>
        <w:numPr>
          <w:ilvl w:val="0"/>
          <w:numId w:val="4"/>
        </w:numPr>
      </w:pPr>
      <w:r w:rsidRPr="00226BD5">
        <w:t>проверяется, заполнены ли все необходимые для формирования СЭМД поля. Если какое-либо из требуемых для СЭМД полей не заполнено, открывается соответствующее системное сообщение;</w:t>
      </w:r>
    </w:p>
    <w:p w:rsidR="001D65E6" w:rsidRPr="00226BD5" w:rsidRDefault="001D65E6" w:rsidP="001D65E6">
      <w:pPr>
        <w:pStyle w:val="phlistitemized2"/>
        <w:numPr>
          <w:ilvl w:val="0"/>
          <w:numId w:val="4"/>
        </w:numPr>
      </w:pPr>
      <w:r w:rsidRPr="00226BD5">
        <w:t>проверяется, разрешено ли создание новой версии СЭМД, если уже существует сформированная ранее версия СЭМД. В зависимости от применяемых в Системе настроек возможны следующие варианты:</w:t>
      </w:r>
    </w:p>
    <w:p w:rsidR="001D65E6" w:rsidRPr="00226BD5" w:rsidRDefault="001D65E6" w:rsidP="001D65E6">
      <w:pPr>
        <w:pStyle w:val="phlistitemized3"/>
        <w:numPr>
          <w:ilvl w:val="1"/>
          <w:numId w:val="4"/>
        </w:numPr>
        <w:ind w:left="2127" w:hanging="426"/>
      </w:pPr>
      <w:r w:rsidRPr="00226BD5">
        <w:t>если создание новой версии СЭМД запрещено, открывается системное сообщение вида: «Формирование новой версии запрещено»;</w:t>
      </w:r>
    </w:p>
    <w:p w:rsidR="001D65E6" w:rsidRPr="00226BD5" w:rsidRDefault="001D65E6" w:rsidP="001D65E6">
      <w:pPr>
        <w:pStyle w:val="phlistitemized3"/>
        <w:numPr>
          <w:ilvl w:val="1"/>
          <w:numId w:val="4"/>
        </w:numPr>
        <w:ind w:left="2127" w:hanging="426"/>
      </w:pPr>
      <w:r w:rsidRPr="00226BD5">
        <w:t>если настроено предупреждение перед созданием новой версии СЭМД, открывается системное предупреждение с возможностью выбора пользователем: создавать далее новую версию или нет;</w:t>
      </w:r>
    </w:p>
    <w:p w:rsidR="001D65E6" w:rsidRPr="00226BD5" w:rsidRDefault="001D65E6" w:rsidP="001D65E6">
      <w:pPr>
        <w:pStyle w:val="phlistitemized3"/>
        <w:numPr>
          <w:ilvl w:val="1"/>
          <w:numId w:val="4"/>
        </w:numPr>
        <w:ind w:left="2127" w:hanging="426"/>
      </w:pPr>
      <w:r w:rsidRPr="00226BD5">
        <w:t>если создание новой версии СЭМД запрещено, и если предыдущая версия подписана не всеми участниками подписания, то открывается системное сообщение вида: «Предыдущая версия документа подписана не всеми участниками, формирование новой версии запрещено»;</w:t>
      </w:r>
    </w:p>
    <w:p w:rsidR="001D65E6" w:rsidRPr="00226BD5" w:rsidRDefault="001D65E6" w:rsidP="001D65E6">
      <w:pPr>
        <w:pStyle w:val="phlistitemized3"/>
        <w:numPr>
          <w:ilvl w:val="1"/>
          <w:numId w:val="4"/>
        </w:numPr>
        <w:ind w:left="2127" w:hanging="426"/>
      </w:pPr>
      <w:r w:rsidRPr="00226BD5">
        <w:t>если создание новой версии СЭМД разрешено, открывается окно подписания формируемого электронного медицинского документа (</w:t>
      </w:r>
      <w:r w:rsidRPr="00226BD5">
        <w:fldChar w:fldCharType="begin"/>
      </w:r>
      <w:r w:rsidRPr="00226BD5">
        <w:instrText xml:space="preserve"> REF _Ref116386923 \h </w:instrText>
      </w:r>
      <w:r w:rsidRPr="00226BD5">
        <w:fldChar w:fldCharType="separate"/>
      </w:r>
      <w:r w:rsidR="005B5DB0" w:rsidRPr="00226BD5">
        <w:t>Р</w:t>
      </w:r>
      <w:r w:rsidR="005B5DB0">
        <w:t>исунок </w:t>
      </w:r>
      <w:r w:rsidR="005B5DB0">
        <w:rPr>
          <w:noProof/>
        </w:rPr>
        <w:t>12</w:t>
      </w:r>
      <w:r w:rsidRPr="00226BD5">
        <w:fldChar w:fldCharType="end"/>
      </w:r>
      <w:r w:rsidRPr="00226BD5">
        <w:t>).</w:t>
      </w:r>
    </w:p>
    <w:p w:rsidR="001D65E6" w:rsidRPr="00226BD5" w:rsidRDefault="001D65E6" w:rsidP="001D65E6">
      <w:pPr>
        <w:pStyle w:val="phfigure"/>
      </w:pPr>
      <w:r>
        <w:rPr>
          <w:noProof/>
        </w:rPr>
        <w:lastRenderedPageBreak/>
        <w:drawing>
          <wp:inline distT="0" distB="0" distL="0" distR="0" wp14:anchorId="2879D031" wp14:editId="6434AE02">
            <wp:extent cx="3049241" cy="3161453"/>
            <wp:effectExtent l="19050" t="19050" r="18415" b="203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497023" name="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5962" cy="3168422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D65E6" w:rsidRPr="00226BD5" w:rsidRDefault="001D65E6" w:rsidP="001D65E6">
      <w:pPr>
        <w:pStyle w:val="phfiguretitle"/>
      </w:pPr>
      <w:bookmarkStart w:id="31" w:name="_Ref116386923"/>
      <w:r w:rsidRPr="00226BD5">
        <w:t>Р</w:t>
      </w:r>
      <w:r w:rsidR="00BC2F9F">
        <w:t>исунок </w:t>
      </w:r>
      <w:r w:rsidRPr="00226BD5">
        <w:fldChar w:fldCharType="begin"/>
      </w:r>
      <w:r w:rsidRPr="00226BD5">
        <w:instrText>SEQ Рисунок \* ARABIC</w:instrText>
      </w:r>
      <w:r w:rsidRPr="00226BD5">
        <w:fldChar w:fldCharType="separate"/>
      </w:r>
      <w:r w:rsidR="005B5DB0">
        <w:rPr>
          <w:noProof/>
        </w:rPr>
        <w:t>12</w:t>
      </w:r>
      <w:r w:rsidRPr="00226BD5">
        <w:fldChar w:fldCharType="end"/>
      </w:r>
      <w:bookmarkEnd w:id="31"/>
      <w:r w:rsidRPr="00226BD5">
        <w:t xml:space="preserve"> – Окно подписания электронного медицинского документа</w:t>
      </w:r>
    </w:p>
    <w:p w:rsidR="001D65E6" w:rsidRPr="00226BD5" w:rsidRDefault="001D65E6" w:rsidP="001D65E6">
      <w:pPr>
        <w:pStyle w:val="phlistitemized1"/>
        <w:tabs>
          <w:tab w:val="clear" w:pos="1208"/>
          <w:tab w:val="num" w:pos="1315"/>
        </w:tabs>
        <w:ind w:left="1315" w:hanging="464"/>
      </w:pPr>
      <w:r w:rsidRPr="00226BD5">
        <w:t>в поле «Выберите сертификат» из выпадающего списка выберите сертификат ЭП автора;</w:t>
      </w:r>
    </w:p>
    <w:p w:rsidR="001D65E6" w:rsidRPr="00226BD5" w:rsidRDefault="001D65E6" w:rsidP="001D65E6">
      <w:pPr>
        <w:pStyle w:val="phlistitemized1"/>
        <w:tabs>
          <w:tab w:val="clear" w:pos="1208"/>
          <w:tab w:val="num" w:pos="1315"/>
        </w:tabs>
        <w:ind w:left="1315" w:hanging="464"/>
      </w:pPr>
      <w:r w:rsidRPr="00226BD5">
        <w:t>укажите других участников подписания документа. В поле «ЭП МО» выберите сотрудника МО, ответственного за подписание документов ЭП МО, с помощью кнопки </w:t>
      </w:r>
      <w:r w:rsidRPr="00226BD5">
        <w:rPr>
          <w:noProof/>
          <w:lang w:eastAsia="ru-RU"/>
        </w:rPr>
        <w:drawing>
          <wp:inline distT="0" distB="0" distL="0" distR="0" wp14:anchorId="54046422" wp14:editId="47824B49">
            <wp:extent cx="219075" cy="200025"/>
            <wp:effectExtent l="19050" t="19050" r="28575" b="2857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000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226BD5">
        <w:t>. Поле не отображается, если в Системе настроено автоматическое подписание документов ЭП МО;</w:t>
      </w:r>
    </w:p>
    <w:p w:rsidR="001D65E6" w:rsidRPr="00226BD5" w:rsidRDefault="001D65E6" w:rsidP="001D65E6">
      <w:pPr>
        <w:pStyle w:val="phnormal"/>
      </w:pPr>
      <w:r w:rsidRPr="00226BD5">
        <w:rPr>
          <w:b/>
        </w:rPr>
        <w:t>Примечание</w:t>
      </w:r>
      <w:r w:rsidRPr="00110555">
        <w:t xml:space="preserve"> –</w:t>
      </w:r>
      <w:r w:rsidRPr="00226BD5">
        <w:t xml:space="preserve"> Если у подписывающего сотрудника в атрибутах сертификата ЭП присутствует ОГРН МО, то выполняется одновременное подписание документа ролью «ЭП МО» тем же сертификатом ЭП.</w:t>
      </w:r>
    </w:p>
    <w:p w:rsidR="001D65E6" w:rsidRPr="00226BD5" w:rsidRDefault="001D65E6" w:rsidP="001D65E6">
      <w:pPr>
        <w:pStyle w:val="phlistitemized1"/>
        <w:tabs>
          <w:tab w:val="clear" w:pos="1208"/>
          <w:tab w:val="num" w:pos="1315"/>
        </w:tabs>
        <w:ind w:left="1315" w:hanging="464"/>
      </w:pPr>
      <w:r w:rsidRPr="00226BD5">
        <w:t>нажмите на кнопку «Подписать». Будет сформирован СЭМД «Протокол цитологического исследования». Сформированный документ отобразится на вкладке «Документы».</w:t>
      </w:r>
    </w:p>
    <w:p w:rsidR="001D65E6" w:rsidRPr="00226BD5" w:rsidRDefault="001D65E6" w:rsidP="001D65E6">
      <w:pPr>
        <w:pStyle w:val="phnormal"/>
      </w:pPr>
      <w:r w:rsidRPr="00226BD5">
        <w:rPr>
          <w:b/>
        </w:rPr>
        <w:t>Примечание</w:t>
      </w:r>
      <w:r w:rsidRPr="00110555">
        <w:t xml:space="preserve"> – Перед </w:t>
      </w:r>
      <w:r w:rsidRPr="00226BD5">
        <w:t>отправкой сформированного СЭМД «Протокол цитологического исследования» в РЭМД дождитесь его подписания другими участниками, в том числе лицом, подписывающим документы ЭП МО, в случае, если автор документа таким правом не обладает.</w:t>
      </w:r>
    </w:p>
    <w:p w:rsidR="00DD4F77" w:rsidRPr="00226BD5" w:rsidRDefault="00DD4F77" w:rsidP="00DD4F77">
      <w:pPr>
        <w:pStyle w:val="2"/>
      </w:pPr>
      <w:bookmarkStart w:id="32" w:name="scroll-bookmark-9"/>
      <w:bookmarkStart w:id="33" w:name="_Toc115783703"/>
      <w:bookmarkStart w:id="34" w:name="_Toc117495563"/>
      <w:bookmarkStart w:id="35" w:name="_Toc117866106"/>
      <w:r w:rsidRPr="00226BD5">
        <w:lastRenderedPageBreak/>
        <w:t>Отправка СЭМД на регистрацию в РЭМД автором документа</w:t>
      </w:r>
      <w:bookmarkEnd w:id="32"/>
      <w:bookmarkEnd w:id="33"/>
      <w:bookmarkEnd w:id="34"/>
      <w:bookmarkEnd w:id="35"/>
    </w:p>
    <w:p w:rsidR="00DD4F77" w:rsidRPr="00226BD5" w:rsidRDefault="00DD4F77" w:rsidP="00DD4F77">
      <w:pPr>
        <w:pStyle w:val="phlistitemizedtitle"/>
      </w:pPr>
      <w:r w:rsidRPr="00226BD5">
        <w:t>Чтобы отправить СЭМД «Протокол цитологического исследования» на регистрацию в РЭМД, выполните следующие действия:</w:t>
      </w:r>
    </w:p>
    <w:p w:rsidR="00DD4F77" w:rsidRPr="00226BD5" w:rsidRDefault="00DD4F77" w:rsidP="00DD4F77">
      <w:pPr>
        <w:pStyle w:val="phlistitemized1"/>
        <w:tabs>
          <w:tab w:val="clear" w:pos="1208"/>
          <w:tab w:val="num" w:pos="1315"/>
        </w:tabs>
        <w:ind w:left="1315" w:hanging="464"/>
      </w:pPr>
      <w:r w:rsidRPr="00226BD5">
        <w:t>выберите пункт главного меню «Рабочие места/ Дневник». Откроется основное рабочее место врача (</w:t>
      </w:r>
      <w:r w:rsidRPr="00226BD5">
        <w:fldChar w:fldCharType="begin"/>
      </w:r>
      <w:r w:rsidRPr="00226BD5">
        <w:instrText xml:space="preserve"> REF _Ref116387931 \h </w:instrText>
      </w:r>
      <w:r w:rsidRPr="00226BD5">
        <w:fldChar w:fldCharType="separate"/>
      </w:r>
      <w:r w:rsidR="005B5DB0" w:rsidRPr="00226BD5">
        <w:t>Р</w:t>
      </w:r>
      <w:r w:rsidR="005B5DB0">
        <w:t>исунок </w:t>
      </w:r>
      <w:r w:rsidR="005B5DB0">
        <w:rPr>
          <w:noProof/>
        </w:rPr>
        <w:t>13</w:t>
      </w:r>
      <w:r w:rsidRPr="00226BD5">
        <w:fldChar w:fldCharType="end"/>
      </w:r>
      <w:r w:rsidRPr="00226BD5">
        <w:t>);</w:t>
      </w:r>
    </w:p>
    <w:p w:rsidR="00DD4F77" w:rsidRPr="00226BD5" w:rsidRDefault="00DD4F77" w:rsidP="00DD4F77">
      <w:pPr>
        <w:pStyle w:val="phfigure"/>
      </w:pPr>
      <w:r w:rsidRPr="00226BD5">
        <w:rPr>
          <w:noProof/>
        </w:rPr>
        <w:drawing>
          <wp:inline distT="0" distB="0" distL="0" distR="0" wp14:anchorId="6C8F0EAD" wp14:editId="4732F6E9">
            <wp:extent cx="6152515" cy="2395855"/>
            <wp:effectExtent l="19050" t="19050" r="19685" b="2349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3958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D4F77" w:rsidRPr="00226BD5" w:rsidRDefault="00DD4F77" w:rsidP="00DD4F77">
      <w:pPr>
        <w:pStyle w:val="phfiguretitle"/>
      </w:pPr>
      <w:bookmarkStart w:id="36" w:name="_Ref116387931"/>
      <w:r w:rsidRPr="00226BD5">
        <w:t>Р</w:t>
      </w:r>
      <w:r w:rsidR="00BC2F9F">
        <w:t>исунок </w:t>
      </w:r>
      <w:r w:rsidRPr="00226BD5">
        <w:fldChar w:fldCharType="begin"/>
      </w:r>
      <w:r w:rsidRPr="00226BD5">
        <w:instrText>SEQ Рисунок \* ARABIC</w:instrText>
      </w:r>
      <w:r w:rsidRPr="00226BD5">
        <w:fldChar w:fldCharType="separate"/>
      </w:r>
      <w:r w:rsidR="005B5DB0">
        <w:rPr>
          <w:noProof/>
        </w:rPr>
        <w:t>13</w:t>
      </w:r>
      <w:r w:rsidRPr="00226BD5">
        <w:fldChar w:fldCharType="end"/>
      </w:r>
      <w:bookmarkEnd w:id="36"/>
      <w:r w:rsidRPr="00226BD5">
        <w:t xml:space="preserve"> – </w:t>
      </w:r>
      <w:r w:rsidR="00C42C32">
        <w:t>Форма «</w:t>
      </w:r>
      <w:r w:rsidRPr="00226BD5">
        <w:t>Дневник врача</w:t>
      </w:r>
      <w:r w:rsidR="00C42C32">
        <w:t>»</w:t>
      </w:r>
    </w:p>
    <w:p w:rsidR="00DD4F77" w:rsidRPr="00226BD5" w:rsidRDefault="003B4B24" w:rsidP="00DD4F77">
      <w:pPr>
        <w:pStyle w:val="phlistitemized1"/>
        <w:tabs>
          <w:tab w:val="clear" w:pos="1208"/>
          <w:tab w:val="num" w:pos="1315"/>
        </w:tabs>
        <w:ind w:left="1315" w:hanging="464"/>
      </w:pPr>
      <w:r>
        <w:t>выберите на</w:t>
      </w:r>
      <w:r w:rsidR="00DD4F77" w:rsidRPr="00226BD5">
        <w:t xml:space="preserve"> </w:t>
      </w:r>
      <w:r w:rsidR="00C42C32">
        <w:t>форме «</w:t>
      </w:r>
      <w:r w:rsidR="00C42C32" w:rsidRPr="00226BD5">
        <w:t>Дневник врача</w:t>
      </w:r>
      <w:r w:rsidR="00C42C32">
        <w:t>»</w:t>
      </w:r>
      <w:r w:rsidR="00DD4F77" w:rsidRPr="00226BD5">
        <w:t xml:space="preserve"> оказанную услугу цитологического исследования и нажмите на ссылку «Редактировать». Откроется окно редактирования оказанной услуги (</w:t>
      </w:r>
      <w:r w:rsidR="00DD4F77" w:rsidRPr="00226BD5">
        <w:fldChar w:fldCharType="begin"/>
      </w:r>
      <w:r w:rsidR="00DD4F77" w:rsidRPr="00226BD5">
        <w:instrText xml:space="preserve"> REF _Ref116387960 \h </w:instrText>
      </w:r>
      <w:r w:rsidR="00DD4F77" w:rsidRPr="00226BD5">
        <w:fldChar w:fldCharType="separate"/>
      </w:r>
      <w:r w:rsidR="005B5DB0" w:rsidRPr="00226BD5">
        <w:t>Р</w:t>
      </w:r>
      <w:r w:rsidR="005B5DB0">
        <w:t>исунок </w:t>
      </w:r>
      <w:r w:rsidR="005B5DB0">
        <w:rPr>
          <w:noProof/>
        </w:rPr>
        <w:t>14</w:t>
      </w:r>
      <w:r w:rsidR="00DD4F77" w:rsidRPr="00226BD5">
        <w:fldChar w:fldCharType="end"/>
      </w:r>
      <w:r w:rsidR="00DD4F77" w:rsidRPr="00226BD5">
        <w:t>);</w:t>
      </w:r>
    </w:p>
    <w:p w:rsidR="00DD4F77" w:rsidRPr="00226BD5" w:rsidRDefault="00DD4F77" w:rsidP="00DD4F77">
      <w:pPr>
        <w:pStyle w:val="phfigure"/>
      </w:pPr>
      <w:r w:rsidRPr="00226BD5">
        <w:rPr>
          <w:noProof/>
        </w:rPr>
        <w:lastRenderedPageBreak/>
        <w:drawing>
          <wp:inline distT="0" distB="0" distL="0" distR="0" wp14:anchorId="0937306D" wp14:editId="254968AB">
            <wp:extent cx="6295390" cy="3995526"/>
            <wp:effectExtent l="19050" t="19050" r="10160" b="24130"/>
            <wp:docPr id="15" name="Рисунок 15" descr="Окно редактирования оказанной услу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3676128" name="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995526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DD4F77" w:rsidRPr="00226BD5" w:rsidRDefault="00DD4F77" w:rsidP="00DD4F77">
      <w:pPr>
        <w:pStyle w:val="phfiguretitle"/>
      </w:pPr>
      <w:bookmarkStart w:id="37" w:name="_Ref116387960"/>
      <w:r w:rsidRPr="00226BD5">
        <w:t>Р</w:t>
      </w:r>
      <w:r w:rsidR="00BC2F9F">
        <w:t>исунок </w:t>
      </w:r>
      <w:r w:rsidRPr="00226BD5">
        <w:fldChar w:fldCharType="begin"/>
      </w:r>
      <w:r w:rsidRPr="00226BD5">
        <w:instrText>SEQ Рисунок \* ARABIC</w:instrText>
      </w:r>
      <w:r w:rsidRPr="00226BD5">
        <w:fldChar w:fldCharType="separate"/>
      </w:r>
      <w:r w:rsidR="005B5DB0">
        <w:rPr>
          <w:noProof/>
        </w:rPr>
        <w:t>14</w:t>
      </w:r>
      <w:r w:rsidRPr="00226BD5">
        <w:fldChar w:fldCharType="end"/>
      </w:r>
      <w:bookmarkEnd w:id="37"/>
      <w:r w:rsidRPr="00226BD5">
        <w:t xml:space="preserve"> – Окно редактирования оказанной услуги</w:t>
      </w:r>
    </w:p>
    <w:p w:rsidR="00DD4F77" w:rsidRPr="00226BD5" w:rsidRDefault="00DD4F77" w:rsidP="00DD4F77">
      <w:pPr>
        <w:pStyle w:val="phlistitemized1"/>
        <w:tabs>
          <w:tab w:val="clear" w:pos="1208"/>
          <w:tab w:val="num" w:pos="1315"/>
        </w:tabs>
        <w:ind w:left="1315" w:hanging="464"/>
      </w:pPr>
      <w:r w:rsidRPr="00226BD5">
        <w:t>перейдите на вкладку «Документы» и выберите подписанный всеми участниками документ «Протокол цитологического исследования»;</w:t>
      </w:r>
    </w:p>
    <w:p w:rsidR="00DD4F77" w:rsidRPr="00226BD5" w:rsidRDefault="00DD4F77" w:rsidP="00DD4F77">
      <w:pPr>
        <w:pStyle w:val="phlistitemized1"/>
        <w:tabs>
          <w:tab w:val="clear" w:pos="1208"/>
          <w:tab w:val="num" w:pos="1315"/>
        </w:tabs>
        <w:ind w:left="1315" w:hanging="464"/>
      </w:pPr>
      <w:r w:rsidRPr="00226BD5">
        <w:t>выберите пункт контекстного меню «Зарегистрировать в РЭМД». Перед отправкой выбранного документа на регистрацию в РЭМД будет осуществлен ряд проверок:</w:t>
      </w:r>
    </w:p>
    <w:p w:rsidR="00DD4F77" w:rsidRPr="00226BD5" w:rsidRDefault="00DD4F77" w:rsidP="00DD4F77">
      <w:pPr>
        <w:pStyle w:val="phlistitemized2"/>
        <w:numPr>
          <w:ilvl w:val="0"/>
          <w:numId w:val="4"/>
        </w:numPr>
      </w:pPr>
      <w:r w:rsidRPr="00226BD5">
        <w:t>если для документа настроено подписание не только автором, но и другими участниками подписания, и документ подписан не всеми участниками, то отображается соответствующее предупреждающее сообщение (</w:t>
      </w:r>
      <w:r w:rsidRPr="00226BD5">
        <w:fldChar w:fldCharType="begin"/>
      </w:r>
      <w:r w:rsidRPr="00226BD5">
        <w:instrText xml:space="preserve"> REF _Ref116388208 \h </w:instrText>
      </w:r>
      <w:r w:rsidRPr="00226BD5">
        <w:fldChar w:fldCharType="separate"/>
      </w:r>
      <w:r w:rsidR="005B5DB0" w:rsidRPr="00226BD5">
        <w:t>Р</w:t>
      </w:r>
      <w:r w:rsidR="005B5DB0">
        <w:t>исунок </w:t>
      </w:r>
      <w:r w:rsidR="005B5DB0">
        <w:rPr>
          <w:noProof/>
        </w:rPr>
        <w:t>15</w:t>
      </w:r>
      <w:r w:rsidRPr="00226BD5">
        <w:fldChar w:fldCharType="end"/>
      </w:r>
      <w:r w:rsidRPr="00226BD5">
        <w:t>). В данном случае дождитесь подписания документа всеми участниками подписания и повторите отправку документа;</w:t>
      </w:r>
    </w:p>
    <w:p w:rsidR="00DD4F77" w:rsidRPr="00226BD5" w:rsidRDefault="00DD4F77" w:rsidP="00DD4F77">
      <w:pPr>
        <w:pStyle w:val="phfigure"/>
      </w:pPr>
      <w:r w:rsidRPr="00226BD5">
        <w:rPr>
          <w:noProof/>
        </w:rPr>
        <w:drawing>
          <wp:inline distT="0" distB="0" distL="0" distR="0" wp14:anchorId="0C411BE6" wp14:editId="38D80DBD">
            <wp:extent cx="2895600" cy="683886"/>
            <wp:effectExtent l="19050" t="19050" r="19050" b="21590"/>
            <wp:docPr id="16" name="Рисунок 16" descr="_scroll_external/attachments/image2022-9-14_10-55-37-89bb09495500687e6b61c95ce8209fec4f6f148bee99cf0e402bd322d36326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96715" name="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924092" cy="69061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DD4F77" w:rsidRPr="00226BD5" w:rsidRDefault="00DD4F77" w:rsidP="00DD4F77">
      <w:pPr>
        <w:pStyle w:val="phfiguretitle"/>
      </w:pPr>
      <w:bookmarkStart w:id="38" w:name="_Ref116388208"/>
      <w:r w:rsidRPr="00226BD5">
        <w:t>Р</w:t>
      </w:r>
      <w:r w:rsidR="00BC2F9F">
        <w:t>исунок </w:t>
      </w:r>
      <w:r w:rsidRPr="00226BD5">
        <w:fldChar w:fldCharType="begin"/>
      </w:r>
      <w:r w:rsidRPr="00226BD5">
        <w:instrText xml:space="preserve"> SEQ Рисунок \* ARABIC </w:instrText>
      </w:r>
      <w:r w:rsidRPr="00226BD5">
        <w:fldChar w:fldCharType="separate"/>
      </w:r>
      <w:r w:rsidR="005B5DB0">
        <w:rPr>
          <w:noProof/>
        </w:rPr>
        <w:t>15</w:t>
      </w:r>
      <w:r w:rsidRPr="00226BD5">
        <w:fldChar w:fldCharType="end"/>
      </w:r>
      <w:bookmarkEnd w:id="38"/>
      <w:r w:rsidRPr="00226BD5">
        <w:t xml:space="preserve"> – Сообщение об отсутствии подписей всех участников подписания</w:t>
      </w:r>
    </w:p>
    <w:p w:rsidR="00DD4F77" w:rsidRPr="00226BD5" w:rsidRDefault="00DD4F77" w:rsidP="00DD4F77">
      <w:pPr>
        <w:pStyle w:val="phlistitemized2"/>
        <w:numPr>
          <w:ilvl w:val="0"/>
          <w:numId w:val="4"/>
        </w:numPr>
      </w:pPr>
      <w:r w:rsidRPr="00226BD5">
        <w:t xml:space="preserve">если в Системе настроено ручное подписание ЭП МО и документ не подписан ЭП МО, то отображается соответствующее предупреждающее </w:t>
      </w:r>
      <w:r w:rsidRPr="00226BD5">
        <w:lastRenderedPageBreak/>
        <w:t>сообщение (</w:t>
      </w:r>
      <w:r w:rsidRPr="00226BD5">
        <w:fldChar w:fldCharType="begin"/>
      </w:r>
      <w:r w:rsidRPr="00226BD5">
        <w:instrText xml:space="preserve"> REF _Ref116388236 \h </w:instrText>
      </w:r>
      <w:r w:rsidRPr="00226BD5">
        <w:fldChar w:fldCharType="separate"/>
      </w:r>
      <w:r w:rsidR="005B5DB0" w:rsidRPr="00226BD5">
        <w:t>Р</w:t>
      </w:r>
      <w:r w:rsidR="005B5DB0">
        <w:t>исунок </w:t>
      </w:r>
      <w:r w:rsidR="005B5DB0">
        <w:rPr>
          <w:noProof/>
        </w:rPr>
        <w:t>16</w:t>
      </w:r>
      <w:r w:rsidRPr="00226BD5">
        <w:fldChar w:fldCharType="end"/>
      </w:r>
      <w:r w:rsidRPr="00226BD5">
        <w:t>). В данном случае дождитесь подписания документа сотрудником, обладающим правом подписания от лица МО;</w:t>
      </w:r>
    </w:p>
    <w:p w:rsidR="00DD4F77" w:rsidRPr="00226BD5" w:rsidRDefault="00DD4F77" w:rsidP="00DD4F77">
      <w:pPr>
        <w:pStyle w:val="phfigure"/>
      </w:pPr>
      <w:r w:rsidRPr="00226BD5">
        <w:rPr>
          <w:noProof/>
        </w:rPr>
        <w:drawing>
          <wp:inline distT="0" distB="0" distL="0" distR="0" wp14:anchorId="5393D491" wp14:editId="694E8E66">
            <wp:extent cx="3070860" cy="776099"/>
            <wp:effectExtent l="19050" t="19050" r="15240" b="24130"/>
            <wp:docPr id="17" name="Рисунок 17" descr="_scroll_external/attachments/image2022-9-14_10-56-26-35ff6fd65a07ea91d24118606e501d04f7128651124dca80fcdda8c3b493b9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674382" name="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080987" cy="778658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DD4F77" w:rsidRPr="00226BD5" w:rsidRDefault="00DD4F77" w:rsidP="00DD4F77">
      <w:pPr>
        <w:pStyle w:val="phfiguretitle"/>
      </w:pPr>
      <w:bookmarkStart w:id="39" w:name="_Ref116388236"/>
      <w:r w:rsidRPr="00226BD5">
        <w:t>Р</w:t>
      </w:r>
      <w:r w:rsidR="00BC2F9F">
        <w:t>исунок </w:t>
      </w:r>
      <w:r w:rsidRPr="00226BD5">
        <w:fldChar w:fldCharType="begin"/>
      </w:r>
      <w:r w:rsidRPr="00226BD5">
        <w:instrText xml:space="preserve"> SEQ Рисунок \* ARABIC </w:instrText>
      </w:r>
      <w:r w:rsidRPr="00226BD5">
        <w:fldChar w:fldCharType="separate"/>
      </w:r>
      <w:r w:rsidR="005B5DB0">
        <w:rPr>
          <w:noProof/>
        </w:rPr>
        <w:t>16</w:t>
      </w:r>
      <w:r w:rsidRPr="00226BD5">
        <w:fldChar w:fldCharType="end"/>
      </w:r>
      <w:bookmarkEnd w:id="39"/>
      <w:r w:rsidRPr="00226BD5">
        <w:t xml:space="preserve"> – Сообщение об отсутствии подписи МО</w:t>
      </w:r>
    </w:p>
    <w:p w:rsidR="00DD4F77" w:rsidRPr="00226BD5" w:rsidRDefault="00DD4F77" w:rsidP="00DD4F77">
      <w:pPr>
        <w:pStyle w:val="phlistitemized2"/>
        <w:numPr>
          <w:ilvl w:val="0"/>
          <w:numId w:val="4"/>
        </w:numPr>
      </w:pPr>
      <w:r w:rsidRPr="00226BD5">
        <w:t>если все проверки пройдены, то отображается сообщение об успешной отправке документа в РЭМД (</w:t>
      </w:r>
      <w:r w:rsidRPr="00226BD5">
        <w:fldChar w:fldCharType="begin"/>
      </w:r>
      <w:r w:rsidRPr="00226BD5">
        <w:instrText xml:space="preserve"> REF _Ref116388244 \h </w:instrText>
      </w:r>
      <w:r w:rsidRPr="00226BD5">
        <w:fldChar w:fldCharType="separate"/>
      </w:r>
      <w:r w:rsidR="005B5DB0" w:rsidRPr="00226BD5">
        <w:t>Р</w:t>
      </w:r>
      <w:r w:rsidR="005B5DB0">
        <w:t>исунок </w:t>
      </w:r>
      <w:r w:rsidR="005B5DB0">
        <w:rPr>
          <w:noProof/>
        </w:rPr>
        <w:t>17</w:t>
      </w:r>
      <w:r w:rsidRPr="00226BD5">
        <w:fldChar w:fldCharType="end"/>
      </w:r>
      <w:r w:rsidRPr="00226BD5">
        <w:t>).</w:t>
      </w:r>
    </w:p>
    <w:p w:rsidR="00DD4F77" w:rsidRPr="00226BD5" w:rsidRDefault="00DD4F77" w:rsidP="00DD4F77">
      <w:pPr>
        <w:pStyle w:val="phfigure"/>
      </w:pPr>
      <w:r w:rsidRPr="00226BD5">
        <w:rPr>
          <w:noProof/>
        </w:rPr>
        <w:drawing>
          <wp:inline distT="0" distB="0" distL="0" distR="0" wp14:anchorId="05B9C316" wp14:editId="427DE946">
            <wp:extent cx="3009900" cy="768806"/>
            <wp:effectExtent l="19050" t="19050" r="19050" b="12700"/>
            <wp:docPr id="18" name="Рисунок 18" descr="Сообщение об успешной отправке документа на регистрацию в РЭМ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611872" name="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035057" cy="775232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DD4F77" w:rsidRPr="00226BD5" w:rsidRDefault="00DD4F77" w:rsidP="00DD4F77">
      <w:pPr>
        <w:pStyle w:val="phfiguretitle"/>
      </w:pPr>
      <w:bookmarkStart w:id="40" w:name="_Ref116388244"/>
      <w:r w:rsidRPr="00226BD5">
        <w:t>Р</w:t>
      </w:r>
      <w:r w:rsidR="00BC2F9F">
        <w:t>исунок </w:t>
      </w:r>
      <w:r w:rsidRPr="00226BD5">
        <w:fldChar w:fldCharType="begin"/>
      </w:r>
      <w:r w:rsidRPr="00226BD5">
        <w:instrText>SEQ Рисунок \* ARABIC</w:instrText>
      </w:r>
      <w:r w:rsidRPr="00226BD5">
        <w:fldChar w:fldCharType="separate"/>
      </w:r>
      <w:r w:rsidR="005B5DB0">
        <w:rPr>
          <w:noProof/>
        </w:rPr>
        <w:t>17</w:t>
      </w:r>
      <w:r w:rsidRPr="00226BD5">
        <w:fldChar w:fldCharType="end"/>
      </w:r>
      <w:bookmarkEnd w:id="40"/>
      <w:r w:rsidRPr="00226BD5">
        <w:t xml:space="preserve"> – Сообщение об успешной отправке документа на регистрацию в РЭМД</w:t>
      </w:r>
    </w:p>
    <w:p w:rsidR="00294449" w:rsidRPr="00294449" w:rsidRDefault="00DD4F77" w:rsidP="00294449">
      <w:pPr>
        <w:pStyle w:val="phnormal"/>
      </w:pPr>
      <w:r w:rsidRPr="00226BD5">
        <w:t>После того как документ успешно отправлен на регистрацию в РЭМД, ему присваивается статус «Отправлен на регистрацию в РЭМД». Ответ от РЭМД о регистрации документа поступает не сразу. Поступление ответа от РЭМД и его обработка Системой осуществляется в фоновом режиме. Результат регистрации СЭМД выводится в столбце «Статус документа» (</w:t>
      </w:r>
      <w:r w:rsidR="00522C0C">
        <w:t xml:space="preserve">см. </w:t>
      </w:r>
      <w:r w:rsidRPr="00226BD5">
        <w:t>п. </w:t>
      </w:r>
      <w:r w:rsidR="00522C0C" w:rsidRPr="00963F33">
        <w:fldChar w:fldCharType="begin"/>
      </w:r>
      <w:r w:rsidR="00522C0C" w:rsidRPr="00963F33">
        <w:instrText xml:space="preserve"> REF scroll-bookmark-11 \r \h </w:instrText>
      </w:r>
      <w:r w:rsidR="00522C0C" w:rsidRPr="00963F33">
        <w:fldChar w:fldCharType="separate"/>
      </w:r>
      <w:r w:rsidR="00522C0C">
        <w:t>6.3</w:t>
      </w:r>
      <w:r w:rsidR="00522C0C" w:rsidRPr="00963F33">
        <w:fldChar w:fldCharType="end"/>
      </w:r>
      <w:r w:rsidRPr="00226BD5">
        <w:t>).</w:t>
      </w:r>
    </w:p>
    <w:p w:rsidR="00362C86" w:rsidRPr="00963F33" w:rsidRDefault="00DB5854" w:rsidP="00DB5854">
      <w:pPr>
        <w:pStyle w:val="10"/>
      </w:pPr>
      <w:bookmarkStart w:id="41" w:name="_Toc117866107"/>
      <w:r w:rsidRPr="00963F33">
        <w:lastRenderedPageBreak/>
        <w:t>СЭМД «Протокол консультации. Протокол консультации в рамках диспансерного наблюдения»</w:t>
      </w:r>
      <w:bookmarkEnd w:id="41"/>
    </w:p>
    <w:p w:rsidR="00362C86" w:rsidRPr="00963F33" w:rsidRDefault="0031378F" w:rsidP="00212FBB">
      <w:pPr>
        <w:pStyle w:val="phnormal"/>
      </w:pPr>
      <w:r w:rsidRPr="00963F33">
        <w:t>Проведение консультации происходит при непосредственном участии врача</w:t>
      </w:r>
      <w:r w:rsidR="004843DC" w:rsidRPr="00963F33">
        <w:t>-</w:t>
      </w:r>
      <w:r w:rsidRPr="00963F33">
        <w:t>специалиста (врач</w:t>
      </w:r>
      <w:r w:rsidR="004843DC" w:rsidRPr="00963F33">
        <w:t>-</w:t>
      </w:r>
      <w:r w:rsidRPr="00963F33">
        <w:t>терапевт, врач</w:t>
      </w:r>
      <w:r w:rsidR="004843DC" w:rsidRPr="00963F33">
        <w:t>-</w:t>
      </w:r>
      <w:r w:rsidRPr="00963F33">
        <w:t>специалист, врач по медицинской профилактике (фельдшер) отделения (кабинета) медицинской</w:t>
      </w:r>
      <w:r w:rsidR="00DD4B7F" w:rsidRPr="00963F33">
        <w:t xml:space="preserve"> </w:t>
      </w:r>
      <w:r w:rsidRPr="00963F33">
        <w:t>профилактики или центра здоровья, фельдшер (акушер) фельдшерско</w:t>
      </w:r>
      <w:r w:rsidR="004843DC" w:rsidRPr="00963F33">
        <w:t>-</w:t>
      </w:r>
      <w:r w:rsidRPr="00963F33">
        <w:t>акушерского</w:t>
      </w:r>
      <w:r w:rsidR="00DD4B7F" w:rsidRPr="00963F33">
        <w:t xml:space="preserve"> </w:t>
      </w:r>
      <w:r w:rsidRPr="00963F33">
        <w:t>пункта, фельдшер фельдшерского здравпункта в случае возложения на них</w:t>
      </w:r>
      <w:r w:rsidR="00DD4B7F" w:rsidRPr="00963F33">
        <w:t xml:space="preserve"> </w:t>
      </w:r>
      <w:r w:rsidRPr="00963F33">
        <w:t>руководителем медицинской организации отдельных функций лечащего врача, в том числе по проведению диспансерного наблюдения). При необходимости может быть</w:t>
      </w:r>
      <w:r w:rsidR="00DD4B7F" w:rsidRPr="00963F33">
        <w:t xml:space="preserve"> </w:t>
      </w:r>
      <w:r w:rsidRPr="00963F33">
        <w:t>задействован средний медицинский персонал.</w:t>
      </w:r>
    </w:p>
    <w:p w:rsidR="00362C86" w:rsidRPr="00963F33" w:rsidRDefault="0031378F" w:rsidP="00212FBB">
      <w:pPr>
        <w:pStyle w:val="phnormal"/>
      </w:pPr>
      <w:r w:rsidRPr="00963F33">
        <w:t>В задачи врача</w:t>
      </w:r>
      <w:r w:rsidR="004843DC" w:rsidRPr="00963F33">
        <w:t>-</w:t>
      </w:r>
      <w:r w:rsidRPr="00963F33">
        <w:t>специалиста входит сбор и анализ жалоб, анамнестических и объективных данных, формирование медицинского заключения о состоянии пациента.</w:t>
      </w:r>
      <w:r w:rsidR="00DD4B7F" w:rsidRPr="00963F33">
        <w:t xml:space="preserve"> </w:t>
      </w:r>
      <w:r w:rsidRPr="00963F33">
        <w:t>При необходимости врач</w:t>
      </w:r>
      <w:r w:rsidR="004843DC" w:rsidRPr="00963F33">
        <w:t>-</w:t>
      </w:r>
      <w:r w:rsidRPr="00963F33">
        <w:t>специалист может направить пациента на проведение</w:t>
      </w:r>
      <w:r w:rsidR="00DD4B7F" w:rsidRPr="00963F33">
        <w:t xml:space="preserve"> </w:t>
      </w:r>
      <w:r w:rsidRPr="00963F33">
        <w:t>дополнительных консультаций у других специалистов, а также инструментальных и лабораторных исследований.</w:t>
      </w:r>
    </w:p>
    <w:p w:rsidR="00362C86" w:rsidRPr="00963F33" w:rsidRDefault="0031378F" w:rsidP="00212FBB">
      <w:pPr>
        <w:pStyle w:val="phnormal"/>
      </w:pPr>
      <w:r w:rsidRPr="00963F33">
        <w:t>В задачи среднего медицинского персонала может входить выполнение различных манипуляций: измерение артериального давления,</w:t>
      </w:r>
      <w:r w:rsidR="00DD4B7F" w:rsidRPr="00963F33">
        <w:t xml:space="preserve"> </w:t>
      </w:r>
      <w:r w:rsidRPr="00963F33">
        <w:t>частоты сердечных сокращений, температуры тела, взятие биоматериала для проведения</w:t>
      </w:r>
      <w:r w:rsidR="00DD4B7F" w:rsidRPr="00963F33">
        <w:t xml:space="preserve"> </w:t>
      </w:r>
      <w:r w:rsidRPr="00963F33">
        <w:t>различных диагностических исследований и т.д.</w:t>
      </w:r>
    </w:p>
    <w:p w:rsidR="00362C86" w:rsidRPr="00963F33" w:rsidRDefault="0031378F" w:rsidP="00212FBB">
      <w:pPr>
        <w:pStyle w:val="phnormal"/>
      </w:pPr>
      <w:r w:rsidRPr="00963F33">
        <w:t>На основании собранных в ходе консультации данных врач</w:t>
      </w:r>
      <w:r w:rsidR="004843DC" w:rsidRPr="00963F33">
        <w:t>-</w:t>
      </w:r>
      <w:r w:rsidRPr="00963F33">
        <w:t xml:space="preserve">специалист составляет документ </w:t>
      </w:r>
      <w:r w:rsidR="0050387A" w:rsidRPr="00963F33">
        <w:t>«</w:t>
      </w:r>
      <w:r w:rsidR="00861830" w:rsidRPr="00963F33">
        <w:t>Протокол консультации. Протокол консультации в рамках диспансерного наблюдения</w:t>
      </w:r>
      <w:r w:rsidR="0050387A" w:rsidRPr="00963F33">
        <w:t>»</w:t>
      </w:r>
      <w:r w:rsidRPr="00963F33">
        <w:t>.</w:t>
      </w:r>
    </w:p>
    <w:p w:rsidR="00362C86" w:rsidRPr="00963F33" w:rsidRDefault="0031378F" w:rsidP="00DB5854">
      <w:pPr>
        <w:pStyle w:val="2"/>
      </w:pPr>
      <w:bookmarkStart w:id="42" w:name="scroll-bookmark-4"/>
      <w:bookmarkStart w:id="43" w:name="_Toc114649633"/>
      <w:bookmarkStart w:id="44" w:name="_Toc114662034"/>
      <w:bookmarkStart w:id="45" w:name="_Toc114662391"/>
      <w:bookmarkStart w:id="46" w:name="_Toc117866108"/>
      <w:r w:rsidRPr="00963F33">
        <w:t>Формирование СЭМД</w:t>
      </w:r>
      <w:bookmarkEnd w:id="42"/>
      <w:bookmarkEnd w:id="43"/>
      <w:bookmarkEnd w:id="44"/>
      <w:bookmarkEnd w:id="45"/>
      <w:bookmarkEnd w:id="46"/>
    </w:p>
    <w:p w:rsidR="00362C86" w:rsidRPr="00963F33" w:rsidRDefault="0031378F" w:rsidP="00212FBB">
      <w:pPr>
        <w:pStyle w:val="phlistitemizedtitle"/>
      </w:pPr>
      <w:r w:rsidRPr="00963F33">
        <w:t>СЭМД</w:t>
      </w:r>
      <w:r w:rsidR="00DD4B7F" w:rsidRPr="00963F33">
        <w:t xml:space="preserve"> </w:t>
      </w:r>
      <w:r w:rsidR="0050387A" w:rsidRPr="00963F33">
        <w:t>«</w:t>
      </w:r>
      <w:r w:rsidR="00861830" w:rsidRPr="00963F33">
        <w:t>Протокол консультации. Протокол консультации в рамках диспансерного наблюдения</w:t>
      </w:r>
      <w:r w:rsidR="0050387A" w:rsidRPr="00963F33">
        <w:t>»</w:t>
      </w:r>
      <w:r w:rsidRPr="00963F33">
        <w:t xml:space="preserve"> формируется на основании услуги осмотра/ко</w:t>
      </w:r>
      <w:r w:rsidR="009B3E25" w:rsidRPr="00963F33">
        <w:t>нсультации, оказанной пациенту на</w:t>
      </w:r>
      <w:r w:rsidRPr="00963F33">
        <w:t xml:space="preserve"> </w:t>
      </w:r>
      <w:r w:rsidR="00884316" w:rsidRPr="00963F33">
        <w:t>форме «</w:t>
      </w:r>
      <w:r w:rsidRPr="00963F33">
        <w:t>Дневник врача</w:t>
      </w:r>
      <w:r w:rsidR="00884316" w:rsidRPr="00963F33">
        <w:t>»</w:t>
      </w:r>
      <w:r w:rsidRPr="00963F33">
        <w:t>, при соблюдении следующих условий:</w:t>
      </w:r>
    </w:p>
    <w:p w:rsidR="00362C86" w:rsidRPr="00963F33" w:rsidRDefault="0031378F" w:rsidP="00212FBB">
      <w:pPr>
        <w:pStyle w:val="phlistitemized1"/>
      </w:pPr>
      <w:r w:rsidRPr="00963F33">
        <w:t>у пациента должна быть заведена контрольная карта диспансерного уч</w:t>
      </w:r>
      <w:r w:rsidR="00EE5120" w:rsidRPr="00963F33">
        <w:t>е</w:t>
      </w:r>
      <w:r w:rsidRPr="00963F33">
        <w:t>та;</w:t>
      </w:r>
    </w:p>
    <w:p w:rsidR="00362C86" w:rsidRPr="00963F33" w:rsidRDefault="0031378F" w:rsidP="00212FBB">
      <w:pPr>
        <w:pStyle w:val="phlistitemized1"/>
      </w:pPr>
      <w:r w:rsidRPr="00963F33">
        <w:t>в окне оказания услуги</w:t>
      </w:r>
      <w:r w:rsidR="00DD4B7F" w:rsidRPr="00963F33">
        <w:t xml:space="preserve"> </w:t>
      </w:r>
      <w:r w:rsidRPr="00963F33">
        <w:t xml:space="preserve">осмотра/консультации должен быть </w:t>
      </w:r>
      <w:r w:rsidR="00D67808" w:rsidRPr="00963F33">
        <w:t>установле</w:t>
      </w:r>
      <w:r w:rsidRPr="00963F33">
        <w:t>н признак того, что обращение пациента является явкой по диспансерному уч</w:t>
      </w:r>
      <w:r w:rsidR="00EE5120" w:rsidRPr="00963F33">
        <w:t>е</w:t>
      </w:r>
      <w:r w:rsidRPr="00963F33">
        <w:t>ту;</w:t>
      </w:r>
    </w:p>
    <w:p w:rsidR="00362C86" w:rsidRPr="00963F33" w:rsidRDefault="0031378F" w:rsidP="00212FBB">
      <w:pPr>
        <w:pStyle w:val="phlistitemized1"/>
      </w:pPr>
      <w:r w:rsidRPr="00963F33">
        <w:t>в окне оказания услуги</w:t>
      </w:r>
      <w:r w:rsidR="00DD4B7F" w:rsidRPr="00963F33">
        <w:t xml:space="preserve"> </w:t>
      </w:r>
      <w:r w:rsidRPr="00963F33">
        <w:t>осмотра/консультации должен быть указан код диагноза по МКБ</w:t>
      </w:r>
      <w:r w:rsidR="004843DC" w:rsidRPr="00963F33">
        <w:t>-</w:t>
      </w:r>
      <w:r w:rsidRPr="00963F33">
        <w:t>10, совпадающий с кодом диагноза, указанным в контрольной карте пациента.</w:t>
      </w:r>
    </w:p>
    <w:p w:rsidR="00362C86" w:rsidRPr="00963F33" w:rsidRDefault="0031378F" w:rsidP="00212FBB">
      <w:pPr>
        <w:pStyle w:val="phlistitemizedtitle"/>
      </w:pPr>
      <w:r w:rsidRPr="00963F33">
        <w:lastRenderedPageBreak/>
        <w:t>Для формирования СЭМД в окне оказания</w:t>
      </w:r>
      <w:r w:rsidR="00DD4B7F" w:rsidRPr="00963F33">
        <w:t xml:space="preserve"> </w:t>
      </w:r>
      <w:r w:rsidRPr="00963F33">
        <w:t>услуги осмотра/консультации должен быть заполнен следующий минимально необходимый набор данных:</w:t>
      </w:r>
    </w:p>
    <w:p w:rsidR="00362C86" w:rsidRPr="00963F33" w:rsidRDefault="0031378F" w:rsidP="00212FBB">
      <w:pPr>
        <w:pStyle w:val="phlistitemized1"/>
      </w:pPr>
      <w:r w:rsidRPr="00963F33">
        <w:t>код диагноза по МКБ</w:t>
      </w:r>
      <w:r w:rsidR="004843DC" w:rsidRPr="00963F33">
        <w:t>-</w:t>
      </w:r>
      <w:r w:rsidRPr="00963F33">
        <w:t>10;</w:t>
      </w:r>
    </w:p>
    <w:p w:rsidR="00362C86" w:rsidRPr="00963F33" w:rsidRDefault="0031378F" w:rsidP="00212FBB">
      <w:pPr>
        <w:pStyle w:val="phlistitemized1"/>
      </w:pPr>
      <w:r w:rsidRPr="00963F33">
        <w:t>место оказания осмотра/консультации;</w:t>
      </w:r>
    </w:p>
    <w:p w:rsidR="00362C86" w:rsidRPr="00963F33" w:rsidRDefault="0031378F" w:rsidP="00212FBB">
      <w:pPr>
        <w:pStyle w:val="phlistitemized1"/>
      </w:pPr>
      <w:r w:rsidRPr="00963F33">
        <w:t>анамнез заболевания;</w:t>
      </w:r>
    </w:p>
    <w:p w:rsidR="00362C86" w:rsidRPr="00963F33" w:rsidRDefault="0031378F" w:rsidP="00212FBB">
      <w:pPr>
        <w:pStyle w:val="phlistitemized1"/>
      </w:pPr>
      <w:r w:rsidRPr="00963F33">
        <w:t>анамнез жизни;</w:t>
      </w:r>
    </w:p>
    <w:p w:rsidR="00362C86" w:rsidRPr="00963F33" w:rsidRDefault="0031378F" w:rsidP="00212FBB">
      <w:pPr>
        <w:pStyle w:val="phlistitemized1"/>
      </w:pPr>
      <w:r w:rsidRPr="00963F33">
        <w:t>степень тяжести состояния пациента;</w:t>
      </w:r>
    </w:p>
    <w:p w:rsidR="00362C86" w:rsidRPr="00963F33" w:rsidRDefault="0031378F" w:rsidP="00212FBB">
      <w:pPr>
        <w:pStyle w:val="phlistitemized1"/>
      </w:pPr>
      <w:r w:rsidRPr="00963F33">
        <w:t>объективный статус</w:t>
      </w:r>
      <w:r w:rsidR="00623328">
        <w:t>;</w:t>
      </w:r>
    </w:p>
    <w:p w:rsidR="00362C86" w:rsidRPr="00963F33" w:rsidRDefault="0031378F" w:rsidP="00212FBB">
      <w:pPr>
        <w:pStyle w:val="phlistitemized1"/>
      </w:pPr>
      <w:r w:rsidRPr="00963F33">
        <w:t>заключение.</w:t>
      </w:r>
    </w:p>
    <w:p w:rsidR="00362C86" w:rsidRPr="00963F33" w:rsidRDefault="0031378F" w:rsidP="00DB5854">
      <w:pPr>
        <w:pStyle w:val="3"/>
      </w:pPr>
      <w:bookmarkStart w:id="47" w:name="scroll-bookmark-5"/>
      <w:bookmarkStart w:id="48" w:name="_Toc114649634"/>
      <w:bookmarkStart w:id="49" w:name="_Toc114662035"/>
      <w:bookmarkStart w:id="50" w:name="_Toc114662392"/>
      <w:bookmarkStart w:id="51" w:name="_Toc117866109"/>
      <w:r w:rsidRPr="00963F33">
        <w:t>Формирование СЭМД</w:t>
      </w:r>
      <w:r w:rsidR="00DD4B7F" w:rsidRPr="00963F33">
        <w:t xml:space="preserve"> </w:t>
      </w:r>
      <w:r w:rsidR="003B4B24">
        <w:t>на</w:t>
      </w:r>
      <w:r w:rsidRPr="00963F33">
        <w:t xml:space="preserve"> </w:t>
      </w:r>
      <w:r w:rsidR="00962625" w:rsidRPr="00963F33">
        <w:t>форме «</w:t>
      </w:r>
      <w:r w:rsidRPr="00963F33">
        <w:t>Дневник врача</w:t>
      </w:r>
      <w:bookmarkEnd w:id="47"/>
      <w:bookmarkEnd w:id="48"/>
      <w:r w:rsidR="00962625" w:rsidRPr="00963F33">
        <w:t>»</w:t>
      </w:r>
      <w:bookmarkEnd w:id="49"/>
      <w:bookmarkEnd w:id="50"/>
      <w:bookmarkEnd w:id="51"/>
    </w:p>
    <w:p w:rsidR="00362C86" w:rsidRPr="00963F33" w:rsidRDefault="0031378F" w:rsidP="00212FBB">
      <w:pPr>
        <w:pStyle w:val="phlistitemizedtitle"/>
      </w:pPr>
      <w:r w:rsidRPr="00963F33">
        <w:t xml:space="preserve">Чтобы сформировать СЭМД </w:t>
      </w:r>
      <w:r w:rsidR="0050387A" w:rsidRPr="00963F33">
        <w:t>«</w:t>
      </w:r>
      <w:r w:rsidR="00861830" w:rsidRPr="00963F33">
        <w:t>Протокол консультации. Протокол консультации в рамках диспансерного наблюдения</w:t>
      </w:r>
      <w:r w:rsidR="0050387A" w:rsidRPr="00963F33">
        <w:t>»</w:t>
      </w:r>
      <w:r w:rsidRPr="00963F33">
        <w:t>, выполните следующие действия:</w:t>
      </w:r>
    </w:p>
    <w:p w:rsidR="00362C86" w:rsidRPr="00963F33" w:rsidRDefault="0031378F" w:rsidP="00212FBB">
      <w:pPr>
        <w:pStyle w:val="phlistitemized1"/>
      </w:pPr>
      <w:r w:rsidRPr="00963F33">
        <w:t xml:space="preserve">выберите пункт главного меню </w:t>
      </w:r>
      <w:r w:rsidR="0050387A" w:rsidRPr="00963F33">
        <w:t>«</w:t>
      </w:r>
      <w:r w:rsidRPr="00963F33">
        <w:t>Рабочие места</w:t>
      </w:r>
      <w:r w:rsidR="00E4107A">
        <w:t xml:space="preserve">/ </w:t>
      </w:r>
      <w:r w:rsidRPr="00963F33">
        <w:t>Дневник</w:t>
      </w:r>
      <w:r w:rsidR="0050387A" w:rsidRPr="00963F33">
        <w:t>»</w:t>
      </w:r>
      <w:r w:rsidRPr="00963F33">
        <w:t>. Откроется основное рабочее место врача</w:t>
      </w:r>
      <w:r w:rsidR="00962625" w:rsidRPr="00963F33">
        <w:t xml:space="preserve"> (</w:t>
      </w:r>
      <w:r w:rsidR="00962625" w:rsidRPr="00963F33">
        <w:fldChar w:fldCharType="begin"/>
      </w:r>
      <w:r w:rsidR="00962625" w:rsidRPr="00963F33">
        <w:instrText xml:space="preserve"> REF _Ref114660425 \h </w:instrText>
      </w:r>
      <w:r w:rsidR="00962625" w:rsidRPr="00963F33">
        <w:fldChar w:fldCharType="separate"/>
      </w:r>
      <w:r w:rsidR="005B5DB0" w:rsidRPr="00963F33">
        <w:t>Р</w:t>
      </w:r>
      <w:r w:rsidR="005B5DB0">
        <w:t>исунок </w:t>
      </w:r>
      <w:r w:rsidR="005B5DB0">
        <w:rPr>
          <w:noProof/>
        </w:rPr>
        <w:t>18</w:t>
      </w:r>
      <w:r w:rsidR="00962625" w:rsidRPr="00963F33">
        <w:fldChar w:fldCharType="end"/>
      </w:r>
      <w:r w:rsidR="00962625" w:rsidRPr="00963F33">
        <w:t>)</w:t>
      </w:r>
      <w:r w:rsidRPr="00963F33">
        <w:t>;</w:t>
      </w:r>
    </w:p>
    <w:p w:rsidR="00362C86" w:rsidRPr="00963F33" w:rsidRDefault="009B3E25" w:rsidP="0015694C">
      <w:pPr>
        <w:pStyle w:val="phfigure"/>
      </w:pPr>
      <w:r w:rsidRPr="00963F33">
        <w:rPr>
          <w:noProof/>
        </w:rPr>
        <w:drawing>
          <wp:inline distT="0" distB="0" distL="0" distR="0" wp14:anchorId="736B0ACD" wp14:editId="6C8A5BA6">
            <wp:extent cx="6475730" cy="2913380"/>
            <wp:effectExtent l="19050" t="19050" r="20320" b="203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475730" cy="29133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62C86" w:rsidRPr="00963F33" w:rsidRDefault="0031378F" w:rsidP="0015694C">
      <w:pPr>
        <w:pStyle w:val="phfiguretitle"/>
      </w:pPr>
      <w:bookmarkStart w:id="52" w:name="_Ref114660425"/>
      <w:r w:rsidRPr="00963F33">
        <w:t>Р</w:t>
      </w:r>
      <w:r w:rsidR="00BC2F9F">
        <w:t>исунок </w:t>
      </w:r>
      <w:r w:rsidRPr="00963F33">
        <w:fldChar w:fldCharType="begin"/>
      </w:r>
      <w:r w:rsidRPr="00963F33">
        <w:instrText>SEQ Рисунок \* ARABIC</w:instrText>
      </w:r>
      <w:r w:rsidRPr="00963F33">
        <w:fldChar w:fldCharType="separate"/>
      </w:r>
      <w:r w:rsidR="005B5DB0">
        <w:rPr>
          <w:noProof/>
        </w:rPr>
        <w:t>18</w:t>
      </w:r>
      <w:r w:rsidRPr="00963F33">
        <w:fldChar w:fldCharType="end"/>
      </w:r>
      <w:bookmarkEnd w:id="52"/>
      <w:r w:rsidRPr="00963F33">
        <w:t xml:space="preserve"> </w:t>
      </w:r>
      <w:r w:rsidR="00962625" w:rsidRPr="00963F33">
        <w:rPr>
          <w:lang w:val="en-US"/>
        </w:rPr>
        <w:t xml:space="preserve">– </w:t>
      </w:r>
      <w:r w:rsidR="00962625" w:rsidRPr="00963F33">
        <w:t>Форма «</w:t>
      </w:r>
      <w:r w:rsidRPr="00963F33">
        <w:t>Дневник врача</w:t>
      </w:r>
      <w:r w:rsidR="00962625" w:rsidRPr="00963F33">
        <w:t>»</w:t>
      </w:r>
    </w:p>
    <w:p w:rsidR="00362C86" w:rsidRPr="00963F33" w:rsidRDefault="0031378F" w:rsidP="00212FBB">
      <w:pPr>
        <w:pStyle w:val="phlistitemized1"/>
      </w:pPr>
      <w:r w:rsidRPr="00963F33">
        <w:t xml:space="preserve">выберите </w:t>
      </w:r>
      <w:r w:rsidR="003B4B24">
        <w:t>на</w:t>
      </w:r>
      <w:r w:rsidRPr="00963F33">
        <w:t xml:space="preserve"> </w:t>
      </w:r>
      <w:r w:rsidR="00E4107A">
        <w:t xml:space="preserve">форме </w:t>
      </w:r>
      <w:r w:rsidR="00E4107A" w:rsidRPr="00963F33">
        <w:t>«Дневник врача»</w:t>
      </w:r>
      <w:r w:rsidRPr="00963F33">
        <w:t xml:space="preserve"> услугу осмотра/консультации,</w:t>
      </w:r>
      <w:r w:rsidR="00DD4B7F" w:rsidRPr="00963F33">
        <w:t xml:space="preserve"> </w:t>
      </w:r>
      <w:r w:rsidRPr="00963F33">
        <w:t>оказанную пациенту в рамках диспансерного наблюдения,</w:t>
      </w:r>
      <w:r w:rsidR="00DD4B7F" w:rsidRPr="00963F33">
        <w:t xml:space="preserve"> </w:t>
      </w:r>
      <w:r w:rsidRPr="00963F33">
        <w:t xml:space="preserve">и нажмите на ссылку </w:t>
      </w:r>
      <w:r w:rsidR="0050387A" w:rsidRPr="00963F33">
        <w:t>«</w:t>
      </w:r>
      <w:r w:rsidRPr="00963F33">
        <w:t>Редактировать</w:t>
      </w:r>
      <w:r w:rsidR="0050387A" w:rsidRPr="00963F33">
        <w:t>»</w:t>
      </w:r>
      <w:r w:rsidRPr="00963F33">
        <w:t>. От</w:t>
      </w:r>
      <w:r w:rsidR="00B61DC5" w:rsidRPr="00963F33">
        <w:t>кроется окно редактирования прие</w:t>
      </w:r>
      <w:r w:rsidRPr="00963F33">
        <w:t>ма</w:t>
      </w:r>
      <w:r w:rsidR="00B61DC5" w:rsidRPr="00963F33">
        <w:t xml:space="preserve"> (</w:t>
      </w:r>
      <w:r w:rsidR="00B61DC5" w:rsidRPr="00963F33">
        <w:fldChar w:fldCharType="begin"/>
      </w:r>
      <w:r w:rsidR="00B61DC5" w:rsidRPr="00963F33">
        <w:instrText xml:space="preserve"> REF _Ref114660473 \h </w:instrText>
      </w:r>
      <w:r w:rsidR="00B61DC5" w:rsidRPr="00963F33">
        <w:fldChar w:fldCharType="separate"/>
      </w:r>
      <w:r w:rsidR="005B5DB0" w:rsidRPr="00963F33">
        <w:t>Р</w:t>
      </w:r>
      <w:r w:rsidR="005B5DB0">
        <w:t>исунок </w:t>
      </w:r>
      <w:r w:rsidR="005B5DB0">
        <w:rPr>
          <w:noProof/>
        </w:rPr>
        <w:t>19</w:t>
      </w:r>
      <w:r w:rsidR="00B61DC5" w:rsidRPr="00963F33">
        <w:fldChar w:fldCharType="end"/>
      </w:r>
      <w:r w:rsidR="00B61DC5" w:rsidRPr="00963F33">
        <w:t>)</w:t>
      </w:r>
      <w:r w:rsidRPr="00963F33">
        <w:t>;</w:t>
      </w:r>
    </w:p>
    <w:p w:rsidR="00362C86" w:rsidRPr="00963F33" w:rsidRDefault="002A05D8" w:rsidP="0015694C">
      <w:pPr>
        <w:pStyle w:val="phfigure"/>
      </w:pPr>
      <w:r w:rsidRPr="00963F33">
        <w:rPr>
          <w:noProof/>
        </w:rPr>
        <w:lastRenderedPageBreak/>
        <w:drawing>
          <wp:inline distT="0" distB="0" distL="0" distR="0" wp14:anchorId="12EACED7" wp14:editId="550DD85C">
            <wp:extent cx="6475730" cy="4596765"/>
            <wp:effectExtent l="19050" t="19050" r="20320" b="133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475730" cy="45967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62C86" w:rsidRPr="00963F33" w:rsidRDefault="0031378F" w:rsidP="0015694C">
      <w:pPr>
        <w:pStyle w:val="phfiguretitle"/>
      </w:pPr>
      <w:bookmarkStart w:id="53" w:name="_Ref114660473"/>
      <w:r w:rsidRPr="00963F33">
        <w:t>Р</w:t>
      </w:r>
      <w:r w:rsidR="00BC2F9F">
        <w:t>исунок </w:t>
      </w:r>
      <w:r w:rsidRPr="00963F33">
        <w:fldChar w:fldCharType="begin"/>
      </w:r>
      <w:r w:rsidRPr="00963F33">
        <w:instrText>SEQ Рисунок \* ARABIC</w:instrText>
      </w:r>
      <w:r w:rsidRPr="00963F33">
        <w:fldChar w:fldCharType="separate"/>
      </w:r>
      <w:r w:rsidR="005B5DB0">
        <w:rPr>
          <w:noProof/>
        </w:rPr>
        <w:t>19</w:t>
      </w:r>
      <w:r w:rsidRPr="00963F33">
        <w:fldChar w:fldCharType="end"/>
      </w:r>
      <w:bookmarkEnd w:id="53"/>
      <w:r w:rsidR="003C6C81" w:rsidRPr="00963F33">
        <w:t xml:space="preserve"> – </w:t>
      </w:r>
      <w:r w:rsidRPr="00963F33">
        <w:t>Окно редактирования при</w:t>
      </w:r>
      <w:r w:rsidR="00B61DC5" w:rsidRPr="00963F33">
        <w:t>е</w:t>
      </w:r>
      <w:r w:rsidRPr="00963F33">
        <w:t>ма</w:t>
      </w:r>
    </w:p>
    <w:p w:rsidR="00362C86" w:rsidRPr="00963F33" w:rsidRDefault="0031378F" w:rsidP="00212FBB">
      <w:pPr>
        <w:pStyle w:val="phlistitemized1"/>
      </w:pPr>
      <w:r w:rsidRPr="00963F33">
        <w:t xml:space="preserve">перейдите на вкладку </w:t>
      </w:r>
      <w:r w:rsidR="0050387A" w:rsidRPr="00963F33">
        <w:t>«</w:t>
      </w:r>
      <w:r w:rsidR="002A05D8" w:rsidRPr="00963F33">
        <w:t>Электронная подпись</w:t>
      </w:r>
      <w:r w:rsidR="0050387A" w:rsidRPr="00963F33">
        <w:t>»</w:t>
      </w:r>
      <w:r w:rsidRPr="00963F33">
        <w:t xml:space="preserve"> и</w:t>
      </w:r>
      <w:r w:rsidR="00DD4B7F" w:rsidRPr="00963F33">
        <w:t xml:space="preserve"> </w:t>
      </w:r>
      <w:r w:rsidRPr="00963F33">
        <w:t xml:space="preserve">нажмите на кнопку </w:t>
      </w:r>
      <w:r w:rsidR="0050387A" w:rsidRPr="00963F33">
        <w:t>«</w:t>
      </w:r>
      <w:r w:rsidRPr="00963F33">
        <w:t>Сформировать и подписать документы (СЭМД)</w:t>
      </w:r>
      <w:r w:rsidR="0050387A" w:rsidRPr="00963F33">
        <w:t>»</w:t>
      </w:r>
      <w:r w:rsidRPr="00963F33">
        <w:t>. Откроется окно подписания формируемого электронного документа</w:t>
      </w:r>
      <w:r w:rsidR="008A1929" w:rsidRPr="00963F33">
        <w:t xml:space="preserve"> (</w:t>
      </w:r>
      <w:r w:rsidR="008A1929" w:rsidRPr="00963F33">
        <w:fldChar w:fldCharType="begin"/>
      </w:r>
      <w:r w:rsidR="008A1929" w:rsidRPr="00963F33">
        <w:instrText xml:space="preserve"> REF _Ref114660501 \h </w:instrText>
      </w:r>
      <w:r w:rsidR="008A1929" w:rsidRPr="00963F33">
        <w:fldChar w:fldCharType="separate"/>
      </w:r>
      <w:r w:rsidR="005B5DB0" w:rsidRPr="00963F33">
        <w:t>Р</w:t>
      </w:r>
      <w:r w:rsidR="005B5DB0">
        <w:t>исунок </w:t>
      </w:r>
      <w:r w:rsidR="005B5DB0">
        <w:rPr>
          <w:noProof/>
        </w:rPr>
        <w:t>20</w:t>
      </w:r>
      <w:r w:rsidR="008A1929" w:rsidRPr="00963F33">
        <w:fldChar w:fldCharType="end"/>
      </w:r>
      <w:r w:rsidR="008A1929" w:rsidRPr="00963F33">
        <w:t>)</w:t>
      </w:r>
      <w:r w:rsidRPr="00963F33">
        <w:t>;</w:t>
      </w:r>
    </w:p>
    <w:p w:rsidR="00362C86" w:rsidRPr="00963F33" w:rsidRDefault="0031378F" w:rsidP="0015694C">
      <w:pPr>
        <w:pStyle w:val="phfigure"/>
      </w:pPr>
      <w:r w:rsidRPr="00963F33">
        <w:rPr>
          <w:noProof/>
        </w:rPr>
        <w:lastRenderedPageBreak/>
        <w:drawing>
          <wp:inline distT="0" distB="0" distL="0" distR="0" wp14:anchorId="0F321B7D" wp14:editId="10554AA0">
            <wp:extent cx="6181458" cy="4724400"/>
            <wp:effectExtent l="19050" t="19050" r="10160" b="19050"/>
            <wp:docPr id="100005" name="Рисунок 100005" descr="Окно подписания электронного медицинского докум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626111" name="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85881" cy="4727781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62C86" w:rsidRPr="00963F33" w:rsidRDefault="0031378F" w:rsidP="0015694C">
      <w:pPr>
        <w:pStyle w:val="phfiguretitle"/>
      </w:pPr>
      <w:bookmarkStart w:id="54" w:name="_Ref114660501"/>
      <w:r w:rsidRPr="00963F33">
        <w:t>Р</w:t>
      </w:r>
      <w:r w:rsidR="00BC2F9F">
        <w:t>исунок </w:t>
      </w:r>
      <w:r w:rsidRPr="00963F33">
        <w:fldChar w:fldCharType="begin"/>
      </w:r>
      <w:r w:rsidRPr="00963F33">
        <w:instrText>SEQ Рисунок \* ARABIC</w:instrText>
      </w:r>
      <w:r w:rsidRPr="00963F33">
        <w:fldChar w:fldCharType="separate"/>
      </w:r>
      <w:r w:rsidR="005B5DB0">
        <w:rPr>
          <w:noProof/>
        </w:rPr>
        <w:t>20</w:t>
      </w:r>
      <w:r w:rsidRPr="00963F33">
        <w:fldChar w:fldCharType="end"/>
      </w:r>
      <w:bookmarkEnd w:id="54"/>
      <w:r w:rsidR="003C6C81" w:rsidRPr="00963F33">
        <w:t xml:space="preserve"> – </w:t>
      </w:r>
      <w:r w:rsidRPr="00963F33">
        <w:t>Окно подписания электронного медицинского документа</w:t>
      </w:r>
    </w:p>
    <w:p w:rsidR="00362C86" w:rsidRPr="00963F33" w:rsidRDefault="0031378F" w:rsidP="00212FBB">
      <w:pPr>
        <w:pStyle w:val="phlistitemized1"/>
      </w:pPr>
      <w:r w:rsidRPr="00963F33">
        <w:t xml:space="preserve">укажите сертификат ЭП автора документа в выпадающем списке </w:t>
      </w:r>
      <w:r w:rsidR="0050387A" w:rsidRPr="00963F33">
        <w:t>«</w:t>
      </w:r>
      <w:r w:rsidRPr="00963F33">
        <w:t>Выберите сертификат</w:t>
      </w:r>
      <w:r w:rsidR="0050387A" w:rsidRPr="00963F33">
        <w:t>»</w:t>
      </w:r>
      <w:r w:rsidRPr="00963F33">
        <w:t>;</w:t>
      </w:r>
    </w:p>
    <w:p w:rsidR="00362C86" w:rsidRPr="00963F33" w:rsidRDefault="008A1929" w:rsidP="00212FBB">
      <w:pPr>
        <w:pStyle w:val="phnormal"/>
      </w:pPr>
      <w:r w:rsidRPr="00963F33">
        <w:rPr>
          <w:b/>
        </w:rPr>
        <w:t xml:space="preserve">Примечание </w:t>
      </w:r>
      <w:r w:rsidR="006B460C" w:rsidRPr="00963F33">
        <w:t>–</w:t>
      </w:r>
      <w:r w:rsidRPr="00963F33">
        <w:t xml:space="preserve"> Если у подписывающего сотрудника в атрибутах сертификата ЭП присутствует ОГРН МО, то происходит одновременное подписание документа ролью «ЭП МО» тем же сертификатом ЭП.</w:t>
      </w:r>
    </w:p>
    <w:p w:rsidR="00362C86" w:rsidRPr="00963F33" w:rsidRDefault="0031378F" w:rsidP="00D23F02">
      <w:pPr>
        <w:pStyle w:val="phlistitemized1"/>
      </w:pPr>
      <w:r w:rsidRPr="00963F33">
        <w:t>укажите других участников подписания документа:</w:t>
      </w:r>
    </w:p>
    <w:p w:rsidR="00362C86" w:rsidRPr="00963F33" w:rsidRDefault="0031378F" w:rsidP="00D23F02">
      <w:pPr>
        <w:pStyle w:val="phlistitemized2"/>
      </w:pPr>
      <w:r w:rsidRPr="00963F33">
        <w:t>ЭП МО –</w:t>
      </w:r>
      <w:r w:rsidR="00DD4B7F" w:rsidRPr="00963F33">
        <w:t xml:space="preserve"> </w:t>
      </w:r>
      <w:r w:rsidRPr="00963F33">
        <w:t>ука</w:t>
      </w:r>
      <w:r w:rsidR="008A1929" w:rsidRPr="00963F33">
        <w:t xml:space="preserve">жите </w:t>
      </w:r>
      <w:r w:rsidRPr="00963F33">
        <w:t>сотрудник</w:t>
      </w:r>
      <w:r w:rsidR="008A1929" w:rsidRPr="00963F33">
        <w:t>а</w:t>
      </w:r>
      <w:r w:rsidRPr="00963F33">
        <w:t xml:space="preserve"> МО, ответственн</w:t>
      </w:r>
      <w:r w:rsidR="008A1929" w:rsidRPr="00963F33">
        <w:t>ого</w:t>
      </w:r>
      <w:r w:rsidRPr="00963F33">
        <w:t xml:space="preserve"> за подписание документов ЭП МО. Поле для указания участника подписания </w:t>
      </w:r>
      <w:r w:rsidR="0050387A" w:rsidRPr="00963F33">
        <w:t>«</w:t>
      </w:r>
      <w:r w:rsidRPr="00963F33">
        <w:t>ЭП МО</w:t>
      </w:r>
      <w:r w:rsidR="0050387A" w:rsidRPr="00963F33">
        <w:t>»</w:t>
      </w:r>
      <w:r w:rsidRPr="00963F33">
        <w:t xml:space="preserve"> не отображается, если в Системе настроено автоматичес</w:t>
      </w:r>
      <w:r w:rsidR="008A1929" w:rsidRPr="00963F33">
        <w:t>кое подписание документов ЭП МО.</w:t>
      </w:r>
    </w:p>
    <w:p w:rsidR="00362C86" w:rsidRPr="00963F33" w:rsidRDefault="0031378F" w:rsidP="00212FBB">
      <w:pPr>
        <w:pStyle w:val="phlistitemized1"/>
      </w:pPr>
      <w:r w:rsidRPr="00963F33">
        <w:t xml:space="preserve">нажмите на кнопку </w:t>
      </w:r>
      <w:r w:rsidR="0050387A" w:rsidRPr="00963F33">
        <w:t>«</w:t>
      </w:r>
      <w:r w:rsidRPr="00963F33">
        <w:t>Подписать</w:t>
      </w:r>
      <w:r w:rsidR="0050387A" w:rsidRPr="00963F33">
        <w:t>»</w:t>
      </w:r>
      <w:r w:rsidRPr="00963F33">
        <w:t>. Произойдет формирование</w:t>
      </w:r>
      <w:r w:rsidR="00DD4B7F" w:rsidRPr="00963F33">
        <w:t xml:space="preserve"> </w:t>
      </w:r>
      <w:r w:rsidRPr="00963F33">
        <w:t xml:space="preserve">СЭМД </w:t>
      </w:r>
      <w:r w:rsidR="0050387A" w:rsidRPr="00963F33">
        <w:t>«</w:t>
      </w:r>
      <w:r w:rsidR="00861830" w:rsidRPr="00963F33">
        <w:t>Протокол консультации. Протокол консультации в рамках диспансерного наблюдения</w:t>
      </w:r>
      <w:r w:rsidR="0050387A" w:rsidRPr="00963F33">
        <w:t>»</w:t>
      </w:r>
      <w:r w:rsidRPr="00963F33">
        <w:t xml:space="preserve"> и сформированный документ отобразится на вкладке </w:t>
      </w:r>
      <w:r w:rsidR="0050387A" w:rsidRPr="00963F33">
        <w:t>«</w:t>
      </w:r>
      <w:r w:rsidR="005C3B30" w:rsidRPr="00963F33">
        <w:t>Электронная подпись</w:t>
      </w:r>
      <w:r w:rsidR="0050387A" w:rsidRPr="00963F33">
        <w:t>»</w:t>
      </w:r>
      <w:r w:rsidRPr="00963F33">
        <w:t>.</w:t>
      </w:r>
    </w:p>
    <w:p w:rsidR="00362C86" w:rsidRPr="00963F33" w:rsidRDefault="0034674F" w:rsidP="00212FBB">
      <w:pPr>
        <w:pStyle w:val="phnormal"/>
      </w:pPr>
      <w:r w:rsidRPr="00963F33">
        <w:rPr>
          <w:b/>
        </w:rPr>
        <w:t xml:space="preserve">Примечание </w:t>
      </w:r>
      <w:r w:rsidR="006B460C" w:rsidRPr="00963F33">
        <w:t>–</w:t>
      </w:r>
      <w:r w:rsidRPr="00963F33">
        <w:rPr>
          <w:b/>
        </w:rPr>
        <w:t xml:space="preserve"> </w:t>
      </w:r>
      <w:r w:rsidRPr="00963F33">
        <w:t>Прежде чем отправить сформированный СЭМД «</w:t>
      </w:r>
      <w:r w:rsidR="00861830" w:rsidRPr="00963F33">
        <w:t>Протокол консультации. Протокол консультации в рамках диспансерного наблюдения</w:t>
      </w:r>
      <w:r w:rsidRPr="00963F33">
        <w:t xml:space="preserve">», </w:t>
      </w:r>
      <w:r w:rsidR="00937661" w:rsidRPr="00963F33">
        <w:t>дождитесь</w:t>
      </w:r>
      <w:r w:rsidRPr="00963F33">
        <w:t xml:space="preserve"> его подписания другими участниками.</w:t>
      </w:r>
    </w:p>
    <w:p w:rsidR="002B6C5F" w:rsidRPr="00963F33" w:rsidRDefault="002B6C5F" w:rsidP="002B6C5F">
      <w:pPr>
        <w:pStyle w:val="2"/>
      </w:pPr>
      <w:bookmarkStart w:id="55" w:name="scroll-bookmark-10"/>
      <w:bookmarkStart w:id="56" w:name="_Toc114649639"/>
      <w:bookmarkStart w:id="57" w:name="_Toc114662040"/>
      <w:bookmarkStart w:id="58" w:name="_Toc114662397"/>
      <w:bookmarkStart w:id="59" w:name="_Toc117866110"/>
      <w:bookmarkStart w:id="60" w:name="scroll-bookmark-6"/>
      <w:bookmarkStart w:id="61" w:name="_Toc114649635"/>
      <w:bookmarkStart w:id="62" w:name="_Toc114662036"/>
      <w:bookmarkStart w:id="63" w:name="_Toc114662393"/>
      <w:r w:rsidRPr="00963F33">
        <w:lastRenderedPageBreak/>
        <w:t>Отправка СЭМД на регистрацию в РЭМД автором документа</w:t>
      </w:r>
      <w:bookmarkEnd w:id="55"/>
      <w:bookmarkEnd w:id="56"/>
      <w:bookmarkEnd w:id="57"/>
      <w:bookmarkEnd w:id="58"/>
      <w:bookmarkEnd w:id="59"/>
    </w:p>
    <w:p w:rsidR="002B6C5F" w:rsidRPr="00963F33" w:rsidRDefault="002B6C5F" w:rsidP="00212FBB">
      <w:pPr>
        <w:pStyle w:val="phlistitemizedtitle"/>
      </w:pPr>
      <w:r w:rsidRPr="00963F33">
        <w:t>Чтобы передать в РЭМД подписанный СЭМД «Протокол консультации. Протокол консультации в рамках диспансерного наблюдения», выполните следующие действия:</w:t>
      </w:r>
    </w:p>
    <w:p w:rsidR="002B6C5F" w:rsidRPr="00963F33" w:rsidRDefault="002B6C5F" w:rsidP="00212FBB">
      <w:pPr>
        <w:pStyle w:val="phlistitemized1"/>
      </w:pPr>
      <w:r w:rsidRPr="00963F33">
        <w:t>выберите пункт главного меню «Рабочие места</w:t>
      </w:r>
      <w:r w:rsidR="00E4107A">
        <w:t xml:space="preserve">/ </w:t>
      </w:r>
      <w:r w:rsidRPr="00963F33">
        <w:t>Дневник». Откроется основное рабочее место врача (</w:t>
      </w:r>
      <w:r w:rsidRPr="00963F33">
        <w:fldChar w:fldCharType="begin"/>
      </w:r>
      <w:r w:rsidRPr="00963F33">
        <w:instrText xml:space="preserve"> REF _Ref114661028 \h </w:instrText>
      </w:r>
      <w:r w:rsidRPr="00963F33">
        <w:fldChar w:fldCharType="separate"/>
      </w:r>
      <w:r w:rsidR="005B5DB0" w:rsidRPr="00963F33">
        <w:t>Р</w:t>
      </w:r>
      <w:r w:rsidR="005B5DB0">
        <w:t>исунок </w:t>
      </w:r>
      <w:r w:rsidR="005B5DB0">
        <w:rPr>
          <w:noProof/>
        </w:rPr>
        <w:t>21</w:t>
      </w:r>
      <w:r w:rsidRPr="00963F33">
        <w:fldChar w:fldCharType="end"/>
      </w:r>
      <w:r w:rsidRPr="00963F33">
        <w:t>);</w:t>
      </w:r>
    </w:p>
    <w:p w:rsidR="002B6C5F" w:rsidRPr="00963F33" w:rsidRDefault="002B6C5F" w:rsidP="0015694C">
      <w:pPr>
        <w:pStyle w:val="phfigure"/>
      </w:pPr>
      <w:r w:rsidRPr="00963F33">
        <w:rPr>
          <w:noProof/>
        </w:rPr>
        <w:drawing>
          <wp:inline distT="0" distB="0" distL="0" distR="0" wp14:anchorId="331CA927" wp14:editId="6D920C84">
            <wp:extent cx="6475730" cy="2913380"/>
            <wp:effectExtent l="19050" t="19050" r="20320" b="203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475730" cy="29133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B6C5F" w:rsidRPr="00963F33" w:rsidRDefault="002B6C5F" w:rsidP="0015694C">
      <w:pPr>
        <w:pStyle w:val="phfiguretitle"/>
      </w:pPr>
      <w:bookmarkStart w:id="64" w:name="_Ref114661028"/>
      <w:r w:rsidRPr="00963F33">
        <w:t>Р</w:t>
      </w:r>
      <w:r w:rsidR="00BC2F9F">
        <w:t>исунок </w:t>
      </w:r>
      <w:r w:rsidRPr="00963F33">
        <w:fldChar w:fldCharType="begin"/>
      </w:r>
      <w:r w:rsidRPr="00963F33">
        <w:instrText>SEQ Рисунок \* ARABIC</w:instrText>
      </w:r>
      <w:r w:rsidRPr="00963F33">
        <w:fldChar w:fldCharType="separate"/>
      </w:r>
      <w:r w:rsidR="005B5DB0">
        <w:rPr>
          <w:noProof/>
        </w:rPr>
        <w:t>21</w:t>
      </w:r>
      <w:r w:rsidRPr="00963F33">
        <w:fldChar w:fldCharType="end"/>
      </w:r>
      <w:bookmarkEnd w:id="64"/>
      <w:r w:rsidRPr="00963F33">
        <w:t xml:space="preserve"> – Форма «Дневник врача»</w:t>
      </w:r>
    </w:p>
    <w:p w:rsidR="002B6C5F" w:rsidRPr="00963F33" w:rsidRDefault="003B4B24" w:rsidP="00212FBB">
      <w:pPr>
        <w:pStyle w:val="phlistitemized1"/>
      </w:pPr>
      <w:r>
        <w:t>выберите на</w:t>
      </w:r>
      <w:r w:rsidR="002B6C5F" w:rsidRPr="00963F33">
        <w:t xml:space="preserve"> </w:t>
      </w:r>
      <w:r w:rsidR="00C42C32">
        <w:t>форме «</w:t>
      </w:r>
      <w:r w:rsidR="00C42C32" w:rsidRPr="00226BD5">
        <w:t>Дневник врача</w:t>
      </w:r>
      <w:r w:rsidR="00C42C32">
        <w:t>»</w:t>
      </w:r>
      <w:r w:rsidR="002B6C5F" w:rsidRPr="00963F33">
        <w:t xml:space="preserve"> услугу осмотра/консультации, оказанную пациенту в рамках диспансерного наблюдения, и нажмите на ссылку «Редактировать». Откроется окно редактирования приема;</w:t>
      </w:r>
    </w:p>
    <w:p w:rsidR="002B6C5F" w:rsidRPr="00963F33" w:rsidRDefault="002B6C5F" w:rsidP="00212FBB">
      <w:pPr>
        <w:pStyle w:val="phlistitemized1"/>
      </w:pPr>
      <w:r w:rsidRPr="00963F33">
        <w:t>перейдите на вкладку «Электронная подпись» и выберите сформированный и подписанный всеми участниками документ «Протокол консультации. Протокол консультации в рамках диспансерного наблюдения»;</w:t>
      </w:r>
    </w:p>
    <w:p w:rsidR="002B6C5F" w:rsidRPr="00963F33" w:rsidRDefault="002B6C5F" w:rsidP="00212FBB">
      <w:pPr>
        <w:pStyle w:val="phlistitemized1"/>
      </w:pPr>
      <w:r w:rsidRPr="00963F33">
        <w:t>воспользуйтесь пунктом контекстного меню «Зарегистрировать в РЭМД». Перед отправкой выбранного документа на регистрацию в РЭМД в Системе осуществляется ряд проверок:</w:t>
      </w:r>
    </w:p>
    <w:p w:rsidR="002B6C5F" w:rsidRPr="00963F33" w:rsidRDefault="002B6C5F" w:rsidP="00212FBB">
      <w:pPr>
        <w:pStyle w:val="phlistitemized2"/>
      </w:pPr>
      <w:r w:rsidRPr="00963F33">
        <w:t>если для документа настроено подписание не только автором, но и другими участниками подписания, и документ подписан не всеми участниками, то отображается соответствующее предупреждающее сообщение (</w:t>
      </w:r>
      <w:r w:rsidRPr="00963F33">
        <w:fldChar w:fldCharType="begin"/>
      </w:r>
      <w:r w:rsidRPr="00963F33">
        <w:instrText xml:space="preserve"> REF _Ref114661123 \h </w:instrText>
      </w:r>
      <w:r w:rsidRPr="00963F33">
        <w:fldChar w:fldCharType="separate"/>
      </w:r>
      <w:r w:rsidR="005B5DB0" w:rsidRPr="00963F33">
        <w:t>Р</w:t>
      </w:r>
      <w:r w:rsidR="005B5DB0">
        <w:t>исунок </w:t>
      </w:r>
      <w:r w:rsidR="005B5DB0">
        <w:rPr>
          <w:noProof/>
        </w:rPr>
        <w:t>22</w:t>
      </w:r>
      <w:r w:rsidRPr="00963F33">
        <w:fldChar w:fldCharType="end"/>
      </w:r>
      <w:r w:rsidRPr="00963F33">
        <w:t>). В данном случае дождитесь подписания документа всеми участниками подписания и повторите отправку документа;</w:t>
      </w:r>
    </w:p>
    <w:p w:rsidR="002B6C5F" w:rsidRPr="00963F33" w:rsidRDefault="002B6C5F" w:rsidP="0015694C">
      <w:pPr>
        <w:pStyle w:val="phfigure"/>
      </w:pPr>
      <w:r w:rsidRPr="00963F33">
        <w:rPr>
          <w:noProof/>
        </w:rPr>
        <w:lastRenderedPageBreak/>
        <w:drawing>
          <wp:inline distT="0" distB="0" distL="0" distR="0" wp14:anchorId="16F70B82" wp14:editId="1E812EE7">
            <wp:extent cx="4159288" cy="982345"/>
            <wp:effectExtent l="19050" t="19050" r="12700" b="27305"/>
            <wp:docPr id="100012" name="Рисунок 100012" descr="_scroll_external/attachments/image2022-9-14_10-55-37-aee0bd14f080ef7ade9075ef651e3c8bf35a5b29f60db11a7e2d2d83a5bb25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414867" name="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186368" cy="988741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212FBB" w:rsidRPr="00963F33" w:rsidRDefault="002B6C5F" w:rsidP="0015694C">
      <w:pPr>
        <w:pStyle w:val="phfiguretitle"/>
      </w:pPr>
      <w:bookmarkStart w:id="65" w:name="_Ref114661123"/>
      <w:r w:rsidRPr="00963F33">
        <w:t>Р</w:t>
      </w:r>
      <w:r w:rsidR="00BC2F9F">
        <w:t>исунок </w:t>
      </w:r>
      <w:r w:rsidRPr="00963F33">
        <w:fldChar w:fldCharType="begin"/>
      </w:r>
      <w:r w:rsidRPr="00963F33">
        <w:instrText xml:space="preserve"> SEQ Рисунок \* ARABIC </w:instrText>
      </w:r>
      <w:r w:rsidRPr="00963F33">
        <w:fldChar w:fldCharType="separate"/>
      </w:r>
      <w:r w:rsidR="005B5DB0">
        <w:rPr>
          <w:noProof/>
        </w:rPr>
        <w:t>22</w:t>
      </w:r>
      <w:r w:rsidRPr="00963F33">
        <w:fldChar w:fldCharType="end"/>
      </w:r>
      <w:bookmarkEnd w:id="65"/>
      <w:r w:rsidRPr="00963F33">
        <w:t xml:space="preserve"> – Сообщение об отсутствии подписей всех участников подписания</w:t>
      </w:r>
    </w:p>
    <w:p w:rsidR="002B6C5F" w:rsidRPr="00963F33" w:rsidRDefault="002B6C5F" w:rsidP="00212FBB">
      <w:pPr>
        <w:pStyle w:val="phlistitemized2"/>
      </w:pPr>
      <w:r w:rsidRPr="00963F33">
        <w:t>если в Системе настроено ручное подписание ЭП МО и документ не подписан ЭП МО, то отображается соответствующее предупреждающее сообщение (</w:t>
      </w:r>
      <w:r w:rsidRPr="00963F33">
        <w:fldChar w:fldCharType="begin"/>
      </w:r>
      <w:r w:rsidRPr="00963F33">
        <w:instrText xml:space="preserve"> REF _Ref114661162 \h </w:instrText>
      </w:r>
      <w:r w:rsidRPr="00963F33">
        <w:fldChar w:fldCharType="separate"/>
      </w:r>
      <w:r w:rsidR="005B5DB0" w:rsidRPr="00963F33">
        <w:t>Р</w:t>
      </w:r>
      <w:r w:rsidR="005B5DB0">
        <w:t>исунок </w:t>
      </w:r>
      <w:r w:rsidR="005B5DB0">
        <w:rPr>
          <w:noProof/>
        </w:rPr>
        <w:t>23</w:t>
      </w:r>
      <w:r w:rsidRPr="00963F33">
        <w:fldChar w:fldCharType="end"/>
      </w:r>
      <w:r w:rsidRPr="00963F33">
        <w:t>). В этом случае дождитесь подписания документа сотрудником, обладающим правом подписания от лица МО;</w:t>
      </w:r>
    </w:p>
    <w:p w:rsidR="002B6C5F" w:rsidRPr="00963F33" w:rsidRDefault="002B6C5F" w:rsidP="0015694C">
      <w:pPr>
        <w:pStyle w:val="phfigure"/>
      </w:pPr>
      <w:r w:rsidRPr="00963F33">
        <w:rPr>
          <w:noProof/>
        </w:rPr>
        <w:drawing>
          <wp:inline distT="0" distB="0" distL="0" distR="0" wp14:anchorId="5CF121FE" wp14:editId="29B1F174">
            <wp:extent cx="4334170" cy="1095375"/>
            <wp:effectExtent l="19050" t="19050" r="28575" b="9525"/>
            <wp:docPr id="100013" name="Рисунок 100013" descr="_scroll_external/attachments/image2022-9-14_10-56-26-1ecbdd280765ae1c2dddf72e7a3e7f989e6adfd3f980674cdb48c4f215507f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986372" name="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363601" cy="1102813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2B6C5F" w:rsidRPr="00963F33" w:rsidRDefault="002B6C5F" w:rsidP="0015694C">
      <w:pPr>
        <w:pStyle w:val="phfiguretitle"/>
      </w:pPr>
      <w:bookmarkStart w:id="66" w:name="_Ref114661162"/>
      <w:r w:rsidRPr="00963F33">
        <w:t>Р</w:t>
      </w:r>
      <w:r w:rsidR="00BC2F9F">
        <w:t>исунок </w:t>
      </w:r>
      <w:r w:rsidRPr="00963F33">
        <w:fldChar w:fldCharType="begin"/>
      </w:r>
      <w:r w:rsidRPr="00963F33">
        <w:instrText xml:space="preserve"> SEQ Рисунок \* ARABIC </w:instrText>
      </w:r>
      <w:r w:rsidRPr="00963F33">
        <w:fldChar w:fldCharType="separate"/>
      </w:r>
      <w:r w:rsidR="005B5DB0">
        <w:rPr>
          <w:noProof/>
        </w:rPr>
        <w:t>23</w:t>
      </w:r>
      <w:r w:rsidRPr="00963F33">
        <w:fldChar w:fldCharType="end"/>
      </w:r>
      <w:bookmarkEnd w:id="66"/>
      <w:r w:rsidRPr="00963F33">
        <w:t xml:space="preserve"> – Сообщение об отсутствии подписи МО</w:t>
      </w:r>
    </w:p>
    <w:p w:rsidR="002B6C5F" w:rsidRPr="00963F33" w:rsidRDefault="002B6C5F" w:rsidP="00212FBB">
      <w:pPr>
        <w:pStyle w:val="phlistitemized2"/>
      </w:pPr>
      <w:r w:rsidRPr="00963F33">
        <w:t>если все проверки пройдены, то отображается сообщение об успешной отправке документа в РЭМД (</w:t>
      </w:r>
      <w:r w:rsidRPr="00963F33">
        <w:fldChar w:fldCharType="begin"/>
      </w:r>
      <w:r w:rsidRPr="00963F33">
        <w:instrText xml:space="preserve"> REF _Ref114661196 \h </w:instrText>
      </w:r>
      <w:r w:rsidRPr="00963F33">
        <w:fldChar w:fldCharType="separate"/>
      </w:r>
      <w:r w:rsidR="005B5DB0" w:rsidRPr="00963F33">
        <w:t>Р</w:t>
      </w:r>
      <w:r w:rsidR="005B5DB0">
        <w:t>исунок </w:t>
      </w:r>
      <w:r w:rsidR="005B5DB0">
        <w:rPr>
          <w:noProof/>
        </w:rPr>
        <w:t>24</w:t>
      </w:r>
      <w:r w:rsidRPr="00963F33">
        <w:fldChar w:fldCharType="end"/>
      </w:r>
      <w:r w:rsidRPr="00963F33">
        <w:t>).</w:t>
      </w:r>
    </w:p>
    <w:p w:rsidR="002B6C5F" w:rsidRPr="00963F33" w:rsidRDefault="002B6C5F" w:rsidP="0015694C">
      <w:pPr>
        <w:pStyle w:val="phfigure"/>
      </w:pPr>
      <w:r w:rsidRPr="00963F33">
        <w:rPr>
          <w:noProof/>
        </w:rPr>
        <w:drawing>
          <wp:inline distT="0" distB="0" distL="0" distR="0" wp14:anchorId="2A88C35D" wp14:editId="5BBB808E">
            <wp:extent cx="4017827" cy="1026256"/>
            <wp:effectExtent l="19050" t="19050" r="20955" b="21590"/>
            <wp:docPr id="100014" name="Рисунок 100014" descr="Сообщение об успешной отправке документа на регистрацию в РЭМ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361866" name="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037471" cy="1031273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2B6C5F" w:rsidRPr="00963F33" w:rsidRDefault="002B6C5F" w:rsidP="0015694C">
      <w:pPr>
        <w:pStyle w:val="phfiguretitle"/>
      </w:pPr>
      <w:bookmarkStart w:id="67" w:name="_Ref114661196"/>
      <w:r w:rsidRPr="00963F33">
        <w:t>Р</w:t>
      </w:r>
      <w:r w:rsidR="00BC2F9F">
        <w:t>исунок </w:t>
      </w:r>
      <w:r w:rsidRPr="00963F33">
        <w:fldChar w:fldCharType="begin"/>
      </w:r>
      <w:r w:rsidRPr="00963F33">
        <w:instrText>SEQ Рисунок \* ARABIC</w:instrText>
      </w:r>
      <w:r w:rsidRPr="00963F33">
        <w:fldChar w:fldCharType="separate"/>
      </w:r>
      <w:r w:rsidR="005B5DB0">
        <w:rPr>
          <w:noProof/>
        </w:rPr>
        <w:t>24</w:t>
      </w:r>
      <w:r w:rsidRPr="00963F33">
        <w:fldChar w:fldCharType="end"/>
      </w:r>
      <w:bookmarkEnd w:id="67"/>
      <w:r w:rsidRPr="00963F33">
        <w:t xml:space="preserve"> – Сообщение об успешной отправке документа на регистрацию в РЭМД</w:t>
      </w:r>
    </w:p>
    <w:p w:rsidR="002B6C5F" w:rsidRPr="00963F33" w:rsidRDefault="002B6C5F" w:rsidP="00212FBB">
      <w:pPr>
        <w:pStyle w:val="phnormal"/>
      </w:pPr>
      <w:r w:rsidRPr="00963F33">
        <w:t xml:space="preserve">После того, как документ успешно отправлен на регистрацию в РЭМД, ему присваивается статус «Отправлен на регистрацию в РЭМД». Ответ от РЭМД о регистрации документа поступает не сразу. Поступление ответа от РЭМД и его обработка Системой осуществляется в фоновом режиме. Результат регистрации СЭМД отображается в столбце «Статус документа» (см. п. </w:t>
      </w:r>
      <w:r w:rsidRPr="00963F33">
        <w:fldChar w:fldCharType="begin"/>
      </w:r>
      <w:r w:rsidRPr="00963F33">
        <w:instrText xml:space="preserve"> REF scroll-bookmark-11 \r \h </w:instrText>
      </w:r>
      <w:r w:rsidRPr="00963F33">
        <w:fldChar w:fldCharType="separate"/>
      </w:r>
      <w:r w:rsidR="005B5DB0">
        <w:t>6.3</w:t>
      </w:r>
      <w:r w:rsidRPr="00963F33">
        <w:fldChar w:fldCharType="end"/>
      </w:r>
      <w:r w:rsidRPr="00963F33">
        <w:t>).</w:t>
      </w:r>
    </w:p>
    <w:p w:rsidR="00362C86" w:rsidRPr="00963F33" w:rsidRDefault="0031378F">
      <w:pPr>
        <w:pStyle w:val="10"/>
      </w:pPr>
      <w:bookmarkStart w:id="68" w:name="_Toc117866111"/>
      <w:r w:rsidRPr="00963F33">
        <w:lastRenderedPageBreak/>
        <w:t>Подписание СЭМД другими участниками</w:t>
      </w:r>
      <w:bookmarkEnd w:id="60"/>
      <w:bookmarkEnd w:id="61"/>
      <w:bookmarkEnd w:id="62"/>
      <w:bookmarkEnd w:id="63"/>
      <w:bookmarkEnd w:id="68"/>
    </w:p>
    <w:p w:rsidR="00362C86" w:rsidRPr="00963F33" w:rsidRDefault="0031378F" w:rsidP="00212FBB">
      <w:pPr>
        <w:pStyle w:val="phnormal"/>
      </w:pPr>
      <w:r w:rsidRPr="00963F33">
        <w:t>Если помимо авто</w:t>
      </w:r>
      <w:r w:rsidR="002660E4" w:rsidRPr="00963F33">
        <w:t>ра СЭМД</w:t>
      </w:r>
      <w:r w:rsidR="00DD4B7F" w:rsidRPr="00963F33">
        <w:t xml:space="preserve"> </w:t>
      </w:r>
      <w:r w:rsidRPr="00963F33">
        <w:t>должен быть</w:t>
      </w:r>
      <w:r w:rsidR="00DD4B7F" w:rsidRPr="00963F33">
        <w:t xml:space="preserve"> </w:t>
      </w:r>
      <w:r w:rsidRPr="00963F33">
        <w:t>подписан и другими сотрудниками МО, предусмотренными настройками документа, то эти сотрудники</w:t>
      </w:r>
      <w:r w:rsidR="00DD4B7F" w:rsidRPr="00963F33">
        <w:t xml:space="preserve"> </w:t>
      </w:r>
      <w:r w:rsidRPr="00963F33">
        <w:t>должны войти в Систему и выполнить подписание или отказ в подписании документа.</w:t>
      </w:r>
      <w:r w:rsidR="00DD4B7F" w:rsidRPr="00963F33">
        <w:t xml:space="preserve"> </w:t>
      </w:r>
      <w:r w:rsidRPr="00963F33">
        <w:t>До тех пор, пока электронный медицинский документ не будет подписан всеми необходимыми ЭП, его невозможно отправить в РЭМД.</w:t>
      </w:r>
    </w:p>
    <w:p w:rsidR="00362C86" w:rsidRPr="00963F33" w:rsidRDefault="00A368DB" w:rsidP="00212FBB">
      <w:pPr>
        <w:pStyle w:val="phnormal"/>
      </w:pPr>
      <w:r w:rsidRPr="00963F33">
        <w:rPr>
          <w:b/>
        </w:rPr>
        <w:t>Примечание</w:t>
      </w:r>
      <w:r w:rsidRPr="00266BEC">
        <w:t xml:space="preserve"> </w:t>
      </w:r>
      <w:r w:rsidR="006B460C" w:rsidRPr="00266BEC">
        <w:t>–</w:t>
      </w:r>
      <w:r w:rsidRPr="00266BEC">
        <w:t xml:space="preserve"> </w:t>
      </w:r>
      <w:r w:rsidRPr="00963F33">
        <w:t>Роли сотрудников, необходимые для подписания электронных медицинских документов с последующей передачей в РЭМД, определяются согласно справочнику НСИ 1.2.643.5.1.13.13.99.2.42 «РЭМД. Правила подписи электронных медицинских документов».</w:t>
      </w:r>
    </w:p>
    <w:p w:rsidR="00362C86" w:rsidRPr="00963F33" w:rsidRDefault="0031378F">
      <w:pPr>
        <w:pStyle w:val="2"/>
      </w:pPr>
      <w:bookmarkStart w:id="69" w:name="scroll-bookmark-7"/>
      <w:bookmarkStart w:id="70" w:name="_Toc114649636"/>
      <w:bookmarkStart w:id="71" w:name="_Toc114662037"/>
      <w:bookmarkStart w:id="72" w:name="_Toc114662394"/>
      <w:bookmarkStart w:id="73" w:name="_Toc117866112"/>
      <w:r w:rsidRPr="00963F33">
        <w:t>Подписание или отказ в подписании одного документа</w:t>
      </w:r>
      <w:bookmarkEnd w:id="69"/>
      <w:bookmarkEnd w:id="70"/>
      <w:bookmarkEnd w:id="71"/>
      <w:bookmarkEnd w:id="72"/>
      <w:bookmarkEnd w:id="73"/>
    </w:p>
    <w:p w:rsidR="00362C86" w:rsidRPr="00963F33" w:rsidRDefault="0031378F" w:rsidP="00212FBB">
      <w:pPr>
        <w:pStyle w:val="phlistitemizedtitle"/>
      </w:pPr>
      <w:r w:rsidRPr="00963F33">
        <w:t>Чтобы подписать или отказать в подписании электронного медицинского документа, выполните следующие действия:</w:t>
      </w:r>
    </w:p>
    <w:p w:rsidR="00362C86" w:rsidRPr="00963F33" w:rsidRDefault="0031378F" w:rsidP="00212FBB">
      <w:pPr>
        <w:pStyle w:val="phlistitemized1"/>
      </w:pPr>
      <w:r w:rsidRPr="00963F33">
        <w:t>выберите пункт</w:t>
      </w:r>
      <w:r w:rsidR="00A51EB2" w:rsidRPr="00963F33">
        <w:t xml:space="preserve"> главного меню </w:t>
      </w:r>
      <w:r w:rsidR="0050387A" w:rsidRPr="00963F33">
        <w:t>«</w:t>
      </w:r>
      <w:r w:rsidR="00A51EB2" w:rsidRPr="00963F33">
        <w:t>Отчеты</w:t>
      </w:r>
      <w:r w:rsidR="00E4107A">
        <w:t xml:space="preserve">/ </w:t>
      </w:r>
      <w:r w:rsidRPr="00963F33">
        <w:t>Отчеты на подпись</w:t>
      </w:r>
      <w:r w:rsidR="0050387A" w:rsidRPr="00963F33">
        <w:t>»</w:t>
      </w:r>
      <w:r w:rsidRPr="00963F33">
        <w:t xml:space="preserve">. Откроется форма </w:t>
      </w:r>
      <w:r w:rsidR="0050387A" w:rsidRPr="00963F33">
        <w:t>«</w:t>
      </w:r>
      <w:r w:rsidRPr="00963F33">
        <w:t>Документы для подписи</w:t>
      </w:r>
      <w:r w:rsidR="0050387A" w:rsidRPr="00963F33">
        <w:t>»</w:t>
      </w:r>
      <w:r w:rsidR="00A368DB" w:rsidRPr="00963F33">
        <w:t xml:space="preserve"> (</w:t>
      </w:r>
      <w:r w:rsidR="00A368DB" w:rsidRPr="00963F33">
        <w:fldChar w:fldCharType="begin"/>
      </w:r>
      <w:r w:rsidR="00A368DB" w:rsidRPr="00963F33">
        <w:instrText xml:space="preserve"> REF _Ref114660696 \h </w:instrText>
      </w:r>
      <w:r w:rsidR="00A368DB" w:rsidRPr="00963F33">
        <w:fldChar w:fldCharType="separate"/>
      </w:r>
      <w:r w:rsidR="005B5DB0" w:rsidRPr="00963F33">
        <w:t>Р</w:t>
      </w:r>
      <w:r w:rsidR="005B5DB0">
        <w:t>исунок </w:t>
      </w:r>
      <w:r w:rsidR="005B5DB0">
        <w:rPr>
          <w:noProof/>
        </w:rPr>
        <w:t>25</w:t>
      </w:r>
      <w:r w:rsidR="00A368DB" w:rsidRPr="00963F33">
        <w:fldChar w:fldCharType="end"/>
      </w:r>
      <w:r w:rsidR="00A368DB" w:rsidRPr="00963F33">
        <w:t>)</w:t>
      </w:r>
      <w:r w:rsidRPr="00963F33">
        <w:t>;</w:t>
      </w:r>
    </w:p>
    <w:p w:rsidR="00362C86" w:rsidRPr="00963F33" w:rsidRDefault="003B4B24" w:rsidP="0015694C">
      <w:pPr>
        <w:pStyle w:val="phfigure"/>
      </w:pPr>
      <w:r>
        <w:rPr>
          <w:noProof/>
        </w:rPr>
        <w:drawing>
          <wp:inline distT="0" distB="0" distL="0" distR="0" wp14:anchorId="07694103" wp14:editId="2D41FBD0">
            <wp:extent cx="6475730" cy="2916555"/>
            <wp:effectExtent l="19050" t="19050" r="20320" b="1714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475730" cy="29165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62C86" w:rsidRPr="00963F33" w:rsidRDefault="0031378F" w:rsidP="0015694C">
      <w:pPr>
        <w:pStyle w:val="phfiguretitle"/>
      </w:pPr>
      <w:bookmarkStart w:id="74" w:name="_Ref114660696"/>
      <w:r w:rsidRPr="00963F33">
        <w:t>Р</w:t>
      </w:r>
      <w:r w:rsidR="00BC2F9F">
        <w:t>исунок </w:t>
      </w:r>
      <w:r w:rsidRPr="00963F33">
        <w:fldChar w:fldCharType="begin"/>
      </w:r>
      <w:r w:rsidRPr="00963F33">
        <w:instrText>SEQ Рисунок \* ARABIC</w:instrText>
      </w:r>
      <w:r w:rsidRPr="00963F33">
        <w:fldChar w:fldCharType="separate"/>
      </w:r>
      <w:r w:rsidR="005B5DB0">
        <w:rPr>
          <w:noProof/>
        </w:rPr>
        <w:t>25</w:t>
      </w:r>
      <w:r w:rsidRPr="00963F33">
        <w:fldChar w:fldCharType="end"/>
      </w:r>
      <w:bookmarkEnd w:id="74"/>
      <w:r w:rsidR="003C6C81" w:rsidRPr="00963F33">
        <w:t xml:space="preserve"> – </w:t>
      </w:r>
      <w:r w:rsidRPr="00963F33">
        <w:t>Форма для работы с электронными медицинскими документами для участников подписания</w:t>
      </w:r>
    </w:p>
    <w:p w:rsidR="00362C86" w:rsidRPr="00963F33" w:rsidRDefault="0031378F" w:rsidP="00212FBB">
      <w:pPr>
        <w:pStyle w:val="phlistitemized1"/>
      </w:pPr>
      <w:r w:rsidRPr="00963F33">
        <w:t xml:space="preserve">выберите на панели фильтрации статус подписи документов </w:t>
      </w:r>
      <w:r w:rsidR="0050387A" w:rsidRPr="00963F33">
        <w:t>«</w:t>
      </w:r>
      <w:r w:rsidR="003B4B24">
        <w:t>Не подписан</w:t>
      </w:r>
      <w:r w:rsidR="0050387A" w:rsidRPr="00963F33">
        <w:t>»</w:t>
      </w:r>
      <w:r w:rsidRPr="00963F33">
        <w:t>. При этом отобразятся все неподписанные документы, которые должен подписать текущий пользователь;</w:t>
      </w:r>
    </w:p>
    <w:p w:rsidR="00362C86" w:rsidRPr="00963F33" w:rsidRDefault="0031378F" w:rsidP="00212FBB">
      <w:pPr>
        <w:pStyle w:val="phlistitemized1"/>
      </w:pPr>
      <w:r w:rsidRPr="00963F33">
        <w:lastRenderedPageBreak/>
        <w:t xml:space="preserve">выберите в списке </w:t>
      </w:r>
      <w:r w:rsidR="00A368DB" w:rsidRPr="00963F33">
        <w:t>необходимый</w:t>
      </w:r>
      <w:r w:rsidRPr="00963F33">
        <w:t xml:space="preserve"> документ и воспользуйтесь пунктом контекстного меню </w:t>
      </w:r>
      <w:r w:rsidR="0050387A" w:rsidRPr="00963F33">
        <w:t>«</w:t>
      </w:r>
      <w:r w:rsidRPr="00963F33">
        <w:t>Подписать</w:t>
      </w:r>
      <w:r w:rsidR="0050387A" w:rsidRPr="00963F33">
        <w:t>»</w:t>
      </w:r>
      <w:r w:rsidRPr="00963F33">
        <w:t xml:space="preserve">. Откроется окно </w:t>
      </w:r>
      <w:r w:rsidR="0050387A" w:rsidRPr="00963F33">
        <w:t>«</w:t>
      </w:r>
      <w:r w:rsidRPr="00963F33">
        <w:t>Информация о документе</w:t>
      </w:r>
      <w:r w:rsidR="0050387A" w:rsidRPr="00963F33">
        <w:t>»</w:t>
      </w:r>
      <w:r w:rsidRPr="00963F33">
        <w:t xml:space="preserve"> для подписи выбранного документа</w:t>
      </w:r>
      <w:r w:rsidR="00A368DB" w:rsidRPr="00963F33">
        <w:t xml:space="preserve"> (</w:t>
      </w:r>
      <w:r w:rsidR="00A368DB" w:rsidRPr="00963F33">
        <w:fldChar w:fldCharType="begin"/>
      </w:r>
      <w:r w:rsidR="00A368DB" w:rsidRPr="00963F33">
        <w:instrText xml:space="preserve"> REF _Ref114660730 \h </w:instrText>
      </w:r>
      <w:r w:rsidR="00A368DB" w:rsidRPr="00963F33">
        <w:fldChar w:fldCharType="separate"/>
      </w:r>
      <w:r w:rsidR="005B5DB0" w:rsidRPr="00963F33">
        <w:t>Р</w:t>
      </w:r>
      <w:r w:rsidR="005B5DB0">
        <w:t>исунок </w:t>
      </w:r>
      <w:r w:rsidR="005B5DB0">
        <w:rPr>
          <w:noProof/>
        </w:rPr>
        <w:t>26</w:t>
      </w:r>
      <w:r w:rsidR="00A368DB" w:rsidRPr="00963F33">
        <w:fldChar w:fldCharType="end"/>
      </w:r>
      <w:r w:rsidR="00A368DB" w:rsidRPr="00963F33">
        <w:t>)</w:t>
      </w:r>
      <w:r w:rsidRPr="00963F33">
        <w:t>;</w:t>
      </w:r>
    </w:p>
    <w:p w:rsidR="00362C86" w:rsidRPr="00963F33" w:rsidRDefault="0031378F" w:rsidP="0015694C">
      <w:pPr>
        <w:pStyle w:val="phfigure"/>
      </w:pPr>
      <w:r w:rsidRPr="00963F33">
        <w:rPr>
          <w:noProof/>
        </w:rPr>
        <w:drawing>
          <wp:inline distT="0" distB="0" distL="0" distR="0" wp14:anchorId="169E47F2" wp14:editId="513ABF64">
            <wp:extent cx="5238750" cy="4170425"/>
            <wp:effectExtent l="19050" t="19050" r="19050" b="20955"/>
            <wp:docPr id="100007" name="Рисунок 100007" descr="Окно подписания электронного медицинского докум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193854" name="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417042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62C86" w:rsidRPr="00963F33" w:rsidRDefault="0031378F" w:rsidP="0015694C">
      <w:pPr>
        <w:pStyle w:val="phfiguretitle"/>
      </w:pPr>
      <w:bookmarkStart w:id="75" w:name="_Ref114660730"/>
      <w:r w:rsidRPr="00963F33">
        <w:t>Р</w:t>
      </w:r>
      <w:r w:rsidR="00BC2F9F">
        <w:t>исунок </w:t>
      </w:r>
      <w:r w:rsidRPr="00963F33">
        <w:fldChar w:fldCharType="begin"/>
      </w:r>
      <w:r w:rsidRPr="00963F33">
        <w:instrText>SEQ Рисунок \* ARABIC</w:instrText>
      </w:r>
      <w:r w:rsidRPr="00963F33">
        <w:fldChar w:fldCharType="separate"/>
      </w:r>
      <w:r w:rsidR="005B5DB0">
        <w:rPr>
          <w:noProof/>
        </w:rPr>
        <w:t>26</w:t>
      </w:r>
      <w:r w:rsidRPr="00963F33">
        <w:fldChar w:fldCharType="end"/>
      </w:r>
      <w:bookmarkEnd w:id="75"/>
      <w:r w:rsidR="003C6C81" w:rsidRPr="00963F33">
        <w:t xml:space="preserve"> – </w:t>
      </w:r>
      <w:r w:rsidRPr="00963F33">
        <w:t>Окно подписания электронного медицинского документа</w:t>
      </w:r>
    </w:p>
    <w:p w:rsidR="00362C86" w:rsidRPr="00963F33" w:rsidRDefault="0031378F" w:rsidP="00212FBB">
      <w:pPr>
        <w:pStyle w:val="phlistitemized1"/>
      </w:pPr>
      <w:r w:rsidRPr="00963F33">
        <w:t>выполните одно из следующих действий:</w:t>
      </w:r>
    </w:p>
    <w:p w:rsidR="00362C86" w:rsidRPr="00963F33" w:rsidRDefault="0031378F" w:rsidP="00212FBB">
      <w:pPr>
        <w:pStyle w:val="phlistitemized2"/>
      </w:pPr>
      <w:r w:rsidRPr="00963F33">
        <w:t>для отказа в подписании</w:t>
      </w:r>
      <w:r w:rsidR="00DD4B7F" w:rsidRPr="00963F33">
        <w:t xml:space="preserve"> </w:t>
      </w:r>
      <w:r w:rsidRPr="00963F33">
        <w:t xml:space="preserve">выбранного документа нажмите на кнопку </w:t>
      </w:r>
      <w:r w:rsidR="0050387A" w:rsidRPr="00963F33">
        <w:t>«</w:t>
      </w:r>
      <w:r w:rsidRPr="00963F33">
        <w:t>Отказать</w:t>
      </w:r>
      <w:r w:rsidR="0050387A" w:rsidRPr="00963F33">
        <w:t>»</w:t>
      </w:r>
      <w:r w:rsidRPr="00963F33">
        <w:t>.</w:t>
      </w:r>
      <w:r w:rsidR="00DD4B7F" w:rsidRPr="00963F33">
        <w:t xml:space="preserve"> </w:t>
      </w:r>
      <w:r w:rsidRPr="00963F33">
        <w:t xml:space="preserve">В списке документов для подписания в столбце </w:t>
      </w:r>
      <w:r w:rsidR="0050387A" w:rsidRPr="00963F33">
        <w:t>«</w:t>
      </w:r>
      <w:r w:rsidRPr="00963F33">
        <w:t>Статус подписи</w:t>
      </w:r>
      <w:r w:rsidR="0050387A" w:rsidRPr="00963F33">
        <w:t>»</w:t>
      </w:r>
      <w:r w:rsidR="00DD4B7F" w:rsidRPr="00963F33">
        <w:t xml:space="preserve"> </w:t>
      </w:r>
      <w:r w:rsidRPr="00963F33">
        <w:t xml:space="preserve">у </w:t>
      </w:r>
      <w:r w:rsidR="007B5AE7" w:rsidRPr="00963F33">
        <w:t>данного</w:t>
      </w:r>
      <w:r w:rsidRPr="00963F33">
        <w:t xml:space="preserve"> документа отобразится значение </w:t>
      </w:r>
      <w:r w:rsidR="0050387A" w:rsidRPr="00963F33">
        <w:t>«</w:t>
      </w:r>
      <w:r w:rsidRPr="00963F33">
        <w:t>В подписи отказано</w:t>
      </w:r>
      <w:r w:rsidR="0050387A" w:rsidRPr="00963F33">
        <w:t>»</w:t>
      </w:r>
      <w:r w:rsidRPr="00963F33">
        <w:t>;</w:t>
      </w:r>
    </w:p>
    <w:p w:rsidR="00362C86" w:rsidRPr="00963F33" w:rsidRDefault="0031378F" w:rsidP="00212FBB">
      <w:pPr>
        <w:pStyle w:val="phlistitemized2"/>
      </w:pPr>
      <w:r w:rsidRPr="00963F33">
        <w:t xml:space="preserve">для подписания выбранного документа укажите в поле </w:t>
      </w:r>
      <w:r w:rsidR="0050387A" w:rsidRPr="00963F33">
        <w:t>«</w:t>
      </w:r>
      <w:r w:rsidRPr="00963F33">
        <w:t>Сертификат</w:t>
      </w:r>
      <w:r w:rsidR="0050387A" w:rsidRPr="00963F33">
        <w:t>»</w:t>
      </w:r>
      <w:r w:rsidRPr="00963F33">
        <w:t xml:space="preserve"> сертификат ЭП сотрудника и нажмите на кнопку </w:t>
      </w:r>
      <w:r w:rsidR="0050387A" w:rsidRPr="00963F33">
        <w:t>«</w:t>
      </w:r>
      <w:r w:rsidRPr="00963F33">
        <w:t>Подписать</w:t>
      </w:r>
      <w:r w:rsidR="0050387A" w:rsidRPr="00963F33">
        <w:t>»</w:t>
      </w:r>
      <w:r w:rsidRPr="00963F33">
        <w:t>.</w:t>
      </w:r>
      <w:r w:rsidR="00DD4B7F" w:rsidRPr="00963F33">
        <w:t xml:space="preserve"> </w:t>
      </w:r>
      <w:r w:rsidRPr="00963F33">
        <w:t xml:space="preserve">В списке документов для подписания в столбце </w:t>
      </w:r>
      <w:r w:rsidR="0050387A" w:rsidRPr="00963F33">
        <w:t>«</w:t>
      </w:r>
      <w:r w:rsidRPr="00963F33">
        <w:t>Статус подписи</w:t>
      </w:r>
      <w:r w:rsidR="0050387A" w:rsidRPr="00963F33">
        <w:t>»</w:t>
      </w:r>
      <w:r w:rsidR="00DD4B7F" w:rsidRPr="00963F33">
        <w:t xml:space="preserve"> </w:t>
      </w:r>
      <w:r w:rsidRPr="00963F33">
        <w:t xml:space="preserve">у </w:t>
      </w:r>
      <w:r w:rsidR="007B5AE7" w:rsidRPr="00963F33">
        <w:t>данного</w:t>
      </w:r>
      <w:r w:rsidRPr="00963F33">
        <w:t xml:space="preserve"> документа отобразится значение </w:t>
      </w:r>
      <w:r w:rsidR="0050387A" w:rsidRPr="00963F33">
        <w:t>«</w:t>
      </w:r>
      <w:r w:rsidRPr="00963F33">
        <w:t>Подписан пользователем</w:t>
      </w:r>
      <w:r w:rsidR="0050387A" w:rsidRPr="00963F33">
        <w:t>»</w:t>
      </w:r>
      <w:r w:rsidRPr="00963F33">
        <w:t>.</w:t>
      </w:r>
    </w:p>
    <w:p w:rsidR="00362C86" w:rsidRPr="00963F33" w:rsidRDefault="007B5AE7" w:rsidP="00212FBB">
      <w:pPr>
        <w:pStyle w:val="phnormal"/>
      </w:pPr>
      <w:r w:rsidRPr="00963F33">
        <w:rPr>
          <w:b/>
        </w:rPr>
        <w:t xml:space="preserve">Примечание </w:t>
      </w:r>
      <w:r w:rsidR="006B460C" w:rsidRPr="00963F33">
        <w:t>–</w:t>
      </w:r>
      <w:r w:rsidRPr="00963F33">
        <w:t xml:space="preserve"> Если у подписывающего сотрудника в атрибутах сертификата ЭП присутствует ОГРН МО, то происходит одновременное подписание документа ролью «ЭП МО» тем же сертификатом ЭП.</w:t>
      </w:r>
    </w:p>
    <w:p w:rsidR="00362C86" w:rsidRPr="00963F33" w:rsidRDefault="0031378F">
      <w:pPr>
        <w:pStyle w:val="2"/>
      </w:pPr>
      <w:bookmarkStart w:id="76" w:name="scroll-bookmark-8"/>
      <w:bookmarkStart w:id="77" w:name="_Toc114649637"/>
      <w:bookmarkStart w:id="78" w:name="_Toc114662038"/>
      <w:bookmarkStart w:id="79" w:name="_Toc114662395"/>
      <w:bookmarkStart w:id="80" w:name="_Toc117866113"/>
      <w:r w:rsidRPr="00963F33">
        <w:lastRenderedPageBreak/>
        <w:t>Массовое подписание или отказ в подписании документов</w:t>
      </w:r>
      <w:bookmarkEnd w:id="76"/>
      <w:bookmarkEnd w:id="77"/>
      <w:bookmarkEnd w:id="78"/>
      <w:bookmarkEnd w:id="79"/>
      <w:bookmarkEnd w:id="80"/>
    </w:p>
    <w:p w:rsidR="00362C86" w:rsidRPr="00963F33" w:rsidRDefault="0031378F" w:rsidP="00212FBB">
      <w:pPr>
        <w:pStyle w:val="phlistitemizedtitle"/>
      </w:pPr>
      <w:r w:rsidRPr="00963F33">
        <w:t>Чтобы выполнить массовое подписание или отказ в подписании электронных медицинских документов, выполните следующие действия:</w:t>
      </w:r>
    </w:p>
    <w:p w:rsidR="00362C86" w:rsidRPr="00963F33" w:rsidRDefault="0031378F" w:rsidP="00212FBB">
      <w:pPr>
        <w:pStyle w:val="phlistitemized1"/>
      </w:pPr>
      <w:r w:rsidRPr="00963F33">
        <w:t xml:space="preserve">выберите пункт </w:t>
      </w:r>
      <w:r w:rsidR="00A51EB2" w:rsidRPr="00963F33">
        <w:t xml:space="preserve">главного меню </w:t>
      </w:r>
      <w:r w:rsidR="0050387A" w:rsidRPr="00963F33">
        <w:t>«</w:t>
      </w:r>
      <w:r w:rsidR="00A51EB2" w:rsidRPr="00963F33">
        <w:t>Отчеты</w:t>
      </w:r>
      <w:r w:rsidR="00E4107A">
        <w:t xml:space="preserve">/ </w:t>
      </w:r>
      <w:r w:rsidRPr="00963F33">
        <w:t>Отчеты на подпись</w:t>
      </w:r>
      <w:r w:rsidR="0050387A" w:rsidRPr="00963F33">
        <w:t>»</w:t>
      </w:r>
      <w:r w:rsidRPr="00963F33">
        <w:t xml:space="preserve">. Откроется окно </w:t>
      </w:r>
      <w:r w:rsidR="0050387A" w:rsidRPr="00963F33">
        <w:t>«</w:t>
      </w:r>
      <w:r w:rsidRPr="00963F33">
        <w:t>Документы на подпись</w:t>
      </w:r>
      <w:r w:rsidR="0050387A" w:rsidRPr="00963F33">
        <w:t>»</w:t>
      </w:r>
      <w:r w:rsidR="00420E1D" w:rsidRPr="00963F33">
        <w:t xml:space="preserve"> (</w:t>
      </w:r>
      <w:r w:rsidR="00420E1D" w:rsidRPr="00963F33">
        <w:fldChar w:fldCharType="begin"/>
      </w:r>
      <w:r w:rsidR="00420E1D" w:rsidRPr="00963F33">
        <w:instrText xml:space="preserve"> REF _Ref114660799 \h </w:instrText>
      </w:r>
      <w:r w:rsidR="00420E1D" w:rsidRPr="00963F33">
        <w:fldChar w:fldCharType="separate"/>
      </w:r>
      <w:r w:rsidR="005B5DB0" w:rsidRPr="00963F33">
        <w:t>Р</w:t>
      </w:r>
      <w:r w:rsidR="005B5DB0">
        <w:t>исунок </w:t>
      </w:r>
      <w:r w:rsidR="005B5DB0">
        <w:rPr>
          <w:noProof/>
        </w:rPr>
        <w:t>27</w:t>
      </w:r>
      <w:r w:rsidR="00420E1D" w:rsidRPr="00963F33">
        <w:fldChar w:fldCharType="end"/>
      </w:r>
      <w:r w:rsidR="00420E1D" w:rsidRPr="00963F33">
        <w:t>)</w:t>
      </w:r>
      <w:r w:rsidRPr="00963F33">
        <w:t>;</w:t>
      </w:r>
    </w:p>
    <w:p w:rsidR="00362C86" w:rsidRPr="00963F33" w:rsidRDefault="000579FB" w:rsidP="0015694C">
      <w:pPr>
        <w:pStyle w:val="phfigure"/>
      </w:pPr>
      <w:r w:rsidRPr="00963F33">
        <w:rPr>
          <w:noProof/>
        </w:rPr>
        <w:drawing>
          <wp:inline distT="0" distB="0" distL="0" distR="0" wp14:anchorId="55CD4D2C" wp14:editId="401675C3">
            <wp:extent cx="6475730" cy="2574925"/>
            <wp:effectExtent l="19050" t="19050" r="20320" b="158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5730" cy="257492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62C86" w:rsidRPr="00963F33" w:rsidRDefault="0031378F" w:rsidP="0015694C">
      <w:pPr>
        <w:pStyle w:val="phfiguretitle"/>
      </w:pPr>
      <w:bookmarkStart w:id="81" w:name="_Ref114660799"/>
      <w:r w:rsidRPr="00963F33">
        <w:t>Р</w:t>
      </w:r>
      <w:r w:rsidR="00BC2F9F">
        <w:t>исунок </w:t>
      </w:r>
      <w:r w:rsidRPr="00963F33">
        <w:fldChar w:fldCharType="begin"/>
      </w:r>
      <w:r w:rsidRPr="00963F33">
        <w:instrText>SEQ Рисунок \* ARABIC</w:instrText>
      </w:r>
      <w:r w:rsidRPr="00963F33">
        <w:fldChar w:fldCharType="separate"/>
      </w:r>
      <w:r w:rsidR="005B5DB0">
        <w:rPr>
          <w:noProof/>
        </w:rPr>
        <w:t>27</w:t>
      </w:r>
      <w:r w:rsidRPr="00963F33">
        <w:fldChar w:fldCharType="end"/>
      </w:r>
      <w:bookmarkEnd w:id="81"/>
      <w:r w:rsidR="003C6C81" w:rsidRPr="00963F33">
        <w:t xml:space="preserve"> – </w:t>
      </w:r>
      <w:r w:rsidRPr="00963F33">
        <w:t>Форма для работы с электронными медицинскими документами для участников подписания</w:t>
      </w:r>
    </w:p>
    <w:p w:rsidR="00362C86" w:rsidRPr="00963F33" w:rsidRDefault="0031378F" w:rsidP="00212FBB">
      <w:pPr>
        <w:pStyle w:val="phlistitemized1"/>
      </w:pPr>
      <w:r w:rsidRPr="00963F33">
        <w:t xml:space="preserve">выберите на панели фильтрации статус подписи документов </w:t>
      </w:r>
      <w:r w:rsidR="0050387A" w:rsidRPr="00963F33">
        <w:t>«</w:t>
      </w:r>
      <w:r w:rsidRPr="00963F33">
        <w:t>Не подписа</w:t>
      </w:r>
      <w:r w:rsidR="003B4B24">
        <w:t>н</w:t>
      </w:r>
      <w:r w:rsidR="0050387A" w:rsidRPr="00963F33">
        <w:t>»</w:t>
      </w:r>
      <w:r w:rsidRPr="00963F33">
        <w:t>. При этом отобразятся все неподписанные документы, которые должен подписать текущий пользователь;</w:t>
      </w:r>
    </w:p>
    <w:p w:rsidR="00362C86" w:rsidRPr="00963F33" w:rsidRDefault="0031378F" w:rsidP="00212FBB">
      <w:pPr>
        <w:pStyle w:val="phlistitemized1"/>
      </w:pPr>
      <w:r w:rsidRPr="00963F33">
        <w:t>выберите в списке документы, установив флажки</w:t>
      </w:r>
      <w:r w:rsidR="00420E1D" w:rsidRPr="00963F33">
        <w:t xml:space="preserve"> напротив необходимых документов</w:t>
      </w:r>
      <w:r w:rsidRPr="00963F33">
        <w:t xml:space="preserve"> в первом столбце списка. Одновременно могут быть выбраны документы, требующие подписания одной ролью;</w:t>
      </w:r>
    </w:p>
    <w:p w:rsidR="00362C86" w:rsidRPr="00963F33" w:rsidRDefault="0031378F" w:rsidP="00212FBB">
      <w:pPr>
        <w:pStyle w:val="phlistitemized1"/>
      </w:pPr>
      <w:r w:rsidRPr="00963F33">
        <w:t xml:space="preserve">воспользуйтесь пунктом контекстного меню </w:t>
      </w:r>
      <w:r w:rsidR="0050387A" w:rsidRPr="00963F33">
        <w:t>«</w:t>
      </w:r>
      <w:r w:rsidRPr="00963F33">
        <w:t>Подписать отмеченные</w:t>
      </w:r>
      <w:r w:rsidR="0050387A" w:rsidRPr="00963F33">
        <w:t>»</w:t>
      </w:r>
      <w:r w:rsidRPr="00963F33">
        <w:t xml:space="preserve">. Откроется окно </w:t>
      </w:r>
      <w:r w:rsidR="0050387A" w:rsidRPr="00963F33">
        <w:t>«</w:t>
      </w:r>
      <w:r w:rsidRPr="00963F33">
        <w:t>Подпись документов</w:t>
      </w:r>
      <w:r w:rsidR="0050387A" w:rsidRPr="00963F33">
        <w:t>»</w:t>
      </w:r>
      <w:r w:rsidRPr="00963F33">
        <w:t xml:space="preserve"> для подписи выбранных документов</w:t>
      </w:r>
      <w:r w:rsidR="00420E1D" w:rsidRPr="00963F33">
        <w:t xml:space="preserve"> (</w:t>
      </w:r>
      <w:r w:rsidR="00420E1D" w:rsidRPr="00963F33">
        <w:fldChar w:fldCharType="begin"/>
      </w:r>
      <w:r w:rsidR="00420E1D" w:rsidRPr="00963F33">
        <w:instrText xml:space="preserve"> REF _Ref114660875 \h </w:instrText>
      </w:r>
      <w:r w:rsidR="00420E1D" w:rsidRPr="00963F33">
        <w:fldChar w:fldCharType="separate"/>
      </w:r>
      <w:r w:rsidR="005B5DB0" w:rsidRPr="00963F33">
        <w:t>Р</w:t>
      </w:r>
      <w:r w:rsidR="005B5DB0">
        <w:t>исунок </w:t>
      </w:r>
      <w:r w:rsidR="005B5DB0">
        <w:rPr>
          <w:noProof/>
        </w:rPr>
        <w:t>28</w:t>
      </w:r>
      <w:r w:rsidR="00420E1D" w:rsidRPr="00963F33">
        <w:fldChar w:fldCharType="end"/>
      </w:r>
      <w:r w:rsidR="00420E1D" w:rsidRPr="00963F33">
        <w:t>)</w:t>
      </w:r>
      <w:r w:rsidRPr="00963F33">
        <w:t>;</w:t>
      </w:r>
    </w:p>
    <w:p w:rsidR="00362C86" w:rsidRPr="00963F33" w:rsidRDefault="0031378F" w:rsidP="0015694C">
      <w:pPr>
        <w:pStyle w:val="phfigure"/>
      </w:pPr>
      <w:r w:rsidRPr="00963F33">
        <w:rPr>
          <w:noProof/>
        </w:rPr>
        <w:drawing>
          <wp:inline distT="0" distB="0" distL="0" distR="0" wp14:anchorId="38B09F72" wp14:editId="6AE19794">
            <wp:extent cx="5172075" cy="1034415"/>
            <wp:effectExtent l="19050" t="19050" r="28575" b="13335"/>
            <wp:docPr id="100009" name="Рисунок 100009" descr="Окно подписания электронных медицинских докумен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874115" name="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103441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62C86" w:rsidRPr="00963F33" w:rsidRDefault="0031378F" w:rsidP="0015694C">
      <w:pPr>
        <w:pStyle w:val="phfiguretitle"/>
      </w:pPr>
      <w:bookmarkStart w:id="82" w:name="_Ref114660875"/>
      <w:r w:rsidRPr="00963F33">
        <w:t>Р</w:t>
      </w:r>
      <w:r w:rsidR="00BC2F9F">
        <w:t>исунок </w:t>
      </w:r>
      <w:r w:rsidRPr="00963F33">
        <w:fldChar w:fldCharType="begin"/>
      </w:r>
      <w:r w:rsidRPr="00963F33">
        <w:instrText>SEQ Рисунок \* ARABIC</w:instrText>
      </w:r>
      <w:r w:rsidRPr="00963F33">
        <w:fldChar w:fldCharType="separate"/>
      </w:r>
      <w:r w:rsidR="005B5DB0">
        <w:rPr>
          <w:noProof/>
        </w:rPr>
        <w:t>28</w:t>
      </w:r>
      <w:r w:rsidRPr="00963F33">
        <w:fldChar w:fldCharType="end"/>
      </w:r>
      <w:bookmarkEnd w:id="82"/>
      <w:r w:rsidR="003C6C81" w:rsidRPr="00963F33">
        <w:t xml:space="preserve"> – </w:t>
      </w:r>
      <w:r w:rsidRPr="00963F33">
        <w:t>Окно подписания электронных медицинских документов</w:t>
      </w:r>
    </w:p>
    <w:p w:rsidR="00362C86" w:rsidRPr="00963F33" w:rsidRDefault="0031378F" w:rsidP="00212FBB">
      <w:pPr>
        <w:pStyle w:val="phlistitemized1"/>
      </w:pPr>
      <w:r w:rsidRPr="00963F33">
        <w:t>выполните одно из следующих действий:</w:t>
      </w:r>
    </w:p>
    <w:p w:rsidR="00362C86" w:rsidRPr="00963F33" w:rsidRDefault="0031378F" w:rsidP="00212FBB">
      <w:pPr>
        <w:pStyle w:val="phlistitemized2"/>
      </w:pPr>
      <w:r w:rsidRPr="00963F33">
        <w:lastRenderedPageBreak/>
        <w:t>для отказа в подписании</w:t>
      </w:r>
      <w:r w:rsidR="00DD4B7F" w:rsidRPr="00963F33">
        <w:t xml:space="preserve"> </w:t>
      </w:r>
      <w:r w:rsidRPr="00963F33">
        <w:t xml:space="preserve">выбранных документов нажмите на кнопку </w:t>
      </w:r>
      <w:r w:rsidR="0050387A" w:rsidRPr="00963F33">
        <w:t>«</w:t>
      </w:r>
      <w:r w:rsidRPr="00963F33">
        <w:t>Отказать</w:t>
      </w:r>
      <w:r w:rsidR="0050387A" w:rsidRPr="00963F33">
        <w:t>»</w:t>
      </w:r>
      <w:r w:rsidRPr="00963F33">
        <w:t>.</w:t>
      </w:r>
      <w:r w:rsidR="00DD4B7F" w:rsidRPr="00963F33">
        <w:t xml:space="preserve"> </w:t>
      </w:r>
      <w:r w:rsidRPr="00963F33">
        <w:t xml:space="preserve">В списке документов для подписания в столбце </w:t>
      </w:r>
      <w:r w:rsidR="0050387A" w:rsidRPr="00963F33">
        <w:t>«</w:t>
      </w:r>
      <w:r w:rsidRPr="00963F33">
        <w:t>Статус подписи</w:t>
      </w:r>
      <w:r w:rsidR="0050387A" w:rsidRPr="00963F33">
        <w:t>»</w:t>
      </w:r>
      <w:r w:rsidR="00DD4B7F" w:rsidRPr="00963F33">
        <w:t xml:space="preserve"> </w:t>
      </w:r>
      <w:r w:rsidRPr="00963F33">
        <w:t xml:space="preserve">у </w:t>
      </w:r>
      <w:r w:rsidR="00420E1D" w:rsidRPr="00963F33">
        <w:t>данных</w:t>
      </w:r>
      <w:r w:rsidRPr="00963F33">
        <w:t xml:space="preserve"> документов отобразится значение </w:t>
      </w:r>
      <w:r w:rsidR="0050387A" w:rsidRPr="00963F33">
        <w:t>«</w:t>
      </w:r>
      <w:r w:rsidRPr="00963F33">
        <w:t>В подписи отказано</w:t>
      </w:r>
      <w:r w:rsidR="0050387A" w:rsidRPr="00963F33">
        <w:t>»</w:t>
      </w:r>
      <w:r w:rsidRPr="00963F33">
        <w:t>;</w:t>
      </w:r>
    </w:p>
    <w:p w:rsidR="00362C86" w:rsidRPr="00963F33" w:rsidRDefault="0031378F" w:rsidP="00212FBB">
      <w:pPr>
        <w:pStyle w:val="phlistitemized2"/>
      </w:pPr>
      <w:r w:rsidRPr="00963F33">
        <w:t xml:space="preserve">для подписания выбранных документов укажите в поле </w:t>
      </w:r>
      <w:r w:rsidR="0050387A" w:rsidRPr="00963F33">
        <w:t>«</w:t>
      </w:r>
      <w:r w:rsidRPr="00963F33">
        <w:t>Сертификат</w:t>
      </w:r>
      <w:r w:rsidR="0050387A" w:rsidRPr="00963F33">
        <w:t>»</w:t>
      </w:r>
      <w:r w:rsidRPr="00963F33">
        <w:t xml:space="preserve"> сертификат ЭП сотрудника и нажмите на кнопку </w:t>
      </w:r>
      <w:r w:rsidR="0050387A" w:rsidRPr="00963F33">
        <w:t>«</w:t>
      </w:r>
      <w:r w:rsidRPr="00963F33">
        <w:t>Подписать</w:t>
      </w:r>
      <w:r w:rsidR="0050387A" w:rsidRPr="00963F33">
        <w:t>»</w:t>
      </w:r>
      <w:r w:rsidRPr="00963F33">
        <w:t>.</w:t>
      </w:r>
      <w:r w:rsidR="00DD4B7F" w:rsidRPr="00963F33">
        <w:t xml:space="preserve"> </w:t>
      </w:r>
      <w:r w:rsidRPr="00963F33">
        <w:t xml:space="preserve">В списке документов для подписания в столбце </w:t>
      </w:r>
      <w:r w:rsidR="0050387A" w:rsidRPr="00963F33">
        <w:t>«</w:t>
      </w:r>
      <w:r w:rsidRPr="00963F33">
        <w:t>Статус подписи</w:t>
      </w:r>
      <w:r w:rsidR="0050387A" w:rsidRPr="00963F33">
        <w:t>»</w:t>
      </w:r>
      <w:r w:rsidR="00DD4B7F" w:rsidRPr="00963F33">
        <w:t xml:space="preserve"> </w:t>
      </w:r>
      <w:r w:rsidRPr="00963F33">
        <w:t xml:space="preserve">у </w:t>
      </w:r>
      <w:r w:rsidR="00C32C8C" w:rsidRPr="00963F33">
        <w:t>данных</w:t>
      </w:r>
      <w:r w:rsidRPr="00963F33">
        <w:t xml:space="preserve"> документов отобразится значение </w:t>
      </w:r>
      <w:r w:rsidR="0050387A" w:rsidRPr="00963F33">
        <w:t>«</w:t>
      </w:r>
      <w:r w:rsidRPr="00963F33">
        <w:t>Подписан пользователем</w:t>
      </w:r>
      <w:r w:rsidR="0050387A" w:rsidRPr="00963F33">
        <w:t>»</w:t>
      </w:r>
      <w:r w:rsidRPr="00963F33">
        <w:t>.</w:t>
      </w:r>
    </w:p>
    <w:p w:rsidR="00362C86" w:rsidRPr="00963F33" w:rsidRDefault="00C32C8C" w:rsidP="00212FBB">
      <w:pPr>
        <w:pStyle w:val="phnormal"/>
      </w:pPr>
      <w:r w:rsidRPr="00963F33">
        <w:rPr>
          <w:b/>
        </w:rPr>
        <w:t xml:space="preserve">Примечание </w:t>
      </w:r>
      <w:r w:rsidR="006B460C" w:rsidRPr="00963F33">
        <w:t>–</w:t>
      </w:r>
      <w:r w:rsidRPr="00963F33">
        <w:t xml:space="preserve"> Если у подписывающего сотрудника в атрибутах сертификата ЭП присутствует ОГРН МО, то происходит одновременное подписание документов ролью «ЭП МО» тем же сертификатом ЭП.</w:t>
      </w:r>
    </w:p>
    <w:p w:rsidR="00362C86" w:rsidRPr="00963F33" w:rsidRDefault="00073103" w:rsidP="00073103">
      <w:pPr>
        <w:pStyle w:val="10"/>
      </w:pPr>
      <w:bookmarkStart w:id="83" w:name="_Toc117866114"/>
      <w:r w:rsidRPr="00963F33">
        <w:lastRenderedPageBreak/>
        <w:t>Прочие способы передачи СЭМД в РЭМД</w:t>
      </w:r>
      <w:bookmarkEnd w:id="83"/>
    </w:p>
    <w:p w:rsidR="00362C86" w:rsidRPr="00963F33" w:rsidRDefault="0031378F" w:rsidP="00212FBB">
      <w:pPr>
        <w:pStyle w:val="phnormal"/>
      </w:pPr>
      <w:r w:rsidRPr="00963F33">
        <w:t>После того</w:t>
      </w:r>
      <w:r w:rsidR="00C32C8C" w:rsidRPr="00963F33">
        <w:t>,</w:t>
      </w:r>
      <w:r w:rsidRPr="00963F33">
        <w:t xml:space="preserve"> как </w:t>
      </w:r>
      <w:r w:rsidR="002660E4" w:rsidRPr="00963F33">
        <w:t>СЭМД</w:t>
      </w:r>
      <w:r w:rsidRPr="00963F33">
        <w:t xml:space="preserve"> будет подписан всеми участниками подписания, его можно отправить на регистрацию в РЭМД.</w:t>
      </w:r>
    </w:p>
    <w:p w:rsidR="00362C86" w:rsidRPr="00963F33" w:rsidRDefault="0031378F">
      <w:pPr>
        <w:pStyle w:val="2"/>
      </w:pPr>
      <w:bookmarkStart w:id="84" w:name="scroll-bookmark-12"/>
      <w:bookmarkStart w:id="85" w:name="_Toc114649640"/>
      <w:bookmarkStart w:id="86" w:name="_Toc114662041"/>
      <w:bookmarkStart w:id="87" w:name="_Toc114662398"/>
      <w:bookmarkStart w:id="88" w:name="_Toc117866115"/>
      <w:r w:rsidRPr="00963F33">
        <w:t>Отправка СЭМД на регистрацию в РЭМД участником подписания</w:t>
      </w:r>
      <w:bookmarkEnd w:id="84"/>
      <w:bookmarkEnd w:id="85"/>
      <w:bookmarkEnd w:id="86"/>
      <w:bookmarkEnd w:id="87"/>
      <w:bookmarkEnd w:id="88"/>
    </w:p>
    <w:p w:rsidR="00362C86" w:rsidRPr="00963F33" w:rsidRDefault="0031378F" w:rsidP="00212FBB">
      <w:pPr>
        <w:pStyle w:val="phnormal"/>
      </w:pPr>
      <w:r w:rsidRPr="00963F33">
        <w:t>Отправить подписанный электронный медицинский документ на регистрацию в РЭМД может также и участник подписания документа, например, сотрудник, подписывающий документы ЭП МО.</w:t>
      </w:r>
    </w:p>
    <w:p w:rsidR="00362C86" w:rsidRPr="00963F33" w:rsidRDefault="0031378F" w:rsidP="00212FBB">
      <w:pPr>
        <w:pStyle w:val="phlistitemizedtitle"/>
      </w:pPr>
      <w:r w:rsidRPr="00963F33">
        <w:t>Ч</w:t>
      </w:r>
      <w:r w:rsidR="002660E4" w:rsidRPr="00963F33">
        <w:t>тобы отправить подписанный СЭМД</w:t>
      </w:r>
      <w:r w:rsidRPr="00963F33">
        <w:t xml:space="preserve"> на регистрацию в РЭМД, выполните следующие действия:</w:t>
      </w:r>
    </w:p>
    <w:p w:rsidR="00362C86" w:rsidRPr="00963F33" w:rsidRDefault="0031378F" w:rsidP="00212FBB">
      <w:pPr>
        <w:pStyle w:val="phlistitemized1"/>
      </w:pPr>
      <w:r w:rsidRPr="00963F33">
        <w:t xml:space="preserve">выберите пункт главного меню </w:t>
      </w:r>
      <w:r w:rsidR="0050387A" w:rsidRPr="00963F33">
        <w:t>«</w:t>
      </w:r>
      <w:r w:rsidRPr="00963F33">
        <w:t>Отчеты</w:t>
      </w:r>
      <w:r w:rsidR="00E4107A">
        <w:t xml:space="preserve">/ </w:t>
      </w:r>
      <w:r w:rsidRPr="00963F33">
        <w:t>Отчеты на подпись</w:t>
      </w:r>
      <w:r w:rsidR="0050387A" w:rsidRPr="00963F33">
        <w:t>»</w:t>
      </w:r>
      <w:r w:rsidRPr="00963F33">
        <w:t>. Отобразится форма для работы с электронными медицинскими документами для участников подписания</w:t>
      </w:r>
      <w:r w:rsidR="005F2430" w:rsidRPr="00963F33">
        <w:t xml:space="preserve"> (</w:t>
      </w:r>
      <w:r w:rsidR="005F2430" w:rsidRPr="00963F33">
        <w:fldChar w:fldCharType="begin"/>
      </w:r>
      <w:r w:rsidR="005F2430" w:rsidRPr="00963F33">
        <w:instrText xml:space="preserve"> REF _Ref114661603 \h </w:instrText>
      </w:r>
      <w:r w:rsidR="005F2430" w:rsidRPr="00963F33">
        <w:fldChar w:fldCharType="separate"/>
      </w:r>
      <w:r w:rsidR="005B5DB0" w:rsidRPr="00963F33">
        <w:t>Р</w:t>
      </w:r>
      <w:r w:rsidR="005B5DB0">
        <w:t>исунок </w:t>
      </w:r>
      <w:r w:rsidR="005B5DB0">
        <w:rPr>
          <w:noProof/>
        </w:rPr>
        <w:t>29</w:t>
      </w:r>
      <w:r w:rsidR="005F2430" w:rsidRPr="00963F33">
        <w:fldChar w:fldCharType="end"/>
      </w:r>
      <w:r w:rsidR="005F2430" w:rsidRPr="00963F33">
        <w:t>)</w:t>
      </w:r>
      <w:r w:rsidRPr="00963F33">
        <w:t>;</w:t>
      </w:r>
    </w:p>
    <w:p w:rsidR="00362C86" w:rsidRPr="00963F33" w:rsidRDefault="009C7618" w:rsidP="0015694C">
      <w:pPr>
        <w:pStyle w:val="phfigure"/>
      </w:pPr>
      <w:r>
        <w:rPr>
          <w:noProof/>
        </w:rPr>
        <w:drawing>
          <wp:inline distT="0" distB="0" distL="0" distR="0" wp14:anchorId="301F7366" wp14:editId="68231992">
            <wp:extent cx="6475730" cy="2924175"/>
            <wp:effectExtent l="19050" t="19050" r="20320" b="2857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475730" cy="29241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62C86" w:rsidRPr="00963F33" w:rsidRDefault="0031378F" w:rsidP="0015694C">
      <w:pPr>
        <w:pStyle w:val="phfiguretitle"/>
      </w:pPr>
      <w:bookmarkStart w:id="89" w:name="_Ref114661603"/>
      <w:r w:rsidRPr="00963F33">
        <w:t>Р</w:t>
      </w:r>
      <w:r w:rsidR="00BC2F9F">
        <w:t>исунок </w:t>
      </w:r>
      <w:r w:rsidRPr="00963F33">
        <w:fldChar w:fldCharType="begin"/>
      </w:r>
      <w:r w:rsidRPr="00963F33">
        <w:instrText>SEQ Рисунок \* ARABIC</w:instrText>
      </w:r>
      <w:r w:rsidRPr="00963F33">
        <w:fldChar w:fldCharType="separate"/>
      </w:r>
      <w:r w:rsidR="005B5DB0">
        <w:rPr>
          <w:noProof/>
        </w:rPr>
        <w:t>29</w:t>
      </w:r>
      <w:r w:rsidRPr="00963F33">
        <w:fldChar w:fldCharType="end"/>
      </w:r>
      <w:bookmarkEnd w:id="89"/>
      <w:r w:rsidR="003C6C81" w:rsidRPr="00963F33">
        <w:t xml:space="preserve"> – </w:t>
      </w:r>
      <w:r w:rsidRPr="00963F33">
        <w:t>Форма подписания электронных медицинских документов</w:t>
      </w:r>
    </w:p>
    <w:p w:rsidR="00362C86" w:rsidRPr="00963F33" w:rsidRDefault="0031378F" w:rsidP="00212FBB">
      <w:pPr>
        <w:pStyle w:val="phlistitemized1"/>
      </w:pPr>
      <w:r w:rsidRPr="00963F33">
        <w:t xml:space="preserve">выберите в списке документ, находящийся в статусе подписания </w:t>
      </w:r>
      <w:r w:rsidR="0050387A" w:rsidRPr="00963F33">
        <w:t>«</w:t>
      </w:r>
      <w:r w:rsidRPr="00963F33">
        <w:t>Подписан пользователем</w:t>
      </w:r>
      <w:r w:rsidR="0050387A" w:rsidRPr="00963F33">
        <w:t>»</w:t>
      </w:r>
      <w:r w:rsidRPr="00963F33">
        <w:t xml:space="preserve"> и статусе в РЭМД </w:t>
      </w:r>
      <w:r w:rsidR="0050387A" w:rsidRPr="00963F33">
        <w:t>«</w:t>
      </w:r>
      <w:r w:rsidRPr="00963F33">
        <w:t>Не зарегистрирован</w:t>
      </w:r>
      <w:r w:rsidR="0050387A" w:rsidRPr="00963F33">
        <w:t>»</w:t>
      </w:r>
      <w:r w:rsidRPr="00963F33">
        <w:t>;</w:t>
      </w:r>
    </w:p>
    <w:p w:rsidR="00362C86" w:rsidRPr="00963F33" w:rsidRDefault="0031378F" w:rsidP="00212FBB">
      <w:pPr>
        <w:pStyle w:val="phlistitemized1"/>
      </w:pPr>
      <w:r w:rsidRPr="00963F33">
        <w:t xml:space="preserve">вызовите контекстное меню и выберите пункт </w:t>
      </w:r>
      <w:r w:rsidR="0050387A" w:rsidRPr="00963F33">
        <w:t>«</w:t>
      </w:r>
      <w:r w:rsidRPr="00963F33">
        <w:t>Зарегистрировать в РЭМД</w:t>
      </w:r>
      <w:r w:rsidR="0050387A" w:rsidRPr="00963F33">
        <w:t>»</w:t>
      </w:r>
      <w:r w:rsidRPr="00963F33">
        <w:t>.</w:t>
      </w:r>
      <w:r w:rsidR="00DD4B7F" w:rsidRPr="00963F33">
        <w:t xml:space="preserve"> </w:t>
      </w:r>
      <w:r w:rsidRPr="00963F33">
        <w:t>Перед отправкой выбранного документа на регистрацию в РЭМД</w:t>
      </w:r>
      <w:r w:rsidR="00DD4B7F" w:rsidRPr="00963F33">
        <w:t xml:space="preserve"> </w:t>
      </w:r>
      <w:r w:rsidR="00507355" w:rsidRPr="00963F33">
        <w:t xml:space="preserve">в </w:t>
      </w:r>
      <w:r w:rsidRPr="00963F33">
        <w:t>Систем</w:t>
      </w:r>
      <w:r w:rsidR="00937661" w:rsidRPr="00963F33">
        <w:t>е</w:t>
      </w:r>
      <w:r w:rsidRPr="00963F33">
        <w:t xml:space="preserve"> осуществляет</w:t>
      </w:r>
      <w:r w:rsidR="00507355" w:rsidRPr="00963F33">
        <w:t>ся</w:t>
      </w:r>
      <w:r w:rsidRPr="00963F33">
        <w:t xml:space="preserve"> ряд проверок:</w:t>
      </w:r>
    </w:p>
    <w:p w:rsidR="00DA707F" w:rsidRPr="00963F33" w:rsidRDefault="0031378F" w:rsidP="00212FBB">
      <w:pPr>
        <w:pStyle w:val="phlistitemized2"/>
      </w:pPr>
      <w:r w:rsidRPr="00963F33">
        <w:t xml:space="preserve">если для документа настроено подписание не только автором, но и другими участниками подписания, и документ подписан не всеми участниками, то </w:t>
      </w:r>
      <w:r w:rsidRPr="00963F33">
        <w:lastRenderedPageBreak/>
        <w:t>отображается соответствующее предупреждающее сообщение</w:t>
      </w:r>
      <w:r w:rsidR="00507355" w:rsidRPr="00963F33">
        <w:t xml:space="preserve"> (</w:t>
      </w:r>
      <w:r w:rsidR="00033FD0" w:rsidRPr="00963F33">
        <w:fldChar w:fldCharType="begin"/>
      </w:r>
      <w:r w:rsidR="00033FD0" w:rsidRPr="00963F33">
        <w:instrText xml:space="preserve"> REF _Ref114661784 \h </w:instrText>
      </w:r>
      <w:r w:rsidR="00033FD0" w:rsidRPr="00963F33">
        <w:fldChar w:fldCharType="separate"/>
      </w:r>
      <w:r w:rsidR="005B5DB0" w:rsidRPr="00963F33">
        <w:t>Р</w:t>
      </w:r>
      <w:r w:rsidR="005B5DB0">
        <w:t>исунок </w:t>
      </w:r>
      <w:r w:rsidR="005B5DB0">
        <w:rPr>
          <w:noProof/>
        </w:rPr>
        <w:t>30</w:t>
      </w:r>
      <w:r w:rsidR="00033FD0" w:rsidRPr="00963F33">
        <w:fldChar w:fldCharType="end"/>
      </w:r>
      <w:r w:rsidR="00507355" w:rsidRPr="00963F33">
        <w:t>)</w:t>
      </w:r>
      <w:r w:rsidRPr="00963F33">
        <w:t xml:space="preserve">. В данном случае дождитесь подписания документа всеми участниками подписания и </w:t>
      </w:r>
      <w:r w:rsidR="00DA707F" w:rsidRPr="00963F33">
        <w:t>повторите отправку документа;</w:t>
      </w:r>
    </w:p>
    <w:p w:rsidR="00507355" w:rsidRPr="00963F33" w:rsidRDefault="0031378F" w:rsidP="0015694C">
      <w:pPr>
        <w:pStyle w:val="phfigure"/>
      </w:pPr>
      <w:r w:rsidRPr="00963F33">
        <w:rPr>
          <w:noProof/>
        </w:rPr>
        <w:drawing>
          <wp:inline distT="0" distB="0" distL="0" distR="0" wp14:anchorId="2151B681" wp14:editId="56D3310D">
            <wp:extent cx="4380539" cy="1034600"/>
            <wp:effectExtent l="19050" t="19050" r="20320" b="13335"/>
            <wp:docPr id="100016" name="Рисунок 100016" descr="_scroll_external/attachments/image2022-9-14_10-55-37-aee0bd14f080ef7ade9075ef651e3c8bf35a5b29f60db11a7e2d2d83a5bb25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1042780" name="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397999" cy="1038724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62C86" w:rsidRPr="00963F33" w:rsidRDefault="00507355" w:rsidP="0015694C">
      <w:pPr>
        <w:pStyle w:val="phfiguretitle"/>
      </w:pPr>
      <w:bookmarkStart w:id="90" w:name="_Ref114661784"/>
      <w:r w:rsidRPr="00963F33">
        <w:t>Р</w:t>
      </w:r>
      <w:r w:rsidR="00BC2F9F">
        <w:t>исунок </w:t>
      </w:r>
      <w:r w:rsidR="00063F08" w:rsidRPr="00963F33">
        <w:fldChar w:fldCharType="begin"/>
      </w:r>
      <w:r w:rsidR="00063F08" w:rsidRPr="00963F33">
        <w:instrText xml:space="preserve"> SEQ Рисунок \* ARABIC </w:instrText>
      </w:r>
      <w:r w:rsidR="00063F08" w:rsidRPr="00963F33">
        <w:fldChar w:fldCharType="separate"/>
      </w:r>
      <w:r w:rsidR="005B5DB0">
        <w:rPr>
          <w:noProof/>
        </w:rPr>
        <w:t>30</w:t>
      </w:r>
      <w:r w:rsidR="00063F08" w:rsidRPr="00963F33">
        <w:rPr>
          <w:noProof/>
        </w:rPr>
        <w:fldChar w:fldCharType="end"/>
      </w:r>
      <w:bookmarkEnd w:id="90"/>
      <w:r w:rsidR="003C6C81" w:rsidRPr="00963F33">
        <w:t xml:space="preserve"> – </w:t>
      </w:r>
      <w:r w:rsidR="00BC09FC" w:rsidRPr="00963F33">
        <w:t>Сообщение об отсутствии подписей все участников подписания</w:t>
      </w:r>
    </w:p>
    <w:p w:rsidR="00DA707F" w:rsidRPr="00963F33" w:rsidRDefault="0031378F" w:rsidP="00212FBB">
      <w:pPr>
        <w:pStyle w:val="phlistitemized2"/>
      </w:pPr>
      <w:r w:rsidRPr="00963F33">
        <w:t>если в Системе настроено ручное подписание ЭП МО и документ не подписан ЭП МО,</w:t>
      </w:r>
      <w:r w:rsidR="00DD4B7F" w:rsidRPr="00963F33">
        <w:t xml:space="preserve"> </w:t>
      </w:r>
      <w:r w:rsidRPr="00963F33">
        <w:t>то отображается соответствующее предупреждающее сообщение</w:t>
      </w:r>
      <w:r w:rsidR="005005E5" w:rsidRPr="00963F33">
        <w:t xml:space="preserve"> (</w:t>
      </w:r>
      <w:r w:rsidR="005005E5" w:rsidRPr="00963F33">
        <w:fldChar w:fldCharType="begin"/>
      </w:r>
      <w:r w:rsidR="005005E5" w:rsidRPr="00963F33">
        <w:instrText xml:space="preserve"> REF _Ref114661722 \h </w:instrText>
      </w:r>
      <w:r w:rsidR="005005E5" w:rsidRPr="00963F33">
        <w:fldChar w:fldCharType="separate"/>
      </w:r>
      <w:r w:rsidR="005B5DB0" w:rsidRPr="00963F33">
        <w:t>Р</w:t>
      </w:r>
      <w:r w:rsidR="005B5DB0">
        <w:t>исунок </w:t>
      </w:r>
      <w:r w:rsidR="005B5DB0">
        <w:rPr>
          <w:noProof/>
        </w:rPr>
        <w:t>31</w:t>
      </w:r>
      <w:r w:rsidR="005005E5" w:rsidRPr="00963F33">
        <w:fldChar w:fldCharType="end"/>
      </w:r>
      <w:r w:rsidR="005005E5" w:rsidRPr="00963F33">
        <w:t>)</w:t>
      </w:r>
      <w:r w:rsidRPr="00963F33">
        <w:t xml:space="preserve">. В этом случае </w:t>
      </w:r>
      <w:r w:rsidR="005005E5" w:rsidRPr="00963F33">
        <w:t xml:space="preserve">дождитесь </w:t>
      </w:r>
      <w:r w:rsidRPr="00963F33">
        <w:t>подписания документа сотрудником, обладающи</w:t>
      </w:r>
      <w:r w:rsidR="00DA707F" w:rsidRPr="00963F33">
        <w:t>м правом подписания от лица МО;</w:t>
      </w:r>
    </w:p>
    <w:p w:rsidR="00507355" w:rsidRPr="00963F33" w:rsidRDefault="0031378F" w:rsidP="0015694C">
      <w:pPr>
        <w:pStyle w:val="phfigure"/>
      </w:pPr>
      <w:r w:rsidRPr="00963F33">
        <w:rPr>
          <w:noProof/>
        </w:rPr>
        <w:drawing>
          <wp:inline distT="0" distB="0" distL="0" distR="0" wp14:anchorId="7F0DB6C8" wp14:editId="4C2A088C">
            <wp:extent cx="4409544" cy="1114425"/>
            <wp:effectExtent l="19050" t="19050" r="10160" b="9525"/>
            <wp:docPr id="100017" name="Рисунок 100017" descr="_scroll_external/attachments/image2022-9-14_10-56-26-1ecbdd280765ae1c2dddf72e7a3e7f989e6adfd3f980674cdb48c4f215507f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2425875" name="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439917" cy="1122101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62C86" w:rsidRPr="00963F33" w:rsidRDefault="00507355" w:rsidP="0015694C">
      <w:pPr>
        <w:pStyle w:val="phfiguretitle"/>
      </w:pPr>
      <w:bookmarkStart w:id="91" w:name="_Ref114661722"/>
      <w:r w:rsidRPr="00963F33">
        <w:t>Р</w:t>
      </w:r>
      <w:r w:rsidR="00BC2F9F">
        <w:t>исунок </w:t>
      </w:r>
      <w:r w:rsidR="00063F08" w:rsidRPr="00963F33">
        <w:fldChar w:fldCharType="begin"/>
      </w:r>
      <w:r w:rsidR="00063F08" w:rsidRPr="00963F33">
        <w:instrText xml:space="preserve"> SEQ Рисунок \* ARABIC </w:instrText>
      </w:r>
      <w:r w:rsidR="00063F08" w:rsidRPr="00963F33">
        <w:fldChar w:fldCharType="separate"/>
      </w:r>
      <w:r w:rsidR="005B5DB0">
        <w:rPr>
          <w:noProof/>
        </w:rPr>
        <w:t>31</w:t>
      </w:r>
      <w:r w:rsidR="00063F08" w:rsidRPr="00963F33">
        <w:rPr>
          <w:noProof/>
        </w:rPr>
        <w:fldChar w:fldCharType="end"/>
      </w:r>
      <w:bookmarkEnd w:id="91"/>
      <w:r w:rsidR="003C6C81" w:rsidRPr="00963F33">
        <w:t xml:space="preserve"> – </w:t>
      </w:r>
      <w:r w:rsidR="00BC09FC" w:rsidRPr="00963F33">
        <w:t>Сообщение об отсутствии подписи МО</w:t>
      </w:r>
    </w:p>
    <w:p w:rsidR="00362C86" w:rsidRPr="00963F33" w:rsidRDefault="0031378F" w:rsidP="00212FBB">
      <w:pPr>
        <w:pStyle w:val="phlistitemized2"/>
      </w:pPr>
      <w:r w:rsidRPr="00963F33">
        <w:t>если все проверки пройдены, то</w:t>
      </w:r>
      <w:r w:rsidR="00DD4B7F" w:rsidRPr="00963F33">
        <w:t xml:space="preserve"> </w:t>
      </w:r>
      <w:r w:rsidRPr="00963F33">
        <w:t>отображается сообщение</w:t>
      </w:r>
      <w:r w:rsidR="00DD4B7F" w:rsidRPr="00963F33">
        <w:t xml:space="preserve"> </w:t>
      </w:r>
      <w:r w:rsidRPr="00963F33">
        <w:t>об успешной отправке документа в РЭМД</w:t>
      </w:r>
      <w:r w:rsidR="00033FD0" w:rsidRPr="00963F33">
        <w:t xml:space="preserve"> (</w:t>
      </w:r>
      <w:r w:rsidR="00033FD0" w:rsidRPr="00963F33">
        <w:fldChar w:fldCharType="begin"/>
      </w:r>
      <w:r w:rsidR="00033FD0" w:rsidRPr="00963F33">
        <w:instrText xml:space="preserve"> REF _Ref114661776 \h </w:instrText>
      </w:r>
      <w:r w:rsidR="00033FD0" w:rsidRPr="00963F33">
        <w:fldChar w:fldCharType="separate"/>
      </w:r>
      <w:r w:rsidR="005B5DB0" w:rsidRPr="00963F33">
        <w:t>Р</w:t>
      </w:r>
      <w:r w:rsidR="005B5DB0">
        <w:t>исунок </w:t>
      </w:r>
      <w:r w:rsidR="005B5DB0">
        <w:rPr>
          <w:noProof/>
        </w:rPr>
        <w:t>32</w:t>
      </w:r>
      <w:r w:rsidR="00033FD0" w:rsidRPr="00963F33">
        <w:fldChar w:fldCharType="end"/>
      </w:r>
      <w:r w:rsidR="00033FD0" w:rsidRPr="00963F33">
        <w:t>)</w:t>
      </w:r>
      <w:r w:rsidRPr="00963F33">
        <w:t>.</w:t>
      </w:r>
    </w:p>
    <w:p w:rsidR="00507355" w:rsidRPr="00963F33" w:rsidRDefault="0031378F" w:rsidP="0015694C">
      <w:pPr>
        <w:pStyle w:val="phfigure"/>
      </w:pPr>
      <w:r w:rsidRPr="00963F33">
        <w:rPr>
          <w:noProof/>
        </w:rPr>
        <w:drawing>
          <wp:inline distT="0" distB="0" distL="0" distR="0" wp14:anchorId="0396C04D" wp14:editId="495BEA7E">
            <wp:extent cx="4275002" cy="1091946"/>
            <wp:effectExtent l="19050" t="19050" r="11430" b="13335"/>
            <wp:docPr id="100018" name="Рисунок 100018" descr="Сообщение об успешной отправке документа на регистрацию в РЭМ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821034" name="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292469" cy="1096408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62C86" w:rsidRPr="00963F33" w:rsidRDefault="0031378F" w:rsidP="0015694C">
      <w:pPr>
        <w:pStyle w:val="phfiguretitle"/>
      </w:pPr>
      <w:bookmarkStart w:id="92" w:name="_Ref114661776"/>
      <w:r w:rsidRPr="00963F33">
        <w:t>Р</w:t>
      </w:r>
      <w:r w:rsidR="00BC2F9F">
        <w:t>исунок </w:t>
      </w:r>
      <w:r w:rsidRPr="00963F33">
        <w:fldChar w:fldCharType="begin"/>
      </w:r>
      <w:r w:rsidRPr="00963F33">
        <w:instrText>SEQ Рисунок \* ARABIC</w:instrText>
      </w:r>
      <w:r w:rsidRPr="00963F33">
        <w:fldChar w:fldCharType="separate"/>
      </w:r>
      <w:r w:rsidR="005B5DB0">
        <w:rPr>
          <w:noProof/>
        </w:rPr>
        <w:t>32</w:t>
      </w:r>
      <w:r w:rsidRPr="00963F33">
        <w:fldChar w:fldCharType="end"/>
      </w:r>
      <w:bookmarkEnd w:id="92"/>
      <w:r w:rsidR="003C6C81" w:rsidRPr="00963F33">
        <w:t xml:space="preserve"> – </w:t>
      </w:r>
      <w:r w:rsidRPr="00963F33">
        <w:t>Сообщение об успешной отправке документа на регистрацию в РЭМД</w:t>
      </w:r>
    </w:p>
    <w:p w:rsidR="00362C86" w:rsidRPr="00963F33" w:rsidRDefault="0031378F" w:rsidP="00212FBB">
      <w:pPr>
        <w:pStyle w:val="phnormal"/>
      </w:pPr>
      <w:r w:rsidRPr="00963F33">
        <w:t>После того</w:t>
      </w:r>
      <w:r w:rsidR="00134DC6" w:rsidRPr="00963F33">
        <w:t>,</w:t>
      </w:r>
      <w:r w:rsidRPr="00963F33">
        <w:t xml:space="preserve"> как документ успешно отправлен на регистрацию в РЭМД, ему присваивается статус </w:t>
      </w:r>
      <w:r w:rsidR="0050387A" w:rsidRPr="00963F33">
        <w:t>«</w:t>
      </w:r>
      <w:r w:rsidRPr="00963F33">
        <w:t>Отправлен на регистрацию в РЭМД</w:t>
      </w:r>
      <w:r w:rsidR="0050387A" w:rsidRPr="00963F33">
        <w:t>»</w:t>
      </w:r>
      <w:r w:rsidRPr="00963F33">
        <w:t>.</w:t>
      </w:r>
      <w:r w:rsidR="00DD4B7F" w:rsidRPr="00963F33">
        <w:t xml:space="preserve"> </w:t>
      </w:r>
      <w:r w:rsidRPr="00963F33">
        <w:t xml:space="preserve">Ответ от РЭМД о регистрации документа поступает не сразу. Поступление ответа от РЭМД и его обработка Системой осуществляется в фоновом режиме. Результат регистрации СЭМД </w:t>
      </w:r>
      <w:r w:rsidR="00134DC6" w:rsidRPr="00963F33">
        <w:t xml:space="preserve">отображается </w:t>
      </w:r>
      <w:r w:rsidRPr="00963F33">
        <w:t xml:space="preserve">в столбце </w:t>
      </w:r>
      <w:r w:rsidR="0050387A" w:rsidRPr="00963F33">
        <w:t>«</w:t>
      </w:r>
      <w:r w:rsidR="003B4B24">
        <w:t>Статус передачи СЭМД</w:t>
      </w:r>
      <w:r w:rsidR="0050387A" w:rsidRPr="00963F33">
        <w:t>»</w:t>
      </w:r>
      <w:r w:rsidR="00DD4B7F" w:rsidRPr="00963F33">
        <w:t xml:space="preserve"> </w:t>
      </w:r>
      <w:r w:rsidRPr="00963F33">
        <w:t>(см.</w:t>
      </w:r>
      <w:r w:rsidR="00134DC6" w:rsidRPr="00963F33">
        <w:t xml:space="preserve"> п. </w:t>
      </w:r>
      <w:r w:rsidR="00134DC6" w:rsidRPr="00963F33">
        <w:fldChar w:fldCharType="begin"/>
      </w:r>
      <w:r w:rsidR="00134DC6" w:rsidRPr="00963F33">
        <w:instrText xml:space="preserve"> REF scroll-bookmark-11 \r \h </w:instrText>
      </w:r>
      <w:r w:rsidR="00134DC6" w:rsidRPr="00963F33">
        <w:fldChar w:fldCharType="separate"/>
      </w:r>
      <w:r w:rsidR="005B5DB0">
        <w:t>6.3</w:t>
      </w:r>
      <w:r w:rsidR="00134DC6" w:rsidRPr="00963F33">
        <w:fldChar w:fldCharType="end"/>
      </w:r>
      <w:r w:rsidRPr="00963F33">
        <w:t>).</w:t>
      </w:r>
    </w:p>
    <w:p w:rsidR="00362C86" w:rsidRPr="00963F33" w:rsidRDefault="0031378F">
      <w:pPr>
        <w:pStyle w:val="2"/>
      </w:pPr>
      <w:bookmarkStart w:id="93" w:name="scroll-bookmark-13"/>
      <w:bookmarkStart w:id="94" w:name="_Toc114649641"/>
      <w:bookmarkStart w:id="95" w:name="_Toc114662042"/>
      <w:bookmarkStart w:id="96" w:name="_Toc114662399"/>
      <w:bookmarkStart w:id="97" w:name="_Toc117866116"/>
      <w:r w:rsidRPr="00963F33">
        <w:lastRenderedPageBreak/>
        <w:t>Автоматическая отправка СЭМД на регистрацию в РЭМД</w:t>
      </w:r>
      <w:bookmarkEnd w:id="93"/>
      <w:bookmarkEnd w:id="94"/>
      <w:bookmarkEnd w:id="95"/>
      <w:bookmarkEnd w:id="96"/>
      <w:bookmarkEnd w:id="97"/>
    </w:p>
    <w:p w:rsidR="00362C86" w:rsidRPr="00963F33" w:rsidRDefault="0031378F" w:rsidP="00212FBB">
      <w:pPr>
        <w:pStyle w:val="phnormal"/>
      </w:pPr>
      <w:r w:rsidRPr="00963F33">
        <w:t>В Системе возможен вариант автоматической отправки подписанных документов на регистрацию в РЭМД, когда пользователь только подписывает документы, а отправка подписанных документов осуществляется в фоновом режиме.</w:t>
      </w:r>
    </w:p>
    <w:p w:rsidR="00362C86" w:rsidRPr="00963F33" w:rsidRDefault="0031378F" w:rsidP="00212FBB">
      <w:pPr>
        <w:pStyle w:val="phnormal"/>
      </w:pPr>
      <w:r w:rsidRPr="00963F33">
        <w:t xml:space="preserve">Для корректной автоматической отправки документ должен содержать все необходимые подписи участников подписания, предусмотренные настройками документа. Далее документ проверяется на отсутствие статуса регистрации </w:t>
      </w:r>
      <w:r w:rsidR="0050387A" w:rsidRPr="00963F33">
        <w:t>«</w:t>
      </w:r>
      <w:r w:rsidRPr="00963F33">
        <w:t>Зарегистрирован в РЭМД</w:t>
      </w:r>
      <w:r w:rsidR="0050387A" w:rsidRPr="00963F33">
        <w:t>»</w:t>
      </w:r>
      <w:r w:rsidRPr="00963F33">
        <w:t xml:space="preserve"> и помещается в очередь на отправку. Согласно временному интервалу, установленному в пользовательском задании, документы направляются на регистрацию в РЭМД.</w:t>
      </w:r>
    </w:p>
    <w:p w:rsidR="00362C86" w:rsidRPr="00963F33" w:rsidRDefault="0031378F">
      <w:pPr>
        <w:pStyle w:val="2"/>
      </w:pPr>
      <w:bookmarkStart w:id="98" w:name="scroll-bookmark-11"/>
      <w:bookmarkStart w:id="99" w:name="_Toc114649642"/>
      <w:bookmarkStart w:id="100" w:name="_Toc114662043"/>
      <w:bookmarkStart w:id="101" w:name="_Toc114662400"/>
      <w:bookmarkStart w:id="102" w:name="_Toc117866117"/>
      <w:r w:rsidRPr="00963F33">
        <w:t>Отслеживание ответа от РЭМД о регистрации СЭМД</w:t>
      </w:r>
      <w:bookmarkEnd w:id="98"/>
      <w:bookmarkEnd w:id="99"/>
      <w:bookmarkEnd w:id="100"/>
      <w:bookmarkEnd w:id="101"/>
      <w:bookmarkEnd w:id="102"/>
    </w:p>
    <w:p w:rsidR="00362C86" w:rsidRPr="00963F33" w:rsidRDefault="0031378F" w:rsidP="00212FBB">
      <w:pPr>
        <w:pStyle w:val="phnormal"/>
      </w:pPr>
      <w:r w:rsidRPr="00963F33">
        <w:t>Ответ от РЭМД о регистрации документа поступает не сразу. Поступление ответа от РЭМД и его обработка Системой осуществляется в фоновом режиме. Результат регистрации СЭМД</w:t>
      </w:r>
      <w:r w:rsidR="007F54BA" w:rsidRPr="00963F33">
        <w:t xml:space="preserve"> отображаются</w:t>
      </w:r>
      <w:r w:rsidRPr="00963F33">
        <w:t xml:space="preserve"> в столбце </w:t>
      </w:r>
      <w:r w:rsidR="0050387A" w:rsidRPr="00963F33">
        <w:t>«</w:t>
      </w:r>
      <w:r w:rsidRPr="00963F33">
        <w:t>Статус документа</w:t>
      </w:r>
      <w:r w:rsidR="00E4107A">
        <w:t xml:space="preserve">/ </w:t>
      </w:r>
      <w:r w:rsidR="003B4B24">
        <w:t>Статус передачи СЭМД</w:t>
      </w:r>
      <w:r w:rsidR="0050387A" w:rsidRPr="00963F33">
        <w:t>»</w:t>
      </w:r>
      <w:r w:rsidRPr="00963F33">
        <w:t>.</w:t>
      </w:r>
      <w:r w:rsidR="007F54BA" w:rsidRPr="00963F33">
        <w:t xml:space="preserve"> Статусы переданного в РЭМД документа перечислены в таблице ниже (</w:t>
      </w:r>
      <w:r w:rsidR="007F54BA" w:rsidRPr="00963F33">
        <w:fldChar w:fldCharType="begin"/>
      </w:r>
      <w:r w:rsidR="007F54BA" w:rsidRPr="00963F33">
        <w:instrText xml:space="preserve"> REF _Ref114661920 \h </w:instrText>
      </w:r>
      <w:r w:rsidR="007F54BA" w:rsidRPr="00963F33">
        <w:fldChar w:fldCharType="separate"/>
      </w:r>
      <w:r w:rsidR="005B5DB0" w:rsidRPr="00963F33">
        <w:t>Т</w:t>
      </w:r>
      <w:r w:rsidR="005B5DB0">
        <w:t>аблица </w:t>
      </w:r>
      <w:r w:rsidR="005B5DB0">
        <w:rPr>
          <w:noProof/>
        </w:rPr>
        <w:t>1</w:t>
      </w:r>
      <w:r w:rsidR="007F54BA" w:rsidRPr="00963F33">
        <w:fldChar w:fldCharType="end"/>
      </w:r>
      <w:r w:rsidR="007F54BA" w:rsidRPr="00963F33">
        <w:t>).</w:t>
      </w:r>
    </w:p>
    <w:p w:rsidR="00362C86" w:rsidRPr="00963F33" w:rsidRDefault="0031378F" w:rsidP="0015694C">
      <w:pPr>
        <w:pStyle w:val="phtabletitle"/>
      </w:pPr>
      <w:bookmarkStart w:id="103" w:name="_Ref114661920"/>
      <w:r w:rsidRPr="00963F33">
        <w:t>Т</w:t>
      </w:r>
      <w:r w:rsidR="00BC2F9F">
        <w:t>аблица </w:t>
      </w:r>
      <w:r w:rsidRPr="00963F33">
        <w:fldChar w:fldCharType="begin"/>
      </w:r>
      <w:r w:rsidRPr="00963F33">
        <w:instrText>SEQ Таблица \* ARABIC</w:instrText>
      </w:r>
      <w:r w:rsidRPr="00963F33">
        <w:fldChar w:fldCharType="separate"/>
      </w:r>
      <w:r w:rsidR="005B5DB0">
        <w:rPr>
          <w:noProof/>
        </w:rPr>
        <w:t>1</w:t>
      </w:r>
      <w:r w:rsidRPr="00963F33">
        <w:fldChar w:fldCharType="end"/>
      </w:r>
      <w:bookmarkEnd w:id="103"/>
      <w:r w:rsidR="003C6C81" w:rsidRPr="00963F33">
        <w:t xml:space="preserve"> – </w:t>
      </w:r>
      <w:r w:rsidRPr="00963F33">
        <w:t>Статусы переданного в РЭМД документа</w:t>
      </w:r>
    </w:p>
    <w:tbl>
      <w:tblPr>
        <w:tblStyle w:val="ad"/>
        <w:tblW w:w="5000" w:type="pct"/>
        <w:tblLook w:val="0020" w:firstRow="1" w:lastRow="0" w:firstColumn="0" w:lastColumn="0" w:noHBand="0" w:noVBand="0"/>
      </w:tblPr>
      <w:tblGrid>
        <w:gridCol w:w="2499"/>
        <w:gridCol w:w="7689"/>
      </w:tblGrid>
      <w:tr w:rsidR="00CF3896" w:rsidRPr="00963F33" w:rsidTr="00542EC7">
        <w:tc>
          <w:tcPr>
            <w:tcW w:w="0" w:type="auto"/>
          </w:tcPr>
          <w:p w:rsidR="00362C86" w:rsidRPr="00963F33" w:rsidRDefault="0031378F" w:rsidP="0015694C">
            <w:pPr>
              <w:pStyle w:val="phtablecolcaption"/>
              <w:rPr>
                <w:b w:val="0"/>
              </w:rPr>
            </w:pPr>
            <w:bookmarkStart w:id="104" w:name="scroll-bookmark-14"/>
            <w:r w:rsidRPr="00963F33">
              <w:t>Значение</w:t>
            </w:r>
            <w:bookmarkEnd w:id="104"/>
          </w:p>
        </w:tc>
        <w:tc>
          <w:tcPr>
            <w:tcW w:w="0" w:type="auto"/>
          </w:tcPr>
          <w:p w:rsidR="00362C86" w:rsidRPr="00963F33" w:rsidRDefault="0031378F" w:rsidP="0015694C">
            <w:pPr>
              <w:pStyle w:val="phtablecolcaption"/>
              <w:rPr>
                <w:b w:val="0"/>
              </w:rPr>
            </w:pPr>
            <w:r w:rsidRPr="00963F33">
              <w:t>Описание</w:t>
            </w:r>
          </w:p>
        </w:tc>
      </w:tr>
      <w:tr w:rsidR="00CF3896" w:rsidRPr="00963F33" w:rsidTr="00542EC7">
        <w:tc>
          <w:tcPr>
            <w:tcW w:w="0" w:type="auto"/>
          </w:tcPr>
          <w:p w:rsidR="00362C86" w:rsidRPr="00963F33" w:rsidRDefault="0031378F" w:rsidP="007F54BA">
            <w:pPr>
              <w:pStyle w:val="phtablecellleft"/>
            </w:pPr>
            <w:r w:rsidRPr="00963F33">
              <w:t>Отправлен на регистрацию</w:t>
            </w:r>
          </w:p>
        </w:tc>
        <w:tc>
          <w:tcPr>
            <w:tcW w:w="0" w:type="auto"/>
          </w:tcPr>
          <w:p w:rsidR="00362C86" w:rsidRPr="00963F33" w:rsidRDefault="0031378F" w:rsidP="007F54BA">
            <w:pPr>
              <w:pStyle w:val="phtablecellleft"/>
            </w:pPr>
            <w:r w:rsidRPr="00963F33">
              <w:t>Запрос на регистрацию СЭМД направлен в РЭМД, но ответ от РЭМД еще не получен</w:t>
            </w:r>
          </w:p>
        </w:tc>
      </w:tr>
      <w:tr w:rsidR="00CF3896" w:rsidRPr="00963F33" w:rsidTr="00542EC7">
        <w:tc>
          <w:tcPr>
            <w:tcW w:w="0" w:type="auto"/>
          </w:tcPr>
          <w:p w:rsidR="00362C86" w:rsidRPr="00963F33" w:rsidRDefault="0031378F" w:rsidP="007F54BA">
            <w:pPr>
              <w:pStyle w:val="phtablecellleft"/>
            </w:pPr>
            <w:r w:rsidRPr="00963F33">
              <w:t>Отказано в регистрации</w:t>
            </w:r>
          </w:p>
        </w:tc>
        <w:tc>
          <w:tcPr>
            <w:tcW w:w="0" w:type="auto"/>
          </w:tcPr>
          <w:p w:rsidR="00362C86" w:rsidRPr="00963F33" w:rsidRDefault="0031378F" w:rsidP="007F54BA">
            <w:pPr>
              <w:pStyle w:val="phtablecellleft"/>
            </w:pPr>
            <w:r w:rsidRPr="00963F33">
              <w:t>От РЭМД поступил ответ, содержащий</w:t>
            </w:r>
            <w:r w:rsidR="00DD4B7F" w:rsidRPr="00963F33">
              <w:t xml:space="preserve"> </w:t>
            </w:r>
            <w:r w:rsidRPr="00963F33">
              <w:t>информацию об</w:t>
            </w:r>
            <w:r w:rsidR="00DD4B7F" w:rsidRPr="00963F33">
              <w:t xml:space="preserve"> </w:t>
            </w:r>
            <w:r w:rsidRPr="00963F33">
              <w:t>ошибках, найденных в процессе проверки СЭМД.</w:t>
            </w:r>
          </w:p>
          <w:p w:rsidR="00362C86" w:rsidRPr="00963F33" w:rsidRDefault="0031378F" w:rsidP="007F54BA">
            <w:pPr>
              <w:pStyle w:val="phtablecellleft"/>
            </w:pPr>
            <w:r w:rsidRPr="00963F33">
              <w:t>Вместе со статусом также отображаются выявленные ошибки</w:t>
            </w:r>
          </w:p>
        </w:tc>
      </w:tr>
      <w:tr w:rsidR="00CF3896" w:rsidRPr="00963F33" w:rsidTr="00542EC7">
        <w:tc>
          <w:tcPr>
            <w:tcW w:w="0" w:type="auto"/>
          </w:tcPr>
          <w:p w:rsidR="00362C86" w:rsidRPr="00963F33" w:rsidRDefault="0031378F" w:rsidP="007F54BA">
            <w:pPr>
              <w:pStyle w:val="phtablecellleft"/>
            </w:pPr>
            <w:r w:rsidRPr="00963F33">
              <w:t>Зарегистрирован в РЭМД</w:t>
            </w:r>
          </w:p>
        </w:tc>
        <w:tc>
          <w:tcPr>
            <w:tcW w:w="0" w:type="auto"/>
          </w:tcPr>
          <w:p w:rsidR="00362C86" w:rsidRPr="00963F33" w:rsidRDefault="0031378F" w:rsidP="007F54BA">
            <w:pPr>
              <w:pStyle w:val="phtablecellleft"/>
            </w:pPr>
            <w:r w:rsidRPr="00963F33">
              <w:t>От РЭМД поступил ответ</w:t>
            </w:r>
            <w:r w:rsidR="00DD4B7F" w:rsidRPr="00963F33">
              <w:t xml:space="preserve"> </w:t>
            </w:r>
            <w:r w:rsidRPr="00963F33">
              <w:t>об успешной регистрации СЭМД.</w:t>
            </w:r>
          </w:p>
          <w:p w:rsidR="00362C86" w:rsidRPr="00963F33" w:rsidRDefault="0031378F" w:rsidP="005C4525">
            <w:pPr>
              <w:pStyle w:val="phtablecellleft"/>
            </w:pPr>
            <w:r w:rsidRPr="00963F33">
              <w:t>Вместе со ст</w:t>
            </w:r>
            <w:r w:rsidR="005C4525" w:rsidRPr="00963F33">
              <w:t>атусом также отображается номер,</w:t>
            </w:r>
            <w:r w:rsidRPr="00963F33">
              <w:t xml:space="preserve"> присвоенн</w:t>
            </w:r>
            <w:r w:rsidR="005C4525" w:rsidRPr="00963F33">
              <w:t>ый</w:t>
            </w:r>
            <w:r w:rsidRPr="00963F33">
              <w:t xml:space="preserve"> документу при регистрации в РЭМД</w:t>
            </w:r>
          </w:p>
        </w:tc>
      </w:tr>
    </w:tbl>
    <w:p w:rsidR="00362C86" w:rsidRPr="00963F33" w:rsidRDefault="00362C86" w:rsidP="00212FBB">
      <w:pPr>
        <w:pStyle w:val="phnormal"/>
      </w:pPr>
    </w:p>
    <w:p w:rsidR="00313CC9" w:rsidRPr="00963F33" w:rsidRDefault="00313CC9" w:rsidP="00212FBB">
      <w:pPr>
        <w:pStyle w:val="phnormal"/>
      </w:pPr>
      <w:r w:rsidRPr="00963F33">
        <w:rPr>
          <w:b/>
        </w:rPr>
        <w:t xml:space="preserve">Примечание </w:t>
      </w:r>
      <w:r w:rsidR="006B460C" w:rsidRPr="00963F33">
        <w:t>–</w:t>
      </w:r>
      <w:r w:rsidRPr="00963F33">
        <w:rPr>
          <w:b/>
        </w:rPr>
        <w:t xml:space="preserve"> </w:t>
      </w:r>
      <w:r w:rsidRPr="00963F33">
        <w:t>РЭМД возвращает ошибки согласно справочнику НСИ 1.2.643.5.1.13.13.99.2.305 «РЭМД. Классификатор кодов сообщений».</w:t>
      </w:r>
    </w:p>
    <w:p w:rsidR="00DF5383" w:rsidRPr="00963F33" w:rsidRDefault="00DF5383" w:rsidP="00212FBB">
      <w:pPr>
        <w:pStyle w:val="phnormal"/>
      </w:pPr>
    </w:p>
    <w:p w:rsidR="00A44FF7" w:rsidRPr="00963F33" w:rsidRDefault="00A44FF7" w:rsidP="00A44FF7">
      <w:pPr>
        <w:pStyle w:val="10"/>
      </w:pPr>
      <w:bookmarkStart w:id="105" w:name="_Toc116648877"/>
      <w:bookmarkStart w:id="106" w:name="_Toc117866118"/>
      <w:bookmarkStart w:id="107" w:name="_Toc114831094"/>
      <w:bookmarkStart w:id="108" w:name="_Toc115334340"/>
      <w:r w:rsidRPr="00963F33">
        <w:lastRenderedPageBreak/>
        <w:t>Журнал информационного взаимодействия</w:t>
      </w:r>
      <w:bookmarkEnd w:id="105"/>
      <w:bookmarkEnd w:id="106"/>
      <w:r w:rsidR="0025044A">
        <w:t xml:space="preserve"> с РЭМД</w:t>
      </w:r>
    </w:p>
    <w:p w:rsidR="00A44FF7" w:rsidRPr="00963F33" w:rsidRDefault="00A44FF7" w:rsidP="00212FBB">
      <w:pPr>
        <w:pStyle w:val="phnormal"/>
      </w:pPr>
      <w:r w:rsidRPr="00963F33">
        <w:t>В Системе пользователю доступна возможность просмотра журнала статусов передачи СЭМД в РЭМД.</w:t>
      </w:r>
    </w:p>
    <w:p w:rsidR="00A44FF7" w:rsidRPr="00963F33" w:rsidRDefault="00A44FF7" w:rsidP="00212FBB">
      <w:pPr>
        <w:pStyle w:val="phlistitemizedtitle"/>
      </w:pPr>
      <w:r w:rsidRPr="00963F33">
        <w:t>Чтобы просмотреть журнал, выполните следующие действия:</w:t>
      </w:r>
    </w:p>
    <w:p w:rsidR="00A44FF7" w:rsidRPr="00963F33" w:rsidRDefault="00A44FF7" w:rsidP="00212FBB">
      <w:pPr>
        <w:pStyle w:val="phlistitemized1"/>
      </w:pPr>
      <w:r w:rsidRPr="00963F33">
        <w:t>выберите пункт главного меню «Аналитика/ РЭМД/ Журнал информационного взаимо</w:t>
      </w:r>
      <w:r w:rsidR="0025044A">
        <w:t>действия с РЭМД». Откроется форма</w:t>
      </w:r>
      <w:r w:rsidRPr="00963F33">
        <w:t xml:space="preserve"> журнал</w:t>
      </w:r>
      <w:r w:rsidR="0025044A">
        <w:t>а</w:t>
      </w:r>
      <w:r w:rsidRPr="00963F33">
        <w:t xml:space="preserve"> информационного взаимодействия с РЭМД (</w:t>
      </w:r>
      <w:r w:rsidRPr="00963F33">
        <w:fldChar w:fldCharType="begin"/>
      </w:r>
      <w:r w:rsidRPr="00963F33">
        <w:instrText xml:space="preserve"> REF _Ref89851682 \h  \* MERGEFORMAT </w:instrText>
      </w:r>
      <w:r w:rsidRPr="00963F33">
        <w:fldChar w:fldCharType="separate"/>
      </w:r>
      <w:r w:rsidR="005B5DB0" w:rsidRPr="00963F33">
        <w:t>Р</w:t>
      </w:r>
      <w:r w:rsidR="005B5DB0">
        <w:t>исунок 33</w:t>
      </w:r>
      <w:r w:rsidRPr="00963F33">
        <w:fldChar w:fldCharType="end"/>
      </w:r>
      <w:r w:rsidRPr="00963F33">
        <w:t>);</w:t>
      </w:r>
    </w:p>
    <w:p w:rsidR="00A44FF7" w:rsidRPr="00963F33" w:rsidRDefault="009C7618" w:rsidP="0015694C">
      <w:pPr>
        <w:pStyle w:val="phfigure"/>
      </w:pPr>
      <w:r w:rsidRPr="009C7618">
        <w:rPr>
          <w:noProof/>
        </w:rPr>
        <w:t xml:space="preserve"> </w:t>
      </w:r>
      <w:r>
        <w:rPr>
          <w:noProof/>
        </w:rPr>
        <w:drawing>
          <wp:inline distT="0" distB="0" distL="0" distR="0" wp14:anchorId="34358F8F" wp14:editId="05D12B95">
            <wp:extent cx="6475730" cy="3366135"/>
            <wp:effectExtent l="19050" t="19050" r="20320" b="2476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475730" cy="33661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44FF7" w:rsidRPr="00963F33" w:rsidRDefault="00A44FF7" w:rsidP="0015694C">
      <w:pPr>
        <w:pStyle w:val="phfiguretitle"/>
      </w:pPr>
      <w:bookmarkStart w:id="109" w:name="_Ref89851682"/>
      <w:r w:rsidRPr="00963F33">
        <w:t>Р</w:t>
      </w:r>
      <w:r w:rsidR="00BC2F9F">
        <w:t>исунок </w:t>
      </w:r>
      <w:r w:rsidRPr="00963F33">
        <w:fldChar w:fldCharType="begin"/>
      </w:r>
      <w:r w:rsidRPr="00963F33">
        <w:instrText>SEQ Рисунок \* ARABIC</w:instrText>
      </w:r>
      <w:r w:rsidRPr="00963F33">
        <w:fldChar w:fldCharType="separate"/>
      </w:r>
      <w:r w:rsidR="005B5DB0">
        <w:rPr>
          <w:noProof/>
        </w:rPr>
        <w:t>33</w:t>
      </w:r>
      <w:r w:rsidRPr="00963F33">
        <w:fldChar w:fldCharType="end"/>
      </w:r>
      <w:bookmarkEnd w:id="109"/>
      <w:r w:rsidRPr="00963F33">
        <w:t xml:space="preserve"> – Журнал информационного взаимодействия с РЭМД</w:t>
      </w:r>
    </w:p>
    <w:p w:rsidR="00A44FF7" w:rsidRPr="00963F33" w:rsidRDefault="00A44FF7" w:rsidP="00212FBB">
      <w:pPr>
        <w:pStyle w:val="phlistitemized1"/>
      </w:pPr>
      <w:r w:rsidRPr="00963F33">
        <w:t>задайте параметры формирования журнала в соответствии с таблицей ниже (</w:t>
      </w:r>
      <w:r w:rsidRPr="00963F33">
        <w:fldChar w:fldCharType="begin"/>
      </w:r>
      <w:r w:rsidRPr="00963F33">
        <w:instrText xml:space="preserve"> REF _Ref113963332 \h  \* MERGEFORMAT </w:instrText>
      </w:r>
      <w:r w:rsidRPr="00963F33">
        <w:fldChar w:fldCharType="separate"/>
      </w:r>
      <w:r w:rsidR="005B5DB0" w:rsidRPr="00963F33">
        <w:t>Т</w:t>
      </w:r>
      <w:r w:rsidR="005B5DB0">
        <w:t>аблица 2</w:t>
      </w:r>
      <w:r w:rsidRPr="00963F33">
        <w:fldChar w:fldCharType="end"/>
      </w:r>
      <w:r w:rsidRPr="00963F33">
        <w:t>);</w:t>
      </w:r>
    </w:p>
    <w:p w:rsidR="00A44FF7" w:rsidRPr="00963F33" w:rsidRDefault="00A44FF7" w:rsidP="0015694C">
      <w:pPr>
        <w:pStyle w:val="phtabletitle"/>
      </w:pPr>
      <w:bookmarkStart w:id="110" w:name="_Ref113963332"/>
      <w:r w:rsidRPr="00963F33">
        <w:t>Т</w:t>
      </w:r>
      <w:r w:rsidR="00BC2F9F">
        <w:t>аблица </w:t>
      </w:r>
      <w:r w:rsidRPr="00963F33">
        <w:fldChar w:fldCharType="begin"/>
      </w:r>
      <w:r w:rsidRPr="00963F33">
        <w:instrText>SEQ Таблица \* ARABIC</w:instrText>
      </w:r>
      <w:r w:rsidRPr="00963F33">
        <w:fldChar w:fldCharType="separate"/>
      </w:r>
      <w:r w:rsidR="005B5DB0">
        <w:rPr>
          <w:noProof/>
        </w:rPr>
        <w:t>2</w:t>
      </w:r>
      <w:r w:rsidRPr="00963F33">
        <w:fldChar w:fldCharType="end"/>
      </w:r>
      <w:bookmarkEnd w:id="110"/>
      <w:r w:rsidRPr="00963F33">
        <w:t xml:space="preserve"> – Параметры формирования журнала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2584"/>
        <w:gridCol w:w="7604"/>
      </w:tblGrid>
      <w:tr w:rsidR="00CF3896" w:rsidRPr="00963F33" w:rsidTr="008C7ECF">
        <w:trPr>
          <w:tblHeader/>
        </w:trPr>
        <w:tc>
          <w:tcPr>
            <w:tcW w:w="1268" w:type="pct"/>
          </w:tcPr>
          <w:p w:rsidR="00A44FF7" w:rsidRPr="00963F33" w:rsidRDefault="00A44FF7" w:rsidP="0015694C">
            <w:pPr>
              <w:pStyle w:val="phtablecolcaption"/>
            </w:pPr>
            <w:r w:rsidRPr="00963F33">
              <w:t>Наименование</w:t>
            </w:r>
          </w:p>
        </w:tc>
        <w:tc>
          <w:tcPr>
            <w:tcW w:w="3732" w:type="pct"/>
          </w:tcPr>
          <w:p w:rsidR="00A44FF7" w:rsidRPr="00963F33" w:rsidRDefault="00A44FF7" w:rsidP="0015694C">
            <w:pPr>
              <w:pStyle w:val="phtablecolcaption"/>
            </w:pPr>
            <w:r w:rsidRPr="00963F33">
              <w:t>Описание</w:t>
            </w:r>
          </w:p>
        </w:tc>
      </w:tr>
      <w:tr w:rsidR="00CF3896" w:rsidRPr="00963F33" w:rsidTr="008C7ECF">
        <w:tc>
          <w:tcPr>
            <w:tcW w:w="1268" w:type="pct"/>
          </w:tcPr>
          <w:p w:rsidR="00A44FF7" w:rsidRPr="00963F33" w:rsidRDefault="00A44FF7" w:rsidP="008C7ECF">
            <w:pPr>
              <w:pStyle w:val="phtablecellleft"/>
            </w:pPr>
            <w:r w:rsidRPr="00963F33">
              <w:t>Период формирования СЭМД с</w:t>
            </w:r>
          </w:p>
        </w:tc>
        <w:tc>
          <w:tcPr>
            <w:tcW w:w="3732" w:type="pct"/>
          </w:tcPr>
          <w:p w:rsidR="00A44FF7" w:rsidRPr="00963F33" w:rsidRDefault="00A44FF7" w:rsidP="008C7ECF">
            <w:pPr>
              <w:pStyle w:val="phtablecellleft"/>
            </w:pPr>
            <w:r w:rsidRPr="00963F33">
              <w:t>Дата начала периода формирования СЭМД.</w:t>
            </w:r>
          </w:p>
          <w:p w:rsidR="00A44FF7" w:rsidRPr="00963F33" w:rsidRDefault="00A44FF7" w:rsidP="008C7ECF">
            <w:pPr>
              <w:pStyle w:val="phtablecellleft"/>
            </w:pPr>
            <w:r w:rsidRPr="00963F33">
              <w:t xml:space="preserve">Выбирается из календаря с помощью кнопки </w:t>
            </w:r>
            <w:r w:rsidRPr="00963F33">
              <w:rPr>
                <w:noProof/>
              </w:rPr>
              <w:drawing>
                <wp:inline distT="0" distB="0" distL="0" distR="0" wp14:anchorId="4481A34F" wp14:editId="3C62DFAC">
                  <wp:extent cx="209550" cy="200025"/>
                  <wp:effectExtent l="19050" t="19050" r="19050" b="28575"/>
                  <wp:docPr id="100059" name="Рисунок 100059" descr="_scroll_external/attachments/worddavf220e5de5c6a429392fd4697a2f313eb-8fd3ccfb701af0a25ad766378896205fe71b846cf22b634fefe72ba7389831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407370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0002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Pr="00963F33">
              <w:t>. По умолчанию установлена дата начала текущей недели</w:t>
            </w:r>
          </w:p>
        </w:tc>
      </w:tr>
      <w:tr w:rsidR="00CF3896" w:rsidRPr="00963F33" w:rsidTr="008C7ECF">
        <w:tc>
          <w:tcPr>
            <w:tcW w:w="1268" w:type="pct"/>
          </w:tcPr>
          <w:p w:rsidR="00A44FF7" w:rsidRPr="00963F33" w:rsidRDefault="00A44FF7" w:rsidP="008C7ECF">
            <w:pPr>
              <w:pStyle w:val="phtablecellleft"/>
            </w:pPr>
            <w:r w:rsidRPr="00963F33">
              <w:t>по</w:t>
            </w:r>
          </w:p>
        </w:tc>
        <w:tc>
          <w:tcPr>
            <w:tcW w:w="3732" w:type="pct"/>
          </w:tcPr>
          <w:p w:rsidR="00A44FF7" w:rsidRPr="00963F33" w:rsidRDefault="00A44FF7" w:rsidP="008C7ECF">
            <w:pPr>
              <w:pStyle w:val="phtablecellleft"/>
            </w:pPr>
            <w:r w:rsidRPr="00963F33">
              <w:t>Дата окончания периода формирования СЭМД.</w:t>
            </w:r>
          </w:p>
          <w:p w:rsidR="00A44FF7" w:rsidRPr="00963F33" w:rsidRDefault="00A44FF7" w:rsidP="008C7ECF">
            <w:pPr>
              <w:pStyle w:val="phtablecellleft"/>
            </w:pPr>
            <w:r w:rsidRPr="00963F33">
              <w:t xml:space="preserve">Выбирается из календаря с помощью кнопки </w:t>
            </w:r>
            <w:r w:rsidRPr="00963F33">
              <w:rPr>
                <w:noProof/>
              </w:rPr>
              <w:drawing>
                <wp:inline distT="0" distB="0" distL="0" distR="0" wp14:anchorId="382B9862" wp14:editId="7B81CBB4">
                  <wp:extent cx="209550" cy="200025"/>
                  <wp:effectExtent l="19050" t="19050" r="19050" b="28575"/>
                  <wp:docPr id="100060" name="Рисунок 100060" descr="_scroll_external/attachments/worddavf220e5de5c6a429392fd4697a2f313eb-8fd3ccfb701af0a25ad766378896205fe71b846cf22b634fefe72ba7389831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624255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0002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Pr="00963F33">
              <w:t>. По умолчанию установлена дата окончания текущей недели</w:t>
            </w:r>
          </w:p>
        </w:tc>
      </w:tr>
      <w:tr w:rsidR="00CF3896" w:rsidRPr="00963F33" w:rsidTr="008C7ECF">
        <w:tc>
          <w:tcPr>
            <w:tcW w:w="1268" w:type="pct"/>
          </w:tcPr>
          <w:p w:rsidR="00A44FF7" w:rsidRPr="00963F33" w:rsidRDefault="00A44FF7" w:rsidP="008C7ECF">
            <w:pPr>
              <w:pStyle w:val="phtablecellleft"/>
            </w:pPr>
            <w:r w:rsidRPr="00963F33">
              <w:lastRenderedPageBreak/>
              <w:t>Вид СЭМД</w:t>
            </w:r>
          </w:p>
        </w:tc>
        <w:tc>
          <w:tcPr>
            <w:tcW w:w="3732" w:type="pct"/>
          </w:tcPr>
          <w:p w:rsidR="00A44FF7" w:rsidRPr="00963F33" w:rsidRDefault="00A44FF7" w:rsidP="008C7ECF">
            <w:pPr>
              <w:pStyle w:val="phtablecellleft"/>
            </w:pPr>
            <w:r w:rsidRPr="00963F33">
              <w:t>Вид сформированных СЭМД.</w:t>
            </w:r>
          </w:p>
          <w:p w:rsidR="00A44FF7" w:rsidRPr="00963F33" w:rsidRDefault="00A44FF7" w:rsidP="008C7ECF">
            <w:pPr>
              <w:pStyle w:val="phtablecellleft"/>
            </w:pPr>
            <w:r w:rsidRPr="00963F33">
              <w:t xml:space="preserve">Выбирается из справочника с помощью кнопки </w:t>
            </w:r>
            <w:r w:rsidRPr="00963F33">
              <w:rPr>
                <w:noProof/>
              </w:rPr>
              <w:drawing>
                <wp:inline distT="0" distB="0" distL="0" distR="0" wp14:anchorId="3D70AC01" wp14:editId="268386B2">
                  <wp:extent cx="209550" cy="190500"/>
                  <wp:effectExtent l="19050" t="19050" r="19050" b="19050"/>
                  <wp:docPr id="45" name="Рисунок 45" descr="_scroll_external/attachments/worddavdae44b203ef89fc60aaccdbe1151abc5-707262a0e1b85ff8b3159de71ec53ea3f36f2040be893dea38a6ab9cdfd039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1326806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1905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Pr="00963F33">
              <w:t>. По умолчанию установлено значение «Все»</w:t>
            </w:r>
          </w:p>
        </w:tc>
      </w:tr>
      <w:tr w:rsidR="00CF3896" w:rsidRPr="00963F33" w:rsidTr="008C7ECF">
        <w:tc>
          <w:tcPr>
            <w:tcW w:w="1268" w:type="pct"/>
          </w:tcPr>
          <w:p w:rsidR="00A44FF7" w:rsidRPr="00963F33" w:rsidRDefault="00A44FF7" w:rsidP="008C7ECF">
            <w:pPr>
              <w:pStyle w:val="phtablecellleft"/>
            </w:pPr>
            <w:r w:rsidRPr="00963F33">
              <w:t>Сотрудник, сформировавший СЭМД</w:t>
            </w:r>
          </w:p>
        </w:tc>
        <w:tc>
          <w:tcPr>
            <w:tcW w:w="3732" w:type="pct"/>
          </w:tcPr>
          <w:p w:rsidR="00A44FF7" w:rsidRPr="00963F33" w:rsidRDefault="00A44FF7" w:rsidP="008C7ECF">
            <w:pPr>
              <w:pStyle w:val="phtablecellleft"/>
            </w:pPr>
            <w:r w:rsidRPr="00963F33">
              <w:t>Сотрудник, сформировавший СЭМД.</w:t>
            </w:r>
          </w:p>
          <w:p w:rsidR="00A44FF7" w:rsidRPr="00963F33" w:rsidRDefault="00A44FF7" w:rsidP="008C7ECF">
            <w:pPr>
              <w:pStyle w:val="phtablecellleft"/>
            </w:pPr>
            <w:r w:rsidRPr="00963F33">
              <w:t xml:space="preserve">Выбирается из справочника с помощью кнопки </w:t>
            </w:r>
            <w:r w:rsidRPr="00963F33">
              <w:rPr>
                <w:noProof/>
              </w:rPr>
              <w:drawing>
                <wp:inline distT="0" distB="0" distL="0" distR="0" wp14:anchorId="1ED31676" wp14:editId="23115E66">
                  <wp:extent cx="209550" cy="190500"/>
                  <wp:effectExtent l="19050" t="19050" r="19050" b="19050"/>
                  <wp:docPr id="100061" name="Рисунок 100061" descr="_scroll_external/attachments/worddavdae44b203ef89fc60aaccdbe1151abc5-707262a0e1b85ff8b3159de71ec53ea3f36f2040be893dea38a6ab9cdfd039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8366680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1905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Pr="00963F33">
              <w:t>. По умолчанию указан текущий пользователь</w:t>
            </w:r>
          </w:p>
        </w:tc>
      </w:tr>
      <w:tr w:rsidR="00CF3896" w:rsidRPr="00963F33" w:rsidTr="008C7ECF">
        <w:tc>
          <w:tcPr>
            <w:tcW w:w="1268" w:type="pct"/>
          </w:tcPr>
          <w:p w:rsidR="00A44FF7" w:rsidRPr="00963F33" w:rsidRDefault="00A44FF7" w:rsidP="008C7ECF">
            <w:pPr>
              <w:pStyle w:val="phtablecellleft"/>
            </w:pPr>
            <w:r w:rsidRPr="00963F33">
              <w:t>Пациент</w:t>
            </w:r>
          </w:p>
        </w:tc>
        <w:tc>
          <w:tcPr>
            <w:tcW w:w="3732" w:type="pct"/>
          </w:tcPr>
          <w:p w:rsidR="00A44FF7" w:rsidRPr="00963F33" w:rsidRDefault="00A44FF7" w:rsidP="008C7ECF">
            <w:pPr>
              <w:pStyle w:val="phtablecellleft"/>
            </w:pPr>
            <w:r w:rsidRPr="00963F33">
              <w:t>Пациент, по которому сформированы СЭМД.</w:t>
            </w:r>
          </w:p>
          <w:p w:rsidR="00A44FF7" w:rsidRPr="00963F33" w:rsidRDefault="00A44FF7" w:rsidP="008C7ECF">
            <w:pPr>
              <w:pStyle w:val="phtablecellleft"/>
            </w:pPr>
            <w:r w:rsidRPr="00963F33">
              <w:t xml:space="preserve">Выбирается с помощью кнопки </w:t>
            </w:r>
            <w:r w:rsidRPr="00963F33">
              <w:rPr>
                <w:noProof/>
              </w:rPr>
              <w:drawing>
                <wp:inline distT="0" distB="0" distL="0" distR="0" wp14:anchorId="6C5F2500" wp14:editId="191B68D0">
                  <wp:extent cx="209550" cy="190500"/>
                  <wp:effectExtent l="19050" t="19050" r="19050" b="19050"/>
                  <wp:docPr id="100062" name="Рисунок 100062" descr="_scroll_external/attachments/worddavdae44b203ef89fc60aaccdbe1151abc5-707262a0e1b85ff8b3159de71ec53ea3f36f2040be893dea38a6ab9cdfd039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071085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1905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896" w:rsidRPr="00963F33" w:rsidTr="008C7ECF">
        <w:tc>
          <w:tcPr>
            <w:tcW w:w="1268" w:type="pct"/>
          </w:tcPr>
          <w:p w:rsidR="00A44FF7" w:rsidRPr="00963F33" w:rsidRDefault="00A44FF7" w:rsidP="008C7ECF">
            <w:pPr>
              <w:pStyle w:val="phtablecellleft"/>
            </w:pPr>
            <w:r w:rsidRPr="00963F33">
              <w:t>Наименование МО</w:t>
            </w:r>
          </w:p>
        </w:tc>
        <w:tc>
          <w:tcPr>
            <w:tcW w:w="3732" w:type="pct"/>
          </w:tcPr>
          <w:p w:rsidR="00A44FF7" w:rsidRPr="00963F33" w:rsidRDefault="00A44FF7" w:rsidP="008C7ECF">
            <w:pPr>
              <w:pStyle w:val="phtablecellleft"/>
            </w:pPr>
            <w:r w:rsidRPr="00963F33">
              <w:t>Наименование МО, в рамках которой сформированы СЭМД.</w:t>
            </w:r>
          </w:p>
          <w:p w:rsidR="00A44FF7" w:rsidRPr="00963F33" w:rsidRDefault="00A44FF7" w:rsidP="008C7ECF">
            <w:pPr>
              <w:pStyle w:val="phtablecellleft"/>
            </w:pPr>
            <w:r w:rsidRPr="00963F33">
              <w:t xml:space="preserve">Выбирается из справочника с помощью кнопки </w:t>
            </w:r>
            <w:r w:rsidRPr="00963F33">
              <w:rPr>
                <w:noProof/>
              </w:rPr>
              <w:drawing>
                <wp:inline distT="0" distB="0" distL="0" distR="0" wp14:anchorId="4B90B81F" wp14:editId="09F45ED2">
                  <wp:extent cx="209550" cy="190500"/>
                  <wp:effectExtent l="19050" t="19050" r="19050" b="19050"/>
                  <wp:docPr id="46" name="Рисунок 46" descr="_scroll_external/attachments/worddavdae44b203ef89fc60aaccdbe1151abc5-707262a0e1b85ff8b3159de71ec53ea3f36f2040be893dea38a6ab9cdfd039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1170952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1905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Pr="00963F33">
              <w:t>. По умолчанию указана МО текущего пользователя. Предусмотрена возможность множественного выбора МО</w:t>
            </w:r>
          </w:p>
        </w:tc>
      </w:tr>
      <w:tr w:rsidR="00CF3896" w:rsidRPr="00963F33" w:rsidTr="008C7ECF">
        <w:tc>
          <w:tcPr>
            <w:tcW w:w="1268" w:type="pct"/>
          </w:tcPr>
          <w:p w:rsidR="00A44FF7" w:rsidRPr="00963F33" w:rsidRDefault="00A44FF7" w:rsidP="008C7ECF">
            <w:pPr>
              <w:pStyle w:val="phtablecellleft"/>
            </w:pPr>
            <w:r w:rsidRPr="00963F33">
              <w:t>Структурное подразделение МО</w:t>
            </w:r>
          </w:p>
        </w:tc>
        <w:tc>
          <w:tcPr>
            <w:tcW w:w="3732" w:type="pct"/>
          </w:tcPr>
          <w:p w:rsidR="00A44FF7" w:rsidRPr="00963F33" w:rsidRDefault="00A44FF7" w:rsidP="008C7ECF">
            <w:pPr>
              <w:pStyle w:val="phtablecellleft"/>
            </w:pPr>
            <w:r w:rsidRPr="00963F33">
              <w:t>Структурное подразделение МО, в рамках которого сформированы СЭМД.</w:t>
            </w:r>
          </w:p>
          <w:p w:rsidR="00A44FF7" w:rsidRPr="00963F33" w:rsidRDefault="00A44FF7" w:rsidP="008C7ECF">
            <w:pPr>
              <w:pStyle w:val="phtablecellleft"/>
            </w:pPr>
            <w:r w:rsidRPr="00963F33">
              <w:t>Выбирается из выпадающего списка в случае, если заполнено поле «Наименование МО»</w:t>
            </w:r>
          </w:p>
        </w:tc>
      </w:tr>
      <w:tr w:rsidR="00CF3896" w:rsidRPr="00963F33" w:rsidTr="008C7ECF">
        <w:tc>
          <w:tcPr>
            <w:tcW w:w="1268" w:type="pct"/>
          </w:tcPr>
          <w:p w:rsidR="00A44FF7" w:rsidRPr="00963F33" w:rsidRDefault="00A44FF7" w:rsidP="008C7ECF">
            <w:pPr>
              <w:pStyle w:val="phtablecellleft"/>
            </w:pPr>
            <w:r w:rsidRPr="00963F33">
              <w:t>Статус передачи СЭМД</w:t>
            </w:r>
          </w:p>
        </w:tc>
        <w:tc>
          <w:tcPr>
            <w:tcW w:w="3732" w:type="pct"/>
          </w:tcPr>
          <w:p w:rsidR="00A44FF7" w:rsidRPr="00963F33" w:rsidRDefault="00A44FF7" w:rsidP="008C7ECF">
            <w:pPr>
              <w:pStyle w:val="phtablecellleft"/>
            </w:pPr>
            <w:r w:rsidRPr="00963F33">
              <w:t>Статус передачи сформированных СЭМД в РЭМД.</w:t>
            </w:r>
          </w:p>
          <w:p w:rsidR="00A44FF7" w:rsidRPr="00963F33" w:rsidRDefault="00A44FF7" w:rsidP="008C7ECF">
            <w:pPr>
              <w:pStyle w:val="phtablecellleft"/>
            </w:pPr>
            <w:r w:rsidRPr="00963F33">
              <w:t>Выбирается из выпадающего списка. По умолчанию установлено значение «Все»</w:t>
            </w:r>
          </w:p>
        </w:tc>
      </w:tr>
      <w:tr w:rsidR="00A44FF7" w:rsidRPr="00963F33" w:rsidTr="008C7ECF">
        <w:tc>
          <w:tcPr>
            <w:tcW w:w="1268" w:type="pct"/>
          </w:tcPr>
          <w:p w:rsidR="00A44FF7" w:rsidRPr="00963F33" w:rsidRDefault="00A44FF7" w:rsidP="008C7ECF">
            <w:pPr>
              <w:pStyle w:val="phtablecellleft"/>
            </w:pPr>
            <w:r w:rsidRPr="00963F33">
              <w:t>Ошибки</w:t>
            </w:r>
          </w:p>
        </w:tc>
        <w:tc>
          <w:tcPr>
            <w:tcW w:w="3732" w:type="pct"/>
          </w:tcPr>
          <w:p w:rsidR="00A44FF7" w:rsidRPr="00963F33" w:rsidRDefault="00A44FF7" w:rsidP="008C7ECF">
            <w:pPr>
              <w:pStyle w:val="phtablecellleft"/>
            </w:pPr>
            <w:r w:rsidRPr="00963F33">
              <w:t>Текст ошибки, полученной при передаче сформированных СЭМД в РЭМД.</w:t>
            </w:r>
          </w:p>
          <w:p w:rsidR="00A44FF7" w:rsidRPr="00963F33" w:rsidRDefault="00A44FF7" w:rsidP="008C7ECF">
            <w:pPr>
              <w:pStyle w:val="phtablecellleft"/>
            </w:pPr>
            <w:r w:rsidRPr="00963F33">
              <w:t>Вводится с клавиатуры фрагмент или полный текст ошибки</w:t>
            </w:r>
          </w:p>
        </w:tc>
      </w:tr>
      <w:tr w:rsidR="009C7618" w:rsidRPr="00963F33" w:rsidTr="008C7ECF">
        <w:tc>
          <w:tcPr>
            <w:tcW w:w="1268" w:type="pct"/>
          </w:tcPr>
          <w:p w:rsidR="009C7618" w:rsidRPr="00963F33" w:rsidRDefault="009C7618" w:rsidP="008C7ECF">
            <w:pPr>
              <w:pStyle w:val="phtablecellleft"/>
            </w:pPr>
            <w:r>
              <w:t>Период отправки СЭМД с, по</w:t>
            </w:r>
          </w:p>
        </w:tc>
        <w:tc>
          <w:tcPr>
            <w:tcW w:w="3732" w:type="pct"/>
          </w:tcPr>
          <w:p w:rsidR="009C7618" w:rsidRDefault="009C7618" w:rsidP="008C7ECF">
            <w:pPr>
              <w:pStyle w:val="phtablecellleft"/>
            </w:pPr>
            <w:r>
              <w:t>Период отправки СЭМД на регистрацию в РЭМД.</w:t>
            </w:r>
          </w:p>
          <w:p w:rsidR="009C7618" w:rsidRPr="00963F33" w:rsidRDefault="009C7618" w:rsidP="009C7618">
            <w:pPr>
              <w:pStyle w:val="phtablecellleft"/>
            </w:pPr>
            <w:r w:rsidRPr="00963F33">
              <w:t xml:space="preserve">Выбирается из календаря с помощью кнопки </w:t>
            </w:r>
            <w:r w:rsidRPr="00963F33">
              <w:rPr>
                <w:noProof/>
              </w:rPr>
              <w:drawing>
                <wp:inline distT="0" distB="0" distL="0" distR="0" wp14:anchorId="7EE664CB" wp14:editId="67B5BD06">
                  <wp:extent cx="209550" cy="200025"/>
                  <wp:effectExtent l="19050" t="19050" r="19050" b="28575"/>
                  <wp:docPr id="22" name="Рисунок 22" descr="_scroll_external/attachments/worddavf220e5de5c6a429392fd4697a2f313eb-8fd3ccfb701af0a25ad766378896205fe71b846cf22b634fefe72ba7389831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407370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0002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7618" w:rsidRPr="00963F33" w:rsidTr="008C7ECF">
        <w:tc>
          <w:tcPr>
            <w:tcW w:w="1268" w:type="pct"/>
          </w:tcPr>
          <w:p w:rsidR="009C7618" w:rsidRPr="00963F33" w:rsidRDefault="009C7618" w:rsidP="008C7ECF">
            <w:pPr>
              <w:pStyle w:val="phtablecellleft"/>
            </w:pPr>
            <w:r>
              <w:t>Статус подписания</w:t>
            </w:r>
          </w:p>
        </w:tc>
        <w:tc>
          <w:tcPr>
            <w:tcW w:w="3732" w:type="pct"/>
          </w:tcPr>
          <w:p w:rsidR="009C7618" w:rsidRDefault="009C7618" w:rsidP="008C7ECF">
            <w:pPr>
              <w:pStyle w:val="phtablecellleft"/>
            </w:pPr>
            <w:r>
              <w:t>Т</w:t>
            </w:r>
            <w:r w:rsidRPr="009C7618">
              <w:t>екст для поиска СЭМД по статусу подписания</w:t>
            </w:r>
            <w:r>
              <w:t>.</w:t>
            </w:r>
          </w:p>
          <w:p w:rsidR="009C7618" w:rsidRPr="00963F33" w:rsidRDefault="009C7618" w:rsidP="009C7618">
            <w:pPr>
              <w:pStyle w:val="phtablecellleft"/>
            </w:pPr>
            <w:r>
              <w:t xml:space="preserve">Указывается </w:t>
            </w:r>
            <w:r w:rsidRPr="009C7618">
              <w:t>конкретн</w:t>
            </w:r>
            <w:r>
              <w:t>ая</w:t>
            </w:r>
            <w:r w:rsidRPr="009C7618">
              <w:t xml:space="preserve"> роль подписания, ФИО подписывающего сотрудника или же конкретный статус подписания («Не подписан», «Подписан», «В подписи отказано»)</w:t>
            </w:r>
          </w:p>
        </w:tc>
      </w:tr>
    </w:tbl>
    <w:p w:rsidR="00A44FF7" w:rsidRPr="00963F33" w:rsidRDefault="00A44FF7" w:rsidP="00212FBB">
      <w:pPr>
        <w:pStyle w:val="phnormal"/>
      </w:pPr>
    </w:p>
    <w:p w:rsidR="00A44FF7" w:rsidRPr="00963F33" w:rsidRDefault="00A44FF7" w:rsidP="00212FBB">
      <w:pPr>
        <w:pStyle w:val="phlistitemized1"/>
      </w:pPr>
      <w:r w:rsidRPr="00963F33">
        <w:t>нажмите на кнопку «Найти». Сформируется журнал по передаче документов в РЭМД с учетом заданных параметров формирования (</w:t>
      </w:r>
      <w:r w:rsidRPr="00963F33">
        <w:fldChar w:fldCharType="begin"/>
      </w:r>
      <w:r w:rsidRPr="00963F33">
        <w:instrText xml:space="preserve"> REF _Ref113967884 \h  \* MERGEFORMAT </w:instrText>
      </w:r>
      <w:r w:rsidRPr="00963F33">
        <w:fldChar w:fldCharType="separate"/>
      </w:r>
      <w:r w:rsidR="005B5DB0" w:rsidRPr="00963F33">
        <w:t>Т</w:t>
      </w:r>
      <w:r w:rsidR="005B5DB0">
        <w:t>аблица 3</w:t>
      </w:r>
      <w:r w:rsidRPr="00963F33">
        <w:fldChar w:fldCharType="end"/>
      </w:r>
      <w:r w:rsidRPr="00963F33">
        <w:t>);</w:t>
      </w:r>
    </w:p>
    <w:p w:rsidR="00A44FF7" w:rsidRPr="00963F33" w:rsidRDefault="00A44FF7" w:rsidP="0015694C">
      <w:pPr>
        <w:pStyle w:val="phtabletitle"/>
      </w:pPr>
      <w:bookmarkStart w:id="111" w:name="_Ref113967884"/>
      <w:r w:rsidRPr="00963F33">
        <w:t>Т</w:t>
      </w:r>
      <w:r w:rsidR="00BC2F9F">
        <w:t>аблица </w:t>
      </w:r>
      <w:r w:rsidRPr="00963F33">
        <w:fldChar w:fldCharType="begin"/>
      </w:r>
      <w:r w:rsidRPr="00963F33">
        <w:instrText>SEQ Таблица \* ARABIC</w:instrText>
      </w:r>
      <w:r w:rsidRPr="00963F33">
        <w:fldChar w:fldCharType="separate"/>
      </w:r>
      <w:r w:rsidR="005B5DB0">
        <w:rPr>
          <w:noProof/>
        </w:rPr>
        <w:t>3</w:t>
      </w:r>
      <w:r w:rsidRPr="00963F33">
        <w:fldChar w:fldCharType="end"/>
      </w:r>
      <w:bookmarkEnd w:id="111"/>
      <w:r w:rsidRPr="00963F33">
        <w:t xml:space="preserve"> – Столбцы журнала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2726"/>
        <w:gridCol w:w="7462"/>
      </w:tblGrid>
      <w:tr w:rsidR="00CF3896" w:rsidRPr="00963F33" w:rsidTr="008C7ECF">
        <w:trPr>
          <w:tblHeader/>
        </w:trPr>
        <w:tc>
          <w:tcPr>
            <w:tcW w:w="1338" w:type="pct"/>
          </w:tcPr>
          <w:p w:rsidR="00A44FF7" w:rsidRPr="00963F33" w:rsidRDefault="00A44FF7" w:rsidP="0015694C">
            <w:pPr>
              <w:pStyle w:val="phtablecolcaption"/>
            </w:pPr>
            <w:r w:rsidRPr="00963F33">
              <w:t>Наименование</w:t>
            </w:r>
          </w:p>
        </w:tc>
        <w:tc>
          <w:tcPr>
            <w:tcW w:w="3662" w:type="pct"/>
          </w:tcPr>
          <w:p w:rsidR="00A44FF7" w:rsidRPr="00963F33" w:rsidRDefault="00A44FF7" w:rsidP="0015694C">
            <w:pPr>
              <w:pStyle w:val="phtablecolcaption"/>
            </w:pPr>
            <w:r w:rsidRPr="00963F33">
              <w:t>Описание</w:t>
            </w:r>
          </w:p>
        </w:tc>
      </w:tr>
      <w:tr w:rsidR="00CF3896" w:rsidRPr="00963F33" w:rsidTr="008C7ECF">
        <w:tc>
          <w:tcPr>
            <w:tcW w:w="1338" w:type="pct"/>
          </w:tcPr>
          <w:p w:rsidR="00A44FF7" w:rsidRPr="00963F33" w:rsidRDefault="00A44FF7" w:rsidP="008C7ECF">
            <w:pPr>
              <w:pStyle w:val="phtablecellleft"/>
            </w:pPr>
            <w:r w:rsidRPr="00963F33">
              <w:t>№</w:t>
            </w:r>
          </w:p>
        </w:tc>
        <w:tc>
          <w:tcPr>
            <w:tcW w:w="3662" w:type="pct"/>
          </w:tcPr>
          <w:p w:rsidR="00A44FF7" w:rsidRPr="00963F33" w:rsidRDefault="00A44FF7" w:rsidP="008C7ECF">
            <w:pPr>
              <w:pStyle w:val="phtablecellleft"/>
            </w:pPr>
            <w:r w:rsidRPr="00963F33">
              <w:t>Порядковый номер записи в сформированном журнале</w:t>
            </w:r>
          </w:p>
        </w:tc>
      </w:tr>
      <w:tr w:rsidR="00CF3896" w:rsidRPr="00963F33" w:rsidTr="008C7ECF">
        <w:tc>
          <w:tcPr>
            <w:tcW w:w="1338" w:type="pct"/>
          </w:tcPr>
          <w:p w:rsidR="00A44FF7" w:rsidRPr="00963F33" w:rsidRDefault="00A44FF7" w:rsidP="008C7ECF">
            <w:pPr>
              <w:pStyle w:val="phtablecellleft"/>
            </w:pPr>
            <w:r w:rsidRPr="00963F33">
              <w:t>Наименование МО</w:t>
            </w:r>
          </w:p>
        </w:tc>
        <w:tc>
          <w:tcPr>
            <w:tcW w:w="3662" w:type="pct"/>
          </w:tcPr>
          <w:p w:rsidR="00A44FF7" w:rsidRPr="00963F33" w:rsidRDefault="00A44FF7" w:rsidP="008C7ECF">
            <w:pPr>
              <w:pStyle w:val="phtablecellleft"/>
            </w:pPr>
            <w:r w:rsidRPr="00963F33">
              <w:t>Наименование медицинской организации – владельца документа, т.е. МО, в рамках которой производилось подписание и отправка документа</w:t>
            </w:r>
          </w:p>
        </w:tc>
      </w:tr>
      <w:tr w:rsidR="00CF3896" w:rsidRPr="00963F33" w:rsidTr="008C7ECF">
        <w:tc>
          <w:tcPr>
            <w:tcW w:w="1338" w:type="pct"/>
          </w:tcPr>
          <w:p w:rsidR="00A44FF7" w:rsidRPr="00963F33" w:rsidRDefault="00A44FF7" w:rsidP="008C7ECF">
            <w:pPr>
              <w:pStyle w:val="phtablecellleft"/>
            </w:pPr>
            <w:r w:rsidRPr="00963F33">
              <w:lastRenderedPageBreak/>
              <w:t>Отделение МО</w:t>
            </w:r>
          </w:p>
        </w:tc>
        <w:tc>
          <w:tcPr>
            <w:tcW w:w="3662" w:type="pct"/>
          </w:tcPr>
          <w:p w:rsidR="00A44FF7" w:rsidRPr="00963F33" w:rsidRDefault="00A44FF7" w:rsidP="008C7ECF">
            <w:pPr>
              <w:pStyle w:val="phtablecellleft"/>
            </w:pPr>
            <w:r w:rsidRPr="00963F33">
              <w:t>Наименование отделения, за которым закреплен сотрудник, сформировавший документ</w:t>
            </w:r>
          </w:p>
        </w:tc>
      </w:tr>
      <w:tr w:rsidR="00CF3896" w:rsidRPr="00963F33" w:rsidTr="008C7ECF">
        <w:tc>
          <w:tcPr>
            <w:tcW w:w="1338" w:type="pct"/>
          </w:tcPr>
          <w:p w:rsidR="00A44FF7" w:rsidRPr="00963F33" w:rsidRDefault="00A44FF7" w:rsidP="008C7ECF">
            <w:pPr>
              <w:pStyle w:val="phtablecellleft"/>
            </w:pPr>
            <w:r w:rsidRPr="00963F33">
              <w:t>Структурное подразделение МО</w:t>
            </w:r>
          </w:p>
        </w:tc>
        <w:tc>
          <w:tcPr>
            <w:tcW w:w="3662" w:type="pct"/>
          </w:tcPr>
          <w:p w:rsidR="00A44FF7" w:rsidRPr="00963F33" w:rsidRDefault="00A44FF7" w:rsidP="008C7ECF">
            <w:pPr>
              <w:pStyle w:val="phtablecellleft"/>
            </w:pPr>
            <w:r w:rsidRPr="00963F33">
              <w:t>Наименование структурного подразделения медицинской организации – владельца документа</w:t>
            </w:r>
          </w:p>
        </w:tc>
      </w:tr>
      <w:tr w:rsidR="00CF3896" w:rsidRPr="00963F33" w:rsidTr="008C7ECF">
        <w:tc>
          <w:tcPr>
            <w:tcW w:w="1338" w:type="pct"/>
          </w:tcPr>
          <w:p w:rsidR="00A44FF7" w:rsidRPr="00963F33" w:rsidRDefault="00A44FF7" w:rsidP="008C7ECF">
            <w:pPr>
              <w:pStyle w:val="phtablecellleft"/>
            </w:pPr>
            <w:r w:rsidRPr="00963F33">
              <w:t>OID Структурного подразделения МО</w:t>
            </w:r>
          </w:p>
        </w:tc>
        <w:tc>
          <w:tcPr>
            <w:tcW w:w="3662" w:type="pct"/>
          </w:tcPr>
          <w:p w:rsidR="00A44FF7" w:rsidRPr="00963F33" w:rsidRDefault="00A44FF7" w:rsidP="008C7ECF">
            <w:pPr>
              <w:pStyle w:val="phtablecellleft"/>
            </w:pPr>
            <w:r w:rsidRPr="00963F33">
              <w:t>OID структурного подразделения медицинской организации – владельца документа</w:t>
            </w:r>
          </w:p>
        </w:tc>
      </w:tr>
      <w:tr w:rsidR="00CF3896" w:rsidRPr="00963F33" w:rsidTr="008C7ECF">
        <w:tc>
          <w:tcPr>
            <w:tcW w:w="1338" w:type="pct"/>
          </w:tcPr>
          <w:p w:rsidR="00A44FF7" w:rsidRPr="00963F33" w:rsidRDefault="00A44FF7" w:rsidP="008C7ECF">
            <w:pPr>
              <w:pStyle w:val="phtablecellleft"/>
            </w:pPr>
            <w:r w:rsidRPr="00963F33">
              <w:t>Вид СЭМД</w:t>
            </w:r>
          </w:p>
        </w:tc>
        <w:tc>
          <w:tcPr>
            <w:tcW w:w="3662" w:type="pct"/>
          </w:tcPr>
          <w:p w:rsidR="00A44FF7" w:rsidRPr="00963F33" w:rsidRDefault="00A44FF7" w:rsidP="008C7ECF">
            <w:pPr>
              <w:pStyle w:val="phtablecellleft"/>
            </w:pPr>
            <w:r w:rsidRPr="00963F33">
              <w:t>Вид сформированного документа</w:t>
            </w:r>
          </w:p>
        </w:tc>
      </w:tr>
      <w:tr w:rsidR="00CF3896" w:rsidRPr="00963F33" w:rsidTr="008C7ECF">
        <w:tc>
          <w:tcPr>
            <w:tcW w:w="1338" w:type="pct"/>
          </w:tcPr>
          <w:p w:rsidR="00A44FF7" w:rsidRPr="00963F33" w:rsidRDefault="00A44FF7" w:rsidP="008C7ECF">
            <w:pPr>
              <w:pStyle w:val="phtablecellleft"/>
            </w:pPr>
            <w:r w:rsidRPr="00963F33">
              <w:t>Версия СЭМД</w:t>
            </w:r>
          </w:p>
        </w:tc>
        <w:tc>
          <w:tcPr>
            <w:tcW w:w="3662" w:type="pct"/>
          </w:tcPr>
          <w:p w:rsidR="00A44FF7" w:rsidRPr="00963F33" w:rsidRDefault="00A44FF7" w:rsidP="008C7ECF">
            <w:pPr>
              <w:pStyle w:val="phtablecellleft"/>
            </w:pPr>
            <w:r w:rsidRPr="00963F33">
              <w:t>Версия сформированного документа</w:t>
            </w:r>
          </w:p>
        </w:tc>
      </w:tr>
      <w:tr w:rsidR="00CF3896" w:rsidRPr="00963F33" w:rsidTr="008C7ECF">
        <w:tc>
          <w:tcPr>
            <w:tcW w:w="1338" w:type="pct"/>
          </w:tcPr>
          <w:p w:rsidR="00A44FF7" w:rsidRPr="00963F33" w:rsidRDefault="00A44FF7" w:rsidP="008C7ECF">
            <w:pPr>
              <w:pStyle w:val="phtablecellleft"/>
            </w:pPr>
            <w:r w:rsidRPr="00963F33">
              <w:t>ФИО пациента</w:t>
            </w:r>
          </w:p>
        </w:tc>
        <w:tc>
          <w:tcPr>
            <w:tcW w:w="3662" w:type="pct"/>
          </w:tcPr>
          <w:p w:rsidR="00A44FF7" w:rsidRPr="00963F33" w:rsidRDefault="00A44FF7" w:rsidP="008C7ECF">
            <w:pPr>
              <w:pStyle w:val="phtablecellleft"/>
            </w:pPr>
            <w:r w:rsidRPr="00963F33">
              <w:t>ФИО пациента, по которому сформирован документ</w:t>
            </w:r>
          </w:p>
        </w:tc>
      </w:tr>
      <w:tr w:rsidR="00CF3896" w:rsidRPr="00963F33" w:rsidTr="008C7ECF">
        <w:tc>
          <w:tcPr>
            <w:tcW w:w="1338" w:type="pct"/>
          </w:tcPr>
          <w:p w:rsidR="00A44FF7" w:rsidRPr="00963F33" w:rsidRDefault="00A44FF7" w:rsidP="008C7ECF">
            <w:pPr>
              <w:pStyle w:val="phtablecellleft"/>
            </w:pPr>
            <w:r w:rsidRPr="00963F33">
              <w:t>Дата рождения</w:t>
            </w:r>
          </w:p>
        </w:tc>
        <w:tc>
          <w:tcPr>
            <w:tcW w:w="3662" w:type="pct"/>
          </w:tcPr>
          <w:p w:rsidR="00A44FF7" w:rsidRPr="00963F33" w:rsidRDefault="00A44FF7" w:rsidP="008C7ECF">
            <w:pPr>
              <w:pStyle w:val="phtablecellleft"/>
            </w:pPr>
            <w:r w:rsidRPr="00963F33">
              <w:t>Дата рождения пациента, по которому сформирован документ</w:t>
            </w:r>
          </w:p>
        </w:tc>
      </w:tr>
      <w:tr w:rsidR="00CF3896" w:rsidRPr="00963F33" w:rsidTr="008C7ECF">
        <w:tc>
          <w:tcPr>
            <w:tcW w:w="1338" w:type="pct"/>
          </w:tcPr>
          <w:p w:rsidR="00A44FF7" w:rsidRPr="00963F33" w:rsidRDefault="00A44FF7" w:rsidP="008C7ECF">
            <w:pPr>
              <w:pStyle w:val="phtablecellleft"/>
            </w:pPr>
            <w:r w:rsidRPr="00963F33">
              <w:t>СНИЛС</w:t>
            </w:r>
          </w:p>
        </w:tc>
        <w:tc>
          <w:tcPr>
            <w:tcW w:w="3662" w:type="pct"/>
          </w:tcPr>
          <w:p w:rsidR="00A44FF7" w:rsidRPr="00963F33" w:rsidRDefault="00A44FF7" w:rsidP="008C7ECF">
            <w:pPr>
              <w:pStyle w:val="phtablecellleft"/>
            </w:pPr>
            <w:r w:rsidRPr="00963F33">
              <w:t>СНИЛС пациента, по которому сформирован документ</w:t>
            </w:r>
          </w:p>
        </w:tc>
      </w:tr>
      <w:tr w:rsidR="00CF3896" w:rsidRPr="00963F33" w:rsidTr="008C7ECF">
        <w:tc>
          <w:tcPr>
            <w:tcW w:w="1338" w:type="pct"/>
          </w:tcPr>
          <w:p w:rsidR="00A44FF7" w:rsidRPr="00963F33" w:rsidRDefault="00A44FF7" w:rsidP="008C7ECF">
            <w:pPr>
              <w:pStyle w:val="phtablecellleft"/>
            </w:pPr>
            <w:r w:rsidRPr="00963F33">
              <w:t>Сотрудник, сформировавший СЭМД</w:t>
            </w:r>
          </w:p>
        </w:tc>
        <w:tc>
          <w:tcPr>
            <w:tcW w:w="3662" w:type="pct"/>
          </w:tcPr>
          <w:p w:rsidR="00A44FF7" w:rsidRPr="00963F33" w:rsidRDefault="00A44FF7" w:rsidP="008C7ECF">
            <w:pPr>
              <w:pStyle w:val="phtablecellleft"/>
            </w:pPr>
            <w:r w:rsidRPr="00963F33">
              <w:t>ФИО сотрудника, который выполнил формирование документа</w:t>
            </w:r>
          </w:p>
        </w:tc>
      </w:tr>
      <w:tr w:rsidR="00CF3896" w:rsidRPr="00963F33" w:rsidTr="008C7ECF">
        <w:tc>
          <w:tcPr>
            <w:tcW w:w="1338" w:type="pct"/>
          </w:tcPr>
          <w:p w:rsidR="00A44FF7" w:rsidRPr="00963F33" w:rsidRDefault="00A44FF7" w:rsidP="008C7ECF">
            <w:pPr>
              <w:pStyle w:val="phtablecellleft"/>
            </w:pPr>
            <w:r w:rsidRPr="00963F33">
              <w:t>Номер документа в региональной МИС</w:t>
            </w:r>
          </w:p>
        </w:tc>
        <w:tc>
          <w:tcPr>
            <w:tcW w:w="3662" w:type="pct"/>
          </w:tcPr>
          <w:p w:rsidR="00A44FF7" w:rsidRPr="00963F33" w:rsidRDefault="00A44FF7" w:rsidP="008C7ECF">
            <w:pPr>
              <w:pStyle w:val="phtablecellleft"/>
            </w:pPr>
            <w:r w:rsidRPr="00963F33">
              <w:t>Идентификатор документа в Системе</w:t>
            </w:r>
          </w:p>
        </w:tc>
      </w:tr>
      <w:tr w:rsidR="00CF3896" w:rsidRPr="00963F33" w:rsidTr="008C7ECF">
        <w:tc>
          <w:tcPr>
            <w:tcW w:w="1338" w:type="pct"/>
          </w:tcPr>
          <w:p w:rsidR="00A44FF7" w:rsidRPr="00963F33" w:rsidRDefault="00A44FF7" w:rsidP="008C7ECF">
            <w:pPr>
              <w:pStyle w:val="phtablecellleft"/>
            </w:pPr>
            <w:r w:rsidRPr="00963F33">
              <w:t>Локальный идентификатор документа</w:t>
            </w:r>
          </w:p>
        </w:tc>
        <w:tc>
          <w:tcPr>
            <w:tcW w:w="3662" w:type="pct"/>
          </w:tcPr>
          <w:p w:rsidR="00A44FF7" w:rsidRPr="00963F33" w:rsidRDefault="00A44FF7" w:rsidP="008C7ECF">
            <w:pPr>
              <w:pStyle w:val="phtablecellleft"/>
            </w:pPr>
            <w:r w:rsidRPr="00963F33">
              <w:t>Уникальный идентификатор документа, присваиваемый Системой при отправке в РЭМД</w:t>
            </w:r>
          </w:p>
        </w:tc>
      </w:tr>
      <w:tr w:rsidR="00CF3896" w:rsidRPr="00963F33" w:rsidTr="008C7ECF">
        <w:tc>
          <w:tcPr>
            <w:tcW w:w="1338" w:type="pct"/>
          </w:tcPr>
          <w:p w:rsidR="00A44FF7" w:rsidRPr="00963F33" w:rsidRDefault="00A44FF7" w:rsidP="008C7ECF">
            <w:pPr>
              <w:pStyle w:val="phtablecellleft"/>
            </w:pPr>
            <w:r w:rsidRPr="00963F33">
              <w:t>Дата создания СЭМД</w:t>
            </w:r>
          </w:p>
        </w:tc>
        <w:tc>
          <w:tcPr>
            <w:tcW w:w="3662" w:type="pct"/>
          </w:tcPr>
          <w:p w:rsidR="00A44FF7" w:rsidRPr="00963F33" w:rsidRDefault="00A44FF7" w:rsidP="008C7ECF">
            <w:pPr>
              <w:pStyle w:val="phtablecellleft"/>
            </w:pPr>
            <w:r w:rsidRPr="00963F33">
              <w:t>Дата формирования и подписания документа автором</w:t>
            </w:r>
          </w:p>
        </w:tc>
      </w:tr>
      <w:tr w:rsidR="00CF3896" w:rsidRPr="00963F33" w:rsidTr="008C7ECF">
        <w:tc>
          <w:tcPr>
            <w:tcW w:w="1338" w:type="pct"/>
          </w:tcPr>
          <w:p w:rsidR="00A44FF7" w:rsidRPr="00963F33" w:rsidRDefault="00A44FF7" w:rsidP="008C7ECF">
            <w:pPr>
              <w:pStyle w:val="phtablecellleft"/>
            </w:pPr>
            <w:r w:rsidRPr="00963F33">
              <w:t>Дата отправки на регистрацию в РЭМД</w:t>
            </w:r>
          </w:p>
        </w:tc>
        <w:tc>
          <w:tcPr>
            <w:tcW w:w="3662" w:type="pct"/>
          </w:tcPr>
          <w:p w:rsidR="00A44FF7" w:rsidRPr="00963F33" w:rsidRDefault="00A44FF7" w:rsidP="008C7ECF">
            <w:pPr>
              <w:pStyle w:val="phtablecellleft"/>
            </w:pPr>
            <w:r w:rsidRPr="00963F33">
              <w:t>Дата отправки документа на регистрацию в РЭМД</w:t>
            </w:r>
          </w:p>
        </w:tc>
      </w:tr>
      <w:tr w:rsidR="00CF3896" w:rsidRPr="00963F33" w:rsidTr="008C7ECF">
        <w:tc>
          <w:tcPr>
            <w:tcW w:w="1338" w:type="pct"/>
          </w:tcPr>
          <w:p w:rsidR="00A44FF7" w:rsidRPr="00963F33" w:rsidRDefault="00A44FF7" w:rsidP="008C7ECF">
            <w:pPr>
              <w:pStyle w:val="phtablecellleft"/>
            </w:pPr>
            <w:r w:rsidRPr="00963F33">
              <w:t>Дата отказа регистрации в РЭМД</w:t>
            </w:r>
          </w:p>
        </w:tc>
        <w:tc>
          <w:tcPr>
            <w:tcW w:w="3662" w:type="pct"/>
          </w:tcPr>
          <w:p w:rsidR="00A44FF7" w:rsidRPr="00963F33" w:rsidRDefault="00A44FF7" w:rsidP="008C7ECF">
            <w:pPr>
              <w:pStyle w:val="phtablecellleft"/>
            </w:pPr>
            <w:r w:rsidRPr="00963F33">
              <w:t>Дата обработки документа РЭМД, по результатам которой выполнен отказ в регистрации документа</w:t>
            </w:r>
          </w:p>
        </w:tc>
      </w:tr>
      <w:tr w:rsidR="00CF3896" w:rsidRPr="00963F33" w:rsidTr="008C7ECF">
        <w:tc>
          <w:tcPr>
            <w:tcW w:w="1338" w:type="pct"/>
          </w:tcPr>
          <w:p w:rsidR="00A44FF7" w:rsidRPr="00963F33" w:rsidRDefault="00A44FF7" w:rsidP="008C7ECF">
            <w:pPr>
              <w:pStyle w:val="phtablecellleft"/>
            </w:pPr>
            <w:r w:rsidRPr="00963F33">
              <w:t>Дата и время регистрации в РЭМД</w:t>
            </w:r>
          </w:p>
        </w:tc>
        <w:tc>
          <w:tcPr>
            <w:tcW w:w="3662" w:type="pct"/>
          </w:tcPr>
          <w:p w:rsidR="00A44FF7" w:rsidRPr="00963F33" w:rsidRDefault="00A44FF7" w:rsidP="008C7ECF">
            <w:pPr>
              <w:pStyle w:val="phtablecellleft"/>
            </w:pPr>
            <w:r w:rsidRPr="00963F33">
              <w:t>Дата обработки документа РЭМД, по результатам которой выполнена регистрация документа</w:t>
            </w:r>
          </w:p>
        </w:tc>
      </w:tr>
      <w:tr w:rsidR="00CF3896" w:rsidRPr="00963F33" w:rsidTr="008C7ECF">
        <w:tc>
          <w:tcPr>
            <w:tcW w:w="1338" w:type="pct"/>
          </w:tcPr>
          <w:p w:rsidR="00A44FF7" w:rsidRPr="00963F33" w:rsidRDefault="00A44FF7" w:rsidP="008C7ECF">
            <w:pPr>
              <w:pStyle w:val="phtablecellleft"/>
            </w:pPr>
            <w:r w:rsidRPr="00963F33">
              <w:t>Статус передачи СЭМД</w:t>
            </w:r>
          </w:p>
        </w:tc>
        <w:tc>
          <w:tcPr>
            <w:tcW w:w="3662" w:type="pct"/>
          </w:tcPr>
          <w:p w:rsidR="00A44FF7" w:rsidRPr="00963F33" w:rsidRDefault="00A44FF7" w:rsidP="008C7ECF">
            <w:pPr>
              <w:pStyle w:val="phtablecellleft"/>
            </w:pPr>
            <w:r w:rsidRPr="00963F33">
              <w:t>Текущий статус передачи документа в РЭМД</w:t>
            </w:r>
          </w:p>
        </w:tc>
      </w:tr>
      <w:tr w:rsidR="00CF3896" w:rsidRPr="00963F33" w:rsidTr="008C7ECF">
        <w:tc>
          <w:tcPr>
            <w:tcW w:w="1338" w:type="pct"/>
          </w:tcPr>
          <w:p w:rsidR="00A44FF7" w:rsidRPr="00963F33" w:rsidRDefault="00A44FF7" w:rsidP="008C7ECF">
            <w:pPr>
              <w:pStyle w:val="phtablecellleft"/>
            </w:pPr>
            <w:r w:rsidRPr="00963F33">
              <w:t>Ошибки</w:t>
            </w:r>
          </w:p>
        </w:tc>
        <w:tc>
          <w:tcPr>
            <w:tcW w:w="3662" w:type="pct"/>
          </w:tcPr>
          <w:p w:rsidR="00A44FF7" w:rsidRPr="00963F33" w:rsidRDefault="00A44FF7" w:rsidP="008C7ECF">
            <w:pPr>
              <w:pStyle w:val="phtablecellleft"/>
            </w:pPr>
            <w:r w:rsidRPr="00963F33">
              <w:t>Перечень ошибок, полученных от РЭМД после обработки документа, по которому получен отказ в регистрации</w:t>
            </w:r>
          </w:p>
        </w:tc>
      </w:tr>
      <w:tr w:rsidR="00A44FF7" w:rsidRPr="00963F33" w:rsidTr="008C7ECF">
        <w:tc>
          <w:tcPr>
            <w:tcW w:w="1338" w:type="pct"/>
          </w:tcPr>
          <w:p w:rsidR="00A44FF7" w:rsidRPr="00963F33" w:rsidRDefault="00A44FF7" w:rsidP="008C7ECF">
            <w:pPr>
              <w:pStyle w:val="phtablecellleft"/>
            </w:pPr>
            <w:r w:rsidRPr="00963F33">
              <w:t>Статус подписания</w:t>
            </w:r>
          </w:p>
        </w:tc>
        <w:tc>
          <w:tcPr>
            <w:tcW w:w="3662" w:type="pct"/>
          </w:tcPr>
          <w:p w:rsidR="00A44FF7" w:rsidRPr="00963F33" w:rsidRDefault="00A44FF7" w:rsidP="008C7ECF">
            <w:pPr>
              <w:pStyle w:val="phtablecellleft"/>
            </w:pPr>
            <w:r w:rsidRPr="00963F33">
              <w:t>Статусы подписания сформирования документа всеми участниками подписания.</w:t>
            </w:r>
          </w:p>
          <w:p w:rsidR="00A44FF7" w:rsidRPr="00963F33" w:rsidRDefault="00A44FF7" w:rsidP="008C7ECF">
            <w:pPr>
              <w:pStyle w:val="phtablecellleft"/>
            </w:pPr>
            <w:r w:rsidRPr="00963F33">
              <w:t>По каждому участнику подписания отображается следующая информация:</w:t>
            </w:r>
          </w:p>
          <w:p w:rsidR="00A44FF7" w:rsidRPr="00963F33" w:rsidRDefault="00A44FF7" w:rsidP="008C7ECF">
            <w:pPr>
              <w:pStyle w:val="phtableitemizedlist1"/>
              <w:ind w:right="108"/>
            </w:pPr>
            <w:r w:rsidRPr="00963F33">
              <w:t>ФИО участника подписания;</w:t>
            </w:r>
          </w:p>
          <w:p w:rsidR="00A44FF7" w:rsidRPr="00963F33" w:rsidRDefault="00A44FF7" w:rsidP="008C7ECF">
            <w:pPr>
              <w:pStyle w:val="phtableitemizedlist1"/>
              <w:ind w:right="108"/>
            </w:pPr>
            <w:r w:rsidRPr="00963F33">
              <w:t>роль подписания;</w:t>
            </w:r>
          </w:p>
          <w:p w:rsidR="00A44FF7" w:rsidRPr="00963F33" w:rsidRDefault="00A44FF7" w:rsidP="008C7ECF">
            <w:pPr>
              <w:pStyle w:val="phtableitemizedlist1"/>
              <w:ind w:right="108"/>
            </w:pPr>
            <w:r w:rsidRPr="00963F33">
              <w:t>индикатор подписания:</w:t>
            </w:r>
          </w:p>
          <w:p w:rsidR="00A44FF7" w:rsidRPr="00963F33" w:rsidRDefault="00A44FF7" w:rsidP="008C7ECF">
            <w:pPr>
              <w:pStyle w:val="phtableitemizedlist2"/>
              <w:ind w:right="108"/>
            </w:pPr>
            <w:r w:rsidRPr="00963F33">
              <w:rPr>
                <w:noProof/>
              </w:rPr>
              <w:drawing>
                <wp:inline distT="0" distB="0" distL="0" distR="0" wp14:anchorId="422183FE" wp14:editId="1AD187EF">
                  <wp:extent cx="190500" cy="228600"/>
                  <wp:effectExtent l="19050" t="19050" r="19050" b="1905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286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Pr="00963F33">
              <w:t xml:space="preserve"> – «Не подписан»;</w:t>
            </w:r>
          </w:p>
          <w:p w:rsidR="00A44FF7" w:rsidRPr="00963F33" w:rsidRDefault="00A44FF7" w:rsidP="008C7ECF">
            <w:pPr>
              <w:pStyle w:val="phtableitemizedlist2"/>
              <w:ind w:right="108"/>
            </w:pPr>
            <w:r w:rsidRPr="00963F33">
              <w:rPr>
                <w:noProof/>
              </w:rPr>
              <w:drawing>
                <wp:inline distT="0" distB="0" distL="0" distR="0" wp14:anchorId="73589B6F" wp14:editId="294FF9B2">
                  <wp:extent cx="219075" cy="266700"/>
                  <wp:effectExtent l="19050" t="19050" r="28575" b="1905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" cy="2667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Pr="00963F33">
              <w:t xml:space="preserve"> – «В подписи отказано»;</w:t>
            </w:r>
          </w:p>
          <w:p w:rsidR="00A44FF7" w:rsidRPr="00963F33" w:rsidRDefault="00A44FF7" w:rsidP="008C7ECF">
            <w:pPr>
              <w:pStyle w:val="phtableitemizedlist2"/>
              <w:ind w:right="108"/>
            </w:pPr>
            <w:r w:rsidRPr="00963F33">
              <w:rPr>
                <w:noProof/>
              </w:rPr>
              <w:drawing>
                <wp:inline distT="0" distB="0" distL="0" distR="0" wp14:anchorId="7C2AEB9D" wp14:editId="159DF0F5">
                  <wp:extent cx="219075" cy="219075"/>
                  <wp:effectExtent l="19050" t="19050" r="28575" b="28575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Pr="00963F33">
              <w:t xml:space="preserve"> – «Подписан»</w:t>
            </w:r>
          </w:p>
        </w:tc>
      </w:tr>
      <w:tr w:rsidR="009C7618" w:rsidRPr="00963F33" w:rsidTr="008C7ECF">
        <w:tc>
          <w:tcPr>
            <w:tcW w:w="1338" w:type="pct"/>
          </w:tcPr>
          <w:p w:rsidR="009C7618" w:rsidRPr="00963F33" w:rsidRDefault="009C7618" w:rsidP="008C7ECF">
            <w:pPr>
              <w:pStyle w:val="phtablecellleft"/>
            </w:pPr>
            <w:r>
              <w:lastRenderedPageBreak/>
              <w:t>Всего в процессе регистрации</w:t>
            </w:r>
          </w:p>
        </w:tc>
        <w:tc>
          <w:tcPr>
            <w:tcW w:w="3662" w:type="pct"/>
          </w:tcPr>
          <w:p w:rsidR="009C7618" w:rsidRPr="00963F33" w:rsidRDefault="00902855" w:rsidP="008C7ECF">
            <w:pPr>
              <w:pStyle w:val="phtablecellleft"/>
            </w:pPr>
            <w:r>
              <w:t>Количество СЭМД в процессе регистрации</w:t>
            </w:r>
          </w:p>
        </w:tc>
      </w:tr>
      <w:tr w:rsidR="009C7618" w:rsidRPr="00963F33" w:rsidTr="008C7ECF">
        <w:tc>
          <w:tcPr>
            <w:tcW w:w="1338" w:type="pct"/>
          </w:tcPr>
          <w:p w:rsidR="009C7618" w:rsidRPr="00963F33" w:rsidRDefault="009C7618" w:rsidP="008C7ECF">
            <w:pPr>
              <w:pStyle w:val="phtablecellleft"/>
            </w:pPr>
            <w:r>
              <w:t>Всего зарегистрировано в РЭМД</w:t>
            </w:r>
          </w:p>
        </w:tc>
        <w:tc>
          <w:tcPr>
            <w:tcW w:w="3662" w:type="pct"/>
          </w:tcPr>
          <w:p w:rsidR="009C7618" w:rsidRPr="00963F33" w:rsidRDefault="00902855" w:rsidP="008C7ECF">
            <w:pPr>
              <w:pStyle w:val="phtablecellleft"/>
            </w:pPr>
            <w:r>
              <w:t>Количество СЭМД, зарегистрированных в  РЭМД</w:t>
            </w:r>
          </w:p>
        </w:tc>
      </w:tr>
      <w:tr w:rsidR="009C7618" w:rsidRPr="00963F33" w:rsidTr="008C7ECF">
        <w:tc>
          <w:tcPr>
            <w:tcW w:w="1338" w:type="pct"/>
          </w:tcPr>
          <w:p w:rsidR="009C7618" w:rsidRPr="00963F33" w:rsidRDefault="009C7618" w:rsidP="008C7ECF">
            <w:pPr>
              <w:pStyle w:val="phtablecellleft"/>
            </w:pPr>
            <w:r>
              <w:t>Всего отказано в регистрации</w:t>
            </w:r>
          </w:p>
        </w:tc>
        <w:tc>
          <w:tcPr>
            <w:tcW w:w="3662" w:type="pct"/>
          </w:tcPr>
          <w:p w:rsidR="009C7618" w:rsidRPr="00963F33" w:rsidRDefault="00902855" w:rsidP="008C7ECF">
            <w:pPr>
              <w:pStyle w:val="phtablecellleft"/>
            </w:pPr>
            <w:r>
              <w:t>Количество отказанных в регистрации СЭМД</w:t>
            </w:r>
          </w:p>
        </w:tc>
      </w:tr>
      <w:tr w:rsidR="009C7618" w:rsidRPr="00963F33" w:rsidTr="008C7ECF">
        <w:tc>
          <w:tcPr>
            <w:tcW w:w="1338" w:type="pct"/>
          </w:tcPr>
          <w:p w:rsidR="009C7618" w:rsidRPr="00963F33" w:rsidRDefault="009C7618" w:rsidP="008C7ECF">
            <w:pPr>
              <w:pStyle w:val="phtablecellleft"/>
            </w:pPr>
            <w:r>
              <w:t>Не отправлен на регистрацию</w:t>
            </w:r>
          </w:p>
        </w:tc>
        <w:tc>
          <w:tcPr>
            <w:tcW w:w="3662" w:type="pct"/>
          </w:tcPr>
          <w:p w:rsidR="009C7618" w:rsidRPr="00963F33" w:rsidRDefault="00902855" w:rsidP="00902855">
            <w:pPr>
              <w:pStyle w:val="phtablecellleft"/>
            </w:pPr>
            <w:r>
              <w:t>Количество не отправленных на регистрацию СЭМД</w:t>
            </w:r>
          </w:p>
        </w:tc>
      </w:tr>
    </w:tbl>
    <w:p w:rsidR="00A44FF7" w:rsidRPr="00963F33" w:rsidRDefault="00A44FF7" w:rsidP="00212FBB">
      <w:pPr>
        <w:pStyle w:val="phnormal"/>
      </w:pPr>
    </w:p>
    <w:p w:rsidR="00A44FF7" w:rsidRPr="00963F33" w:rsidRDefault="00A44FF7" w:rsidP="00212FBB">
      <w:pPr>
        <w:pStyle w:val="phnormal"/>
      </w:pPr>
      <w:r w:rsidRPr="00963F33">
        <w:t>Проанализируйте найденные записи по столбцам «Статус передачи СЭМД», «Ошибки» и «Статус подписания». Устраните причины возникновения ошибок в случае их наличия.</w:t>
      </w:r>
      <w:bookmarkEnd w:id="107"/>
      <w:bookmarkEnd w:id="108"/>
    </w:p>
    <w:p w:rsidR="00A44FF7" w:rsidRPr="00963F33" w:rsidRDefault="00A44FF7" w:rsidP="00A44FF7">
      <w:pPr>
        <w:pStyle w:val="10"/>
      </w:pPr>
      <w:bookmarkStart w:id="112" w:name="_Toc116648878"/>
      <w:bookmarkStart w:id="113" w:name="_Toc117866119"/>
      <w:r w:rsidRPr="00963F33">
        <w:lastRenderedPageBreak/>
        <w:t>Сводный отчет по переданным СЭМД</w:t>
      </w:r>
      <w:bookmarkEnd w:id="112"/>
      <w:bookmarkEnd w:id="113"/>
    </w:p>
    <w:p w:rsidR="00A44FF7" w:rsidRPr="00963F33" w:rsidRDefault="00A44FF7" w:rsidP="00212FBB">
      <w:pPr>
        <w:pStyle w:val="phnormal"/>
      </w:pPr>
      <w:bookmarkStart w:id="114" w:name="_Hlk113968506"/>
      <w:r w:rsidRPr="00963F33">
        <w:t>В Системе пользователю доступна возможность просмотра сводной информации по СЭМД, отправленным в РЭМД.</w:t>
      </w:r>
    </w:p>
    <w:p w:rsidR="00A44FF7" w:rsidRPr="00963F33" w:rsidRDefault="00A44FF7" w:rsidP="00212FBB">
      <w:pPr>
        <w:pStyle w:val="phlistitemizedtitle"/>
      </w:pPr>
      <w:r w:rsidRPr="00963F33">
        <w:t>Чтобы просмотреть сводный отчет, выполните следующие действия:</w:t>
      </w:r>
    </w:p>
    <w:p w:rsidR="00A44FF7" w:rsidRPr="00963F33" w:rsidRDefault="00A44FF7" w:rsidP="00212FBB">
      <w:pPr>
        <w:pStyle w:val="phlistitemized1"/>
      </w:pPr>
      <w:r w:rsidRPr="00963F33">
        <w:t>выберите пункт главного меню «Аналитика/ РЭМД/ Сводный отчет по РЭМД». Откроется окно формирования отчета (</w:t>
      </w:r>
      <w:r w:rsidRPr="00963F33">
        <w:fldChar w:fldCharType="begin"/>
      </w:r>
      <w:r w:rsidRPr="00963F33">
        <w:instrText xml:space="preserve"> REF _Ref89852164 \h  \* MERGEFORMAT </w:instrText>
      </w:r>
      <w:r w:rsidRPr="00963F33">
        <w:fldChar w:fldCharType="separate"/>
      </w:r>
      <w:r w:rsidR="005B5DB0" w:rsidRPr="00963F33">
        <w:t>Р</w:t>
      </w:r>
      <w:r w:rsidR="005B5DB0">
        <w:t>исунок 34</w:t>
      </w:r>
      <w:r w:rsidRPr="00963F33">
        <w:fldChar w:fldCharType="end"/>
      </w:r>
      <w:r w:rsidRPr="00963F33">
        <w:t>).</w:t>
      </w:r>
    </w:p>
    <w:p w:rsidR="00A44FF7" w:rsidRPr="00963F33" w:rsidRDefault="00902855" w:rsidP="0015694C">
      <w:pPr>
        <w:pStyle w:val="phfigure"/>
      </w:pPr>
      <w:r w:rsidRPr="00902855">
        <w:rPr>
          <w:noProof/>
        </w:rPr>
        <w:t xml:space="preserve"> </w:t>
      </w:r>
      <w:r>
        <w:rPr>
          <w:noProof/>
        </w:rPr>
        <w:drawing>
          <wp:inline distT="0" distB="0" distL="0" distR="0" wp14:anchorId="6833ED57" wp14:editId="2B250CDB">
            <wp:extent cx="6475730" cy="3271520"/>
            <wp:effectExtent l="19050" t="19050" r="20320" b="2413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475730" cy="32715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44FF7" w:rsidRPr="00963F33" w:rsidRDefault="00A44FF7" w:rsidP="0015694C">
      <w:pPr>
        <w:pStyle w:val="phfiguretitle"/>
      </w:pPr>
      <w:bookmarkStart w:id="115" w:name="_Ref89852164"/>
      <w:r w:rsidRPr="00963F33">
        <w:t>Р</w:t>
      </w:r>
      <w:r w:rsidR="00BC2F9F">
        <w:t>исунок </w:t>
      </w:r>
      <w:r w:rsidRPr="00963F33">
        <w:fldChar w:fldCharType="begin"/>
      </w:r>
      <w:r w:rsidRPr="00963F33">
        <w:instrText>SEQ Рисунок \* ARABIC</w:instrText>
      </w:r>
      <w:r w:rsidRPr="00963F33">
        <w:fldChar w:fldCharType="separate"/>
      </w:r>
      <w:r w:rsidR="005B5DB0">
        <w:rPr>
          <w:noProof/>
        </w:rPr>
        <w:t>34</w:t>
      </w:r>
      <w:r w:rsidRPr="00963F33">
        <w:fldChar w:fldCharType="end"/>
      </w:r>
      <w:bookmarkEnd w:id="115"/>
      <w:r w:rsidRPr="00963F33">
        <w:t xml:space="preserve"> – Сводный отчет по переданным СЭМД</w:t>
      </w:r>
    </w:p>
    <w:p w:rsidR="00A44FF7" w:rsidRPr="00963F33" w:rsidRDefault="00A44FF7" w:rsidP="00212FBB">
      <w:pPr>
        <w:pStyle w:val="phlistitemized1"/>
      </w:pPr>
      <w:r w:rsidRPr="00963F33">
        <w:t>задайте параметры формирования сводного отчета в соответствии с таблицей ниже (</w:t>
      </w:r>
      <w:r w:rsidRPr="00963F33">
        <w:fldChar w:fldCharType="begin"/>
      </w:r>
      <w:r w:rsidRPr="00963F33">
        <w:instrText xml:space="preserve"> REF _Ref113968175 \h  \* MERGEFORMAT </w:instrText>
      </w:r>
      <w:r w:rsidRPr="00963F33">
        <w:fldChar w:fldCharType="separate"/>
      </w:r>
      <w:r w:rsidR="005B5DB0" w:rsidRPr="00963F33">
        <w:t>Т</w:t>
      </w:r>
      <w:r w:rsidR="005B5DB0">
        <w:t>аблица 4</w:t>
      </w:r>
      <w:r w:rsidRPr="00963F33">
        <w:fldChar w:fldCharType="end"/>
      </w:r>
      <w:r w:rsidRPr="00963F33">
        <w:t>);</w:t>
      </w:r>
    </w:p>
    <w:p w:rsidR="00A44FF7" w:rsidRPr="00963F33" w:rsidRDefault="00A44FF7" w:rsidP="0015694C">
      <w:pPr>
        <w:pStyle w:val="phtabletitle"/>
      </w:pPr>
      <w:bookmarkStart w:id="116" w:name="_Ref113968175"/>
      <w:r w:rsidRPr="00963F33">
        <w:t>Т</w:t>
      </w:r>
      <w:r w:rsidR="00BC2F9F">
        <w:t>аблица </w:t>
      </w:r>
      <w:r w:rsidRPr="00963F33">
        <w:fldChar w:fldCharType="begin"/>
      </w:r>
      <w:r w:rsidRPr="00963F33">
        <w:instrText>SEQ Таблица \* ARABIC</w:instrText>
      </w:r>
      <w:r w:rsidRPr="00963F33">
        <w:fldChar w:fldCharType="separate"/>
      </w:r>
      <w:r w:rsidR="005B5DB0">
        <w:rPr>
          <w:noProof/>
        </w:rPr>
        <w:t>4</w:t>
      </w:r>
      <w:r w:rsidRPr="00963F33">
        <w:fldChar w:fldCharType="end"/>
      </w:r>
      <w:bookmarkEnd w:id="116"/>
      <w:r w:rsidRPr="00963F33">
        <w:t xml:space="preserve"> – Параметры формирования сводного отчета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2009"/>
        <w:gridCol w:w="8179"/>
      </w:tblGrid>
      <w:tr w:rsidR="00CF3896" w:rsidRPr="00963F33" w:rsidTr="008C7ECF">
        <w:trPr>
          <w:tblHeader/>
        </w:trPr>
        <w:tc>
          <w:tcPr>
            <w:tcW w:w="986" w:type="pct"/>
          </w:tcPr>
          <w:p w:rsidR="00A44FF7" w:rsidRPr="00963F33" w:rsidRDefault="00A44FF7" w:rsidP="0015694C">
            <w:pPr>
              <w:pStyle w:val="phtablecolcaption"/>
            </w:pPr>
            <w:r w:rsidRPr="00963F33">
              <w:t>Наименование</w:t>
            </w:r>
          </w:p>
        </w:tc>
        <w:tc>
          <w:tcPr>
            <w:tcW w:w="4014" w:type="pct"/>
          </w:tcPr>
          <w:p w:rsidR="00A44FF7" w:rsidRPr="00963F33" w:rsidRDefault="00A44FF7" w:rsidP="0015694C">
            <w:pPr>
              <w:pStyle w:val="phtablecolcaption"/>
            </w:pPr>
            <w:r w:rsidRPr="00963F33">
              <w:t>Описание</w:t>
            </w:r>
          </w:p>
        </w:tc>
      </w:tr>
      <w:tr w:rsidR="00CF3896" w:rsidRPr="00963F33" w:rsidTr="008C7ECF">
        <w:tc>
          <w:tcPr>
            <w:tcW w:w="986" w:type="pct"/>
          </w:tcPr>
          <w:p w:rsidR="00A44FF7" w:rsidRPr="00963F33" w:rsidRDefault="00A44FF7" w:rsidP="008C7ECF">
            <w:pPr>
              <w:pStyle w:val="phtablecellleft"/>
            </w:pPr>
            <w:r w:rsidRPr="00963F33">
              <w:t>Дата с</w:t>
            </w:r>
          </w:p>
        </w:tc>
        <w:tc>
          <w:tcPr>
            <w:tcW w:w="4014" w:type="pct"/>
          </w:tcPr>
          <w:p w:rsidR="00A44FF7" w:rsidRPr="00963F33" w:rsidRDefault="00A44FF7" w:rsidP="008C7ECF">
            <w:pPr>
              <w:pStyle w:val="phtablecellleft"/>
            </w:pPr>
            <w:r w:rsidRPr="00963F33">
              <w:t>Дата начала периода формирования отчета.</w:t>
            </w:r>
          </w:p>
          <w:p w:rsidR="00A44FF7" w:rsidRPr="00963F33" w:rsidRDefault="00A44FF7" w:rsidP="008C7ECF">
            <w:pPr>
              <w:pStyle w:val="phtablecellleft"/>
            </w:pPr>
            <w:r w:rsidRPr="00963F33">
              <w:t xml:space="preserve">Выбирается из календаря с помощью кнопки </w:t>
            </w:r>
            <w:r w:rsidRPr="00963F33">
              <w:rPr>
                <w:noProof/>
              </w:rPr>
              <w:drawing>
                <wp:inline distT="0" distB="0" distL="0" distR="0" wp14:anchorId="476AF6C3" wp14:editId="6D89826F">
                  <wp:extent cx="209550" cy="200025"/>
                  <wp:effectExtent l="19050" t="19050" r="19050" b="28575"/>
                  <wp:docPr id="61" name="Рисунок 61" descr="_scroll_external/attachments/worddavf220e5de5c6a429392fd4697a2f313eb-8fd3ccfb701af0a25ad766378896205fe71b846cf22b634fefe72ba7389831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407370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0002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Pr="00963F33">
              <w:t>. По умолчанию установлена дата начала текущей месяца</w:t>
            </w:r>
          </w:p>
        </w:tc>
      </w:tr>
      <w:tr w:rsidR="00CF3896" w:rsidRPr="00963F33" w:rsidTr="008C7ECF">
        <w:tc>
          <w:tcPr>
            <w:tcW w:w="986" w:type="pct"/>
          </w:tcPr>
          <w:p w:rsidR="00A44FF7" w:rsidRPr="00963F33" w:rsidRDefault="00A44FF7" w:rsidP="008C7ECF">
            <w:pPr>
              <w:pStyle w:val="phtablecellleft"/>
            </w:pPr>
            <w:r w:rsidRPr="00963F33">
              <w:t>Дата по</w:t>
            </w:r>
          </w:p>
        </w:tc>
        <w:tc>
          <w:tcPr>
            <w:tcW w:w="4014" w:type="pct"/>
          </w:tcPr>
          <w:p w:rsidR="00A44FF7" w:rsidRPr="00963F33" w:rsidRDefault="00A44FF7" w:rsidP="008C7ECF">
            <w:pPr>
              <w:pStyle w:val="phtablecellleft"/>
            </w:pPr>
            <w:r w:rsidRPr="00963F33">
              <w:t>Дата окончания периода формирования СЭМД.</w:t>
            </w:r>
          </w:p>
          <w:p w:rsidR="00A44FF7" w:rsidRPr="00963F33" w:rsidRDefault="00A44FF7" w:rsidP="008C7ECF">
            <w:pPr>
              <w:pStyle w:val="phtablecellleft"/>
            </w:pPr>
            <w:r w:rsidRPr="00963F33">
              <w:t xml:space="preserve">Выбирается из календаря с помощью кнопки </w:t>
            </w:r>
            <w:r w:rsidRPr="00963F33">
              <w:rPr>
                <w:noProof/>
              </w:rPr>
              <w:drawing>
                <wp:inline distT="0" distB="0" distL="0" distR="0" wp14:anchorId="4F5DD63B" wp14:editId="5DF083A7">
                  <wp:extent cx="209550" cy="200025"/>
                  <wp:effectExtent l="19050" t="19050" r="19050" b="28575"/>
                  <wp:docPr id="62" name="Рисунок 62" descr="_scroll_external/attachments/worddavf220e5de5c6a429392fd4697a2f313eb-8fd3ccfb701af0a25ad766378896205fe71b846cf22b634fefe72ba7389831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624255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0002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Pr="00963F33">
              <w:t>. По умолчанию установлена текущая дата</w:t>
            </w:r>
          </w:p>
        </w:tc>
      </w:tr>
      <w:tr w:rsidR="00CF3896" w:rsidRPr="00963F33" w:rsidTr="008C7ECF">
        <w:tc>
          <w:tcPr>
            <w:tcW w:w="986" w:type="pct"/>
          </w:tcPr>
          <w:p w:rsidR="00A44FF7" w:rsidRPr="00963F33" w:rsidRDefault="00A44FF7" w:rsidP="008C7ECF">
            <w:pPr>
              <w:pStyle w:val="phtablecellleft"/>
            </w:pPr>
            <w:r w:rsidRPr="00963F33">
              <w:t>Тип документа</w:t>
            </w:r>
          </w:p>
        </w:tc>
        <w:tc>
          <w:tcPr>
            <w:tcW w:w="4014" w:type="pct"/>
          </w:tcPr>
          <w:p w:rsidR="00A44FF7" w:rsidRPr="00963F33" w:rsidRDefault="00A44FF7" w:rsidP="008C7ECF">
            <w:pPr>
              <w:pStyle w:val="phtablecellleft"/>
            </w:pPr>
            <w:r w:rsidRPr="00963F33">
              <w:t>Вид сформированных СЭМД для формирования сводного отчета.</w:t>
            </w:r>
          </w:p>
          <w:p w:rsidR="00A44FF7" w:rsidRPr="00963F33" w:rsidRDefault="00A44FF7" w:rsidP="008C7ECF">
            <w:pPr>
              <w:pStyle w:val="phtablecellleft"/>
            </w:pPr>
            <w:r w:rsidRPr="00963F33">
              <w:lastRenderedPageBreak/>
              <w:t xml:space="preserve">Выбирается из справочника с помощью кнопки </w:t>
            </w:r>
            <w:r w:rsidRPr="00963F33">
              <w:rPr>
                <w:noProof/>
              </w:rPr>
              <w:drawing>
                <wp:inline distT="0" distB="0" distL="0" distR="0" wp14:anchorId="6EF77EEC" wp14:editId="27CD1B19">
                  <wp:extent cx="209550" cy="190500"/>
                  <wp:effectExtent l="19050" t="19050" r="19050" b="19050"/>
                  <wp:docPr id="63" name="Рисунок 63" descr="_scroll_external/attachments/worddavdae44b203ef89fc60aaccdbe1151abc5-707262a0e1b85ff8b3159de71ec53ea3f36f2040be893dea38a6ab9cdfd039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1326806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1905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Pr="00963F33">
              <w:t>. По умолчанию установлено значение «Все»</w:t>
            </w:r>
          </w:p>
        </w:tc>
      </w:tr>
      <w:tr w:rsidR="00A44FF7" w:rsidRPr="00963F33" w:rsidTr="008C7ECF">
        <w:tc>
          <w:tcPr>
            <w:tcW w:w="986" w:type="pct"/>
          </w:tcPr>
          <w:p w:rsidR="00A44FF7" w:rsidRPr="00963F33" w:rsidRDefault="00A44FF7" w:rsidP="008C7ECF">
            <w:pPr>
              <w:pStyle w:val="phtablecellleft"/>
            </w:pPr>
            <w:r w:rsidRPr="00963F33">
              <w:lastRenderedPageBreak/>
              <w:t>Наименование МО</w:t>
            </w:r>
          </w:p>
        </w:tc>
        <w:tc>
          <w:tcPr>
            <w:tcW w:w="4014" w:type="pct"/>
          </w:tcPr>
          <w:p w:rsidR="00A44FF7" w:rsidRPr="00963F33" w:rsidRDefault="00A44FF7" w:rsidP="008C7ECF">
            <w:pPr>
              <w:pStyle w:val="phtablecellleft"/>
            </w:pPr>
            <w:r w:rsidRPr="00963F33">
              <w:t>Наименование МО, в рамках которой сформированы СЭМД.</w:t>
            </w:r>
          </w:p>
          <w:p w:rsidR="00A44FF7" w:rsidRPr="00963F33" w:rsidRDefault="00A44FF7" w:rsidP="008C7ECF">
            <w:pPr>
              <w:pStyle w:val="phtablecellleft"/>
            </w:pPr>
            <w:r w:rsidRPr="00963F33">
              <w:t xml:space="preserve">Выбирается из справочника с помощью кнопки </w:t>
            </w:r>
            <w:r w:rsidRPr="00963F33">
              <w:rPr>
                <w:noProof/>
              </w:rPr>
              <w:drawing>
                <wp:inline distT="0" distB="0" distL="0" distR="0" wp14:anchorId="02954F33" wp14:editId="350C0516">
                  <wp:extent cx="209550" cy="190500"/>
                  <wp:effectExtent l="19050" t="19050" r="19050" b="19050"/>
                  <wp:docPr id="99968" name="Рисунок 99968" descr="_scroll_external/attachments/worddavdae44b203ef89fc60aaccdbe1151abc5-707262a0e1b85ff8b3159de71ec53ea3f36f2040be893dea38a6ab9cdfd039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1170952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1905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Pr="00963F33">
              <w:t>. По умолчанию указана МО текущего пользователя. Предусмотрена возможность множественного выбора МО</w:t>
            </w:r>
          </w:p>
        </w:tc>
      </w:tr>
    </w:tbl>
    <w:p w:rsidR="00A44FF7" w:rsidRPr="00963F33" w:rsidRDefault="00A44FF7" w:rsidP="00212FBB">
      <w:pPr>
        <w:pStyle w:val="phnormal"/>
      </w:pPr>
    </w:p>
    <w:p w:rsidR="00A44FF7" w:rsidRPr="00963F33" w:rsidRDefault="00A44FF7" w:rsidP="00212FBB">
      <w:pPr>
        <w:pStyle w:val="phlistitemized1"/>
        <w:rPr>
          <w:b/>
        </w:rPr>
      </w:pPr>
      <w:r w:rsidRPr="00963F33">
        <w:t>нажмите на кнопку «Найти». Сформируется сводный отчет по передаче документов в РЭМД с учетом заданных параметров формирования. Описание столбцов сводного отчета представлено в таблице ниже (</w:t>
      </w:r>
      <w:r w:rsidRPr="00963F33">
        <w:fldChar w:fldCharType="begin"/>
      </w:r>
      <w:r w:rsidRPr="00963F33">
        <w:instrText xml:space="preserve"> REF _Ref89852196 \h  \* MERGEFORMAT </w:instrText>
      </w:r>
      <w:r w:rsidRPr="00963F33">
        <w:fldChar w:fldCharType="separate"/>
      </w:r>
      <w:r w:rsidR="005B5DB0" w:rsidRPr="00963F33">
        <w:t>Т</w:t>
      </w:r>
      <w:r w:rsidR="005B5DB0">
        <w:t>аблица 5</w:t>
      </w:r>
      <w:r w:rsidRPr="00963F33">
        <w:fldChar w:fldCharType="end"/>
      </w:r>
      <w:r w:rsidRPr="00963F33">
        <w:t>).</w:t>
      </w:r>
    </w:p>
    <w:p w:rsidR="00A44FF7" w:rsidRPr="00963F33" w:rsidRDefault="00A44FF7" w:rsidP="0015694C">
      <w:pPr>
        <w:pStyle w:val="phtabletitle"/>
      </w:pPr>
      <w:bookmarkStart w:id="117" w:name="_Ref89852196"/>
      <w:r w:rsidRPr="00963F33">
        <w:t>Т</w:t>
      </w:r>
      <w:r w:rsidR="00BC2F9F">
        <w:t>аблица </w:t>
      </w:r>
      <w:r w:rsidRPr="00963F33">
        <w:fldChar w:fldCharType="begin"/>
      </w:r>
      <w:r w:rsidRPr="00963F33">
        <w:instrText>SEQ Таблица \* ARABIC</w:instrText>
      </w:r>
      <w:r w:rsidRPr="00963F33">
        <w:fldChar w:fldCharType="separate"/>
      </w:r>
      <w:r w:rsidR="005B5DB0">
        <w:rPr>
          <w:noProof/>
        </w:rPr>
        <w:t>5</w:t>
      </w:r>
      <w:r w:rsidRPr="00963F33">
        <w:fldChar w:fldCharType="end"/>
      </w:r>
      <w:bookmarkEnd w:id="117"/>
      <w:r w:rsidRPr="00963F33">
        <w:t xml:space="preserve"> – Описание столбцов сводного отчета по РЭМД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2741"/>
        <w:gridCol w:w="7447"/>
      </w:tblGrid>
      <w:tr w:rsidR="00CF3896" w:rsidRPr="00963F33" w:rsidTr="008C7ECF">
        <w:trPr>
          <w:tblHeader/>
        </w:trPr>
        <w:tc>
          <w:tcPr>
            <w:tcW w:w="1345" w:type="pct"/>
          </w:tcPr>
          <w:p w:rsidR="00A44FF7" w:rsidRPr="00963F33" w:rsidRDefault="00A44FF7" w:rsidP="0015694C">
            <w:pPr>
              <w:pStyle w:val="phtablecolcaption"/>
            </w:pPr>
            <w:r w:rsidRPr="00963F33">
              <w:t>Наименование столбца</w:t>
            </w:r>
          </w:p>
        </w:tc>
        <w:tc>
          <w:tcPr>
            <w:tcW w:w="3655" w:type="pct"/>
          </w:tcPr>
          <w:p w:rsidR="00A44FF7" w:rsidRPr="00963F33" w:rsidRDefault="00A44FF7" w:rsidP="0015694C">
            <w:pPr>
              <w:pStyle w:val="phtablecolcaption"/>
            </w:pPr>
            <w:r w:rsidRPr="00963F33">
              <w:t>Описание</w:t>
            </w:r>
          </w:p>
        </w:tc>
      </w:tr>
      <w:tr w:rsidR="00CF3896" w:rsidRPr="00963F33" w:rsidTr="008C7ECF">
        <w:tc>
          <w:tcPr>
            <w:tcW w:w="1345" w:type="pct"/>
          </w:tcPr>
          <w:p w:rsidR="00A44FF7" w:rsidRPr="00963F33" w:rsidRDefault="00A44FF7" w:rsidP="008C7ECF">
            <w:pPr>
              <w:pStyle w:val="phtablecellleft"/>
            </w:pPr>
            <w:r w:rsidRPr="00963F33">
              <w:t>Наименование МО</w:t>
            </w:r>
          </w:p>
        </w:tc>
        <w:tc>
          <w:tcPr>
            <w:tcW w:w="3655" w:type="pct"/>
          </w:tcPr>
          <w:p w:rsidR="00A44FF7" w:rsidRPr="00963F33" w:rsidRDefault="00A44FF7" w:rsidP="008C7ECF">
            <w:pPr>
              <w:pStyle w:val="phtablecellleft"/>
              <w:rPr>
                <w:lang w:eastAsia="en-US"/>
              </w:rPr>
            </w:pPr>
            <w:r w:rsidRPr="00963F33">
              <w:rPr>
                <w:lang w:eastAsia="en-US"/>
              </w:rPr>
              <w:t>МО, в рамках которой производилось подписание и отправка документов</w:t>
            </w:r>
          </w:p>
        </w:tc>
      </w:tr>
      <w:tr w:rsidR="00CF3896" w:rsidRPr="00963F33" w:rsidTr="008C7ECF">
        <w:tc>
          <w:tcPr>
            <w:tcW w:w="1345" w:type="pct"/>
          </w:tcPr>
          <w:p w:rsidR="00A44FF7" w:rsidRPr="00963F33" w:rsidRDefault="00A44FF7" w:rsidP="008C7ECF">
            <w:pPr>
              <w:pStyle w:val="phtablecellleft"/>
            </w:pPr>
            <w:r w:rsidRPr="00963F33">
              <w:t>Количество подписанных документов</w:t>
            </w:r>
          </w:p>
        </w:tc>
        <w:tc>
          <w:tcPr>
            <w:tcW w:w="3655" w:type="pct"/>
          </w:tcPr>
          <w:p w:rsidR="00A44FF7" w:rsidRPr="00963F33" w:rsidRDefault="00A44FF7" w:rsidP="008C7ECF">
            <w:pPr>
              <w:pStyle w:val="phtablecellleft"/>
              <w:rPr>
                <w:lang w:eastAsia="en-US"/>
              </w:rPr>
            </w:pPr>
            <w:r w:rsidRPr="00963F33">
              <w:rPr>
                <w:lang w:eastAsia="en-US"/>
              </w:rPr>
              <w:t>Общее количество подписанных документов, подлежащих регистрации в РЭМД в рамках подразделения МО. В учете участвует только последняя версия подписанного документа</w:t>
            </w:r>
          </w:p>
        </w:tc>
      </w:tr>
      <w:tr w:rsidR="00CF3896" w:rsidRPr="00963F33" w:rsidTr="008C7ECF">
        <w:tc>
          <w:tcPr>
            <w:tcW w:w="1345" w:type="pct"/>
          </w:tcPr>
          <w:p w:rsidR="00A44FF7" w:rsidRPr="00963F33" w:rsidRDefault="00A44FF7" w:rsidP="008C7ECF">
            <w:pPr>
              <w:pStyle w:val="phtablecellleft"/>
            </w:pPr>
            <w:r w:rsidRPr="00963F33">
              <w:t>Количество отправленных на регистрацию</w:t>
            </w:r>
          </w:p>
        </w:tc>
        <w:tc>
          <w:tcPr>
            <w:tcW w:w="3655" w:type="pct"/>
          </w:tcPr>
          <w:p w:rsidR="00A44FF7" w:rsidRPr="00963F33" w:rsidRDefault="00A44FF7" w:rsidP="008C7ECF">
            <w:pPr>
              <w:pStyle w:val="phtablecellleft"/>
              <w:rPr>
                <w:lang w:eastAsia="en-US"/>
              </w:rPr>
            </w:pPr>
            <w:r w:rsidRPr="00963F33">
              <w:rPr>
                <w:lang w:eastAsia="en-US"/>
              </w:rPr>
              <w:t>Общее количество подписанных документов, отправленных на регистрацию в РЭМД в рамках подразделения МО, но по которым еще не получен статус документа из РЭМД. В учете участвует только последняя версия подписанного документа</w:t>
            </w:r>
          </w:p>
        </w:tc>
      </w:tr>
      <w:tr w:rsidR="00CF3896" w:rsidRPr="00963F33" w:rsidTr="008C7ECF">
        <w:tc>
          <w:tcPr>
            <w:tcW w:w="1345" w:type="pct"/>
          </w:tcPr>
          <w:p w:rsidR="00A44FF7" w:rsidRPr="00963F33" w:rsidRDefault="00A44FF7" w:rsidP="008C7ECF">
            <w:pPr>
              <w:pStyle w:val="phtablecellleft"/>
            </w:pPr>
            <w:r w:rsidRPr="00963F33">
              <w:t xml:space="preserve">Количество успешно переданных </w:t>
            </w:r>
            <w:r w:rsidR="00902855">
              <w:t>С</w:t>
            </w:r>
            <w:r w:rsidRPr="00963F33">
              <w:t>ЭМД</w:t>
            </w:r>
          </w:p>
        </w:tc>
        <w:tc>
          <w:tcPr>
            <w:tcW w:w="3655" w:type="pct"/>
          </w:tcPr>
          <w:p w:rsidR="00A44FF7" w:rsidRPr="00963F33" w:rsidRDefault="00A44FF7" w:rsidP="008C7ECF">
            <w:pPr>
              <w:pStyle w:val="phtablecellleft"/>
              <w:rPr>
                <w:lang w:eastAsia="en-US"/>
              </w:rPr>
            </w:pPr>
            <w:r w:rsidRPr="00963F33">
              <w:rPr>
                <w:lang w:eastAsia="en-US"/>
              </w:rPr>
              <w:t>Общее количество подписанных документов, успешно отправленных в РЭМД в рамках подразделения МО. В учете участвует только последняя версия подписанного документа</w:t>
            </w:r>
          </w:p>
        </w:tc>
      </w:tr>
      <w:tr w:rsidR="00A44FF7" w:rsidRPr="00963F33" w:rsidTr="008C7ECF">
        <w:tc>
          <w:tcPr>
            <w:tcW w:w="1345" w:type="pct"/>
          </w:tcPr>
          <w:p w:rsidR="00A44FF7" w:rsidRPr="00963F33" w:rsidRDefault="00A44FF7" w:rsidP="008C7ECF">
            <w:pPr>
              <w:pStyle w:val="phtablecellleft"/>
            </w:pPr>
            <w:r w:rsidRPr="00963F33">
              <w:t xml:space="preserve">Количество </w:t>
            </w:r>
            <w:r w:rsidR="00902855">
              <w:t>С</w:t>
            </w:r>
            <w:r w:rsidRPr="00963F33">
              <w:t>ЭМД с ошибками</w:t>
            </w:r>
          </w:p>
        </w:tc>
        <w:tc>
          <w:tcPr>
            <w:tcW w:w="3655" w:type="pct"/>
          </w:tcPr>
          <w:p w:rsidR="00A44FF7" w:rsidRPr="001D2CBF" w:rsidRDefault="00A44FF7" w:rsidP="001D2CBF">
            <w:pPr>
              <w:pStyle w:val="phtablecellleft"/>
              <w:rPr>
                <w:lang w:eastAsia="en-US"/>
              </w:rPr>
            </w:pPr>
            <w:r w:rsidRPr="00963F33">
              <w:rPr>
                <w:lang w:eastAsia="en-US"/>
              </w:rPr>
              <w:t xml:space="preserve">Общее количество подписанных документов, на которые вернулась ошибка при отправке в РЭМД, в рамках подразделения МО. </w:t>
            </w:r>
            <w:r w:rsidRPr="001D2CBF">
              <w:rPr>
                <w:lang w:eastAsia="en-US"/>
              </w:rPr>
              <w:t xml:space="preserve">В учете </w:t>
            </w:r>
            <w:r w:rsidR="001D2CBF">
              <w:rPr>
                <w:lang w:eastAsia="en-US"/>
              </w:rPr>
              <w:t>участвует</w:t>
            </w:r>
            <w:r w:rsidRPr="001D2CBF">
              <w:rPr>
                <w:lang w:eastAsia="en-US"/>
              </w:rPr>
              <w:t xml:space="preserve"> только последняя верси</w:t>
            </w:r>
            <w:r w:rsidRPr="00963F33">
              <w:rPr>
                <w:lang w:eastAsia="en-US"/>
              </w:rPr>
              <w:t>я</w:t>
            </w:r>
            <w:r w:rsidRPr="001D2CBF">
              <w:rPr>
                <w:lang w:eastAsia="en-US"/>
              </w:rPr>
              <w:t xml:space="preserve"> подписанного документа</w:t>
            </w:r>
          </w:p>
        </w:tc>
      </w:tr>
      <w:bookmarkEnd w:id="114"/>
    </w:tbl>
    <w:p w:rsidR="00A44FF7" w:rsidRPr="00963F33" w:rsidRDefault="00A44FF7" w:rsidP="00212FBB">
      <w:pPr>
        <w:pStyle w:val="phnormal"/>
      </w:pP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665"/>
        <w:gridCol w:w="1139"/>
        <w:gridCol w:w="1106"/>
        <w:gridCol w:w="866"/>
        <w:gridCol w:w="1243"/>
        <w:gridCol w:w="1159"/>
        <w:gridCol w:w="866"/>
        <w:gridCol w:w="1377"/>
        <w:gridCol w:w="1088"/>
        <w:gridCol w:w="679"/>
      </w:tblGrid>
      <w:tr w:rsidR="00CF3896" w:rsidRPr="00963F33" w:rsidTr="008C7ECF">
        <w:trPr>
          <w:trHeight w:val="415"/>
        </w:trPr>
        <w:tc>
          <w:tcPr>
            <w:tcW w:w="5000" w:type="pct"/>
            <w:gridSpan w:val="10"/>
          </w:tcPr>
          <w:p w:rsidR="00A44FF7" w:rsidRPr="00963F33" w:rsidRDefault="00A44FF7" w:rsidP="008C7ECF">
            <w:pPr>
              <w:pStyle w:val="phtitlevoid"/>
              <w:spacing w:before="120" w:after="0" w:line="240" w:lineRule="auto"/>
              <w:rPr>
                <w:sz w:val="20"/>
                <w:szCs w:val="20"/>
              </w:rPr>
            </w:pPr>
            <w:r w:rsidRPr="00963F33">
              <w:rPr>
                <w:sz w:val="20"/>
                <w:szCs w:val="20"/>
              </w:rPr>
              <w:lastRenderedPageBreak/>
              <w:t>Лист регистрации изменений</w:t>
            </w:r>
          </w:p>
        </w:tc>
      </w:tr>
      <w:tr w:rsidR="00CF3896" w:rsidRPr="00963F33" w:rsidTr="008C7ECF">
        <w:tc>
          <w:tcPr>
            <w:tcW w:w="326" w:type="pct"/>
            <w:vMerge w:val="restart"/>
          </w:tcPr>
          <w:p w:rsidR="00A44FF7" w:rsidRPr="00963F33" w:rsidRDefault="00A44FF7" w:rsidP="0015694C">
            <w:pPr>
              <w:pStyle w:val="phtablecolcaption"/>
            </w:pPr>
            <w:r w:rsidRPr="00963F33">
              <w:t>Изм.</w:t>
            </w:r>
          </w:p>
        </w:tc>
        <w:tc>
          <w:tcPr>
            <w:tcW w:w="2137" w:type="pct"/>
            <w:gridSpan w:val="4"/>
          </w:tcPr>
          <w:p w:rsidR="00A44FF7" w:rsidRPr="00963F33" w:rsidRDefault="00A44FF7" w:rsidP="0015694C">
            <w:pPr>
              <w:pStyle w:val="phtablecolcaption"/>
            </w:pPr>
            <w:r w:rsidRPr="00963F33">
              <w:t>Номера листов (страниц)</w:t>
            </w:r>
          </w:p>
        </w:tc>
        <w:tc>
          <w:tcPr>
            <w:tcW w:w="569" w:type="pct"/>
            <w:vMerge w:val="restart"/>
          </w:tcPr>
          <w:p w:rsidR="00A44FF7" w:rsidRPr="00963F33" w:rsidRDefault="00A44FF7" w:rsidP="0015694C">
            <w:pPr>
              <w:pStyle w:val="phtablecolcaption"/>
            </w:pPr>
            <w:r w:rsidRPr="00963F33">
              <w:t>Всего листов (страниц) в доку-</w:t>
            </w:r>
            <w:r w:rsidRPr="00963F33">
              <w:br/>
              <w:t>менте</w:t>
            </w:r>
          </w:p>
        </w:tc>
        <w:tc>
          <w:tcPr>
            <w:tcW w:w="425" w:type="pct"/>
            <w:vMerge w:val="restart"/>
          </w:tcPr>
          <w:p w:rsidR="00A44FF7" w:rsidRPr="00963F33" w:rsidRDefault="00A44FF7" w:rsidP="0015694C">
            <w:pPr>
              <w:pStyle w:val="phtablecolcaption"/>
            </w:pPr>
            <w:r w:rsidRPr="00963F33">
              <w:t>Номер доку-</w:t>
            </w:r>
            <w:r w:rsidRPr="00963F33">
              <w:br/>
              <w:t>мента</w:t>
            </w:r>
          </w:p>
        </w:tc>
        <w:tc>
          <w:tcPr>
            <w:tcW w:w="676" w:type="pct"/>
            <w:vMerge w:val="restart"/>
          </w:tcPr>
          <w:p w:rsidR="00A44FF7" w:rsidRPr="00963F33" w:rsidRDefault="00A44FF7" w:rsidP="0015694C">
            <w:pPr>
              <w:pStyle w:val="phtablecolcaption"/>
            </w:pPr>
            <w:r w:rsidRPr="00963F33">
              <w:t>Входящий номер сопроводи-</w:t>
            </w:r>
            <w:r w:rsidRPr="00963F33">
              <w:br/>
              <w:t>тельного документа и дата</w:t>
            </w:r>
          </w:p>
        </w:tc>
        <w:tc>
          <w:tcPr>
            <w:tcW w:w="534" w:type="pct"/>
            <w:vMerge w:val="restart"/>
          </w:tcPr>
          <w:p w:rsidR="00A44FF7" w:rsidRPr="00963F33" w:rsidRDefault="00A44FF7" w:rsidP="0015694C">
            <w:pPr>
              <w:pStyle w:val="phtablecolcaption"/>
            </w:pPr>
            <w:r w:rsidRPr="00963F33">
              <w:t>Подпись</w:t>
            </w:r>
          </w:p>
        </w:tc>
        <w:tc>
          <w:tcPr>
            <w:tcW w:w="333" w:type="pct"/>
            <w:vMerge w:val="restart"/>
          </w:tcPr>
          <w:p w:rsidR="00A44FF7" w:rsidRPr="00963F33" w:rsidRDefault="00A44FF7" w:rsidP="0015694C">
            <w:pPr>
              <w:pStyle w:val="phtablecolcaption"/>
            </w:pPr>
            <w:r w:rsidRPr="00963F33">
              <w:t>Дата</w:t>
            </w:r>
          </w:p>
        </w:tc>
      </w:tr>
      <w:tr w:rsidR="00CF3896" w:rsidRPr="00963F33" w:rsidTr="008C7ECF">
        <w:trPr>
          <w:trHeight w:val="783"/>
        </w:trPr>
        <w:tc>
          <w:tcPr>
            <w:tcW w:w="326" w:type="pct"/>
            <w:vMerge/>
          </w:tcPr>
          <w:p w:rsidR="00A44FF7" w:rsidRPr="00963F33" w:rsidRDefault="00A44FF7" w:rsidP="0015694C">
            <w:pPr>
              <w:pStyle w:val="phtablecolcaption"/>
            </w:pPr>
          </w:p>
        </w:tc>
        <w:tc>
          <w:tcPr>
            <w:tcW w:w="559" w:type="pct"/>
          </w:tcPr>
          <w:p w:rsidR="00A44FF7" w:rsidRPr="00963F33" w:rsidRDefault="00A44FF7" w:rsidP="0015694C">
            <w:pPr>
              <w:pStyle w:val="phtablecolcaption"/>
            </w:pPr>
            <w:r w:rsidRPr="00963F33">
              <w:t>Изменен-</w:t>
            </w:r>
            <w:r w:rsidRPr="00963F33">
              <w:br/>
            </w:r>
            <w:proofErr w:type="spellStart"/>
            <w:r w:rsidRPr="00963F33">
              <w:t>ных</w:t>
            </w:r>
            <w:proofErr w:type="spellEnd"/>
          </w:p>
        </w:tc>
        <w:tc>
          <w:tcPr>
            <w:tcW w:w="543" w:type="pct"/>
          </w:tcPr>
          <w:p w:rsidR="00A44FF7" w:rsidRPr="00963F33" w:rsidRDefault="00A44FF7" w:rsidP="0015694C">
            <w:pPr>
              <w:pStyle w:val="phtablecolcaption"/>
            </w:pPr>
            <w:r w:rsidRPr="00963F33">
              <w:t>заменен-</w:t>
            </w:r>
            <w:r w:rsidRPr="00963F33">
              <w:br/>
            </w:r>
            <w:proofErr w:type="spellStart"/>
            <w:r w:rsidRPr="00963F33">
              <w:t>ных</w:t>
            </w:r>
            <w:proofErr w:type="spellEnd"/>
          </w:p>
        </w:tc>
        <w:tc>
          <w:tcPr>
            <w:tcW w:w="425" w:type="pct"/>
          </w:tcPr>
          <w:p w:rsidR="00A44FF7" w:rsidRPr="00963F33" w:rsidRDefault="00A44FF7" w:rsidP="0015694C">
            <w:pPr>
              <w:pStyle w:val="phtablecolcaption"/>
            </w:pPr>
            <w:r w:rsidRPr="00963F33">
              <w:t>новых</w:t>
            </w:r>
          </w:p>
        </w:tc>
        <w:tc>
          <w:tcPr>
            <w:tcW w:w="610" w:type="pct"/>
          </w:tcPr>
          <w:p w:rsidR="00A44FF7" w:rsidRPr="00963F33" w:rsidRDefault="00A44FF7" w:rsidP="0015694C">
            <w:pPr>
              <w:pStyle w:val="phtablecolcaption"/>
            </w:pPr>
            <w:proofErr w:type="spellStart"/>
            <w:r w:rsidRPr="00963F33">
              <w:t>аннулиро</w:t>
            </w:r>
            <w:proofErr w:type="spellEnd"/>
            <w:r w:rsidRPr="00963F33">
              <w:t>-</w:t>
            </w:r>
            <w:r w:rsidRPr="00963F33">
              <w:br/>
              <w:t>ванных</w:t>
            </w:r>
          </w:p>
        </w:tc>
        <w:tc>
          <w:tcPr>
            <w:tcW w:w="569" w:type="pct"/>
            <w:vMerge/>
          </w:tcPr>
          <w:p w:rsidR="00A44FF7" w:rsidRPr="00963F33" w:rsidRDefault="00A44FF7" w:rsidP="0015694C">
            <w:pPr>
              <w:pStyle w:val="phtablecolcaption"/>
            </w:pPr>
          </w:p>
        </w:tc>
        <w:tc>
          <w:tcPr>
            <w:tcW w:w="425" w:type="pct"/>
            <w:vMerge/>
          </w:tcPr>
          <w:p w:rsidR="00A44FF7" w:rsidRPr="00963F33" w:rsidRDefault="00A44FF7" w:rsidP="0015694C">
            <w:pPr>
              <w:pStyle w:val="phtablecolcaption"/>
            </w:pPr>
          </w:p>
        </w:tc>
        <w:tc>
          <w:tcPr>
            <w:tcW w:w="676" w:type="pct"/>
            <w:vMerge/>
          </w:tcPr>
          <w:p w:rsidR="00A44FF7" w:rsidRPr="00963F33" w:rsidRDefault="00A44FF7" w:rsidP="0015694C">
            <w:pPr>
              <w:pStyle w:val="phtablecolcaption"/>
            </w:pPr>
          </w:p>
        </w:tc>
        <w:tc>
          <w:tcPr>
            <w:tcW w:w="534" w:type="pct"/>
            <w:vMerge/>
          </w:tcPr>
          <w:p w:rsidR="00A44FF7" w:rsidRPr="00963F33" w:rsidRDefault="00A44FF7" w:rsidP="0015694C">
            <w:pPr>
              <w:pStyle w:val="phtablecolcaption"/>
            </w:pPr>
          </w:p>
        </w:tc>
        <w:tc>
          <w:tcPr>
            <w:tcW w:w="333" w:type="pct"/>
            <w:vMerge/>
          </w:tcPr>
          <w:p w:rsidR="00A44FF7" w:rsidRPr="00963F33" w:rsidRDefault="00A44FF7" w:rsidP="0015694C">
            <w:pPr>
              <w:pStyle w:val="phtablecolcaption"/>
            </w:pPr>
          </w:p>
        </w:tc>
      </w:tr>
      <w:tr w:rsidR="00CF3896" w:rsidRPr="00963F33" w:rsidTr="008C7ECF">
        <w:trPr>
          <w:trHeight w:val="444"/>
        </w:trPr>
        <w:tc>
          <w:tcPr>
            <w:tcW w:w="326" w:type="pct"/>
          </w:tcPr>
          <w:p w:rsidR="00A44FF7" w:rsidRPr="00963F33" w:rsidRDefault="00A44FF7" w:rsidP="008C7ECF">
            <w:pPr>
              <w:pStyle w:val="phtablecellleft"/>
            </w:pPr>
          </w:p>
        </w:tc>
        <w:tc>
          <w:tcPr>
            <w:tcW w:w="559" w:type="pct"/>
          </w:tcPr>
          <w:p w:rsidR="00A44FF7" w:rsidRPr="00963F33" w:rsidRDefault="00A44FF7" w:rsidP="008C7ECF">
            <w:pPr>
              <w:pStyle w:val="phtablecellleft"/>
            </w:pPr>
          </w:p>
        </w:tc>
        <w:tc>
          <w:tcPr>
            <w:tcW w:w="543" w:type="pct"/>
          </w:tcPr>
          <w:p w:rsidR="00A44FF7" w:rsidRPr="00963F33" w:rsidRDefault="00A44FF7" w:rsidP="008C7ECF">
            <w:pPr>
              <w:pStyle w:val="phtablecellleft"/>
            </w:pPr>
          </w:p>
        </w:tc>
        <w:tc>
          <w:tcPr>
            <w:tcW w:w="425" w:type="pct"/>
          </w:tcPr>
          <w:p w:rsidR="00A44FF7" w:rsidRPr="00963F33" w:rsidRDefault="00A44FF7" w:rsidP="008C7ECF">
            <w:pPr>
              <w:pStyle w:val="phtablecellleft"/>
            </w:pPr>
          </w:p>
        </w:tc>
        <w:tc>
          <w:tcPr>
            <w:tcW w:w="610" w:type="pct"/>
          </w:tcPr>
          <w:p w:rsidR="00A44FF7" w:rsidRPr="00963F33" w:rsidRDefault="00A44FF7" w:rsidP="008C7ECF">
            <w:pPr>
              <w:pStyle w:val="phtablecellleft"/>
            </w:pPr>
          </w:p>
        </w:tc>
        <w:tc>
          <w:tcPr>
            <w:tcW w:w="569" w:type="pct"/>
          </w:tcPr>
          <w:p w:rsidR="00A44FF7" w:rsidRPr="00963F33" w:rsidRDefault="00A44FF7" w:rsidP="008C7ECF">
            <w:pPr>
              <w:pStyle w:val="phtablecellleft"/>
            </w:pPr>
          </w:p>
        </w:tc>
        <w:tc>
          <w:tcPr>
            <w:tcW w:w="425" w:type="pct"/>
          </w:tcPr>
          <w:p w:rsidR="00A44FF7" w:rsidRPr="00963F33" w:rsidRDefault="00A44FF7" w:rsidP="008C7ECF">
            <w:pPr>
              <w:pStyle w:val="phtablecellleft"/>
            </w:pPr>
          </w:p>
        </w:tc>
        <w:tc>
          <w:tcPr>
            <w:tcW w:w="676" w:type="pct"/>
          </w:tcPr>
          <w:p w:rsidR="00A44FF7" w:rsidRPr="00963F33" w:rsidRDefault="00A44FF7" w:rsidP="008C7ECF">
            <w:pPr>
              <w:pStyle w:val="phtablecellleft"/>
            </w:pPr>
          </w:p>
        </w:tc>
        <w:tc>
          <w:tcPr>
            <w:tcW w:w="534" w:type="pct"/>
          </w:tcPr>
          <w:p w:rsidR="00A44FF7" w:rsidRPr="00963F33" w:rsidRDefault="00A44FF7" w:rsidP="008C7ECF">
            <w:pPr>
              <w:pStyle w:val="phtablecellleft"/>
            </w:pPr>
          </w:p>
        </w:tc>
        <w:tc>
          <w:tcPr>
            <w:tcW w:w="333" w:type="pct"/>
          </w:tcPr>
          <w:p w:rsidR="00A44FF7" w:rsidRPr="00963F33" w:rsidRDefault="00A44FF7" w:rsidP="008C7ECF">
            <w:pPr>
              <w:pStyle w:val="phtablecellleft"/>
            </w:pPr>
          </w:p>
        </w:tc>
      </w:tr>
      <w:tr w:rsidR="00CF3896" w:rsidRPr="00963F33" w:rsidTr="008C7ECF">
        <w:trPr>
          <w:trHeight w:val="444"/>
        </w:trPr>
        <w:tc>
          <w:tcPr>
            <w:tcW w:w="326" w:type="pct"/>
          </w:tcPr>
          <w:p w:rsidR="00A44FF7" w:rsidRPr="00963F33" w:rsidRDefault="00A44FF7" w:rsidP="008C7ECF">
            <w:pPr>
              <w:pStyle w:val="phtablecellleft"/>
            </w:pPr>
          </w:p>
        </w:tc>
        <w:tc>
          <w:tcPr>
            <w:tcW w:w="559" w:type="pct"/>
          </w:tcPr>
          <w:p w:rsidR="00A44FF7" w:rsidRPr="00963F33" w:rsidRDefault="00A44FF7" w:rsidP="008C7ECF">
            <w:pPr>
              <w:pStyle w:val="phtablecellleft"/>
            </w:pPr>
          </w:p>
        </w:tc>
        <w:tc>
          <w:tcPr>
            <w:tcW w:w="543" w:type="pct"/>
          </w:tcPr>
          <w:p w:rsidR="00A44FF7" w:rsidRPr="00963F33" w:rsidRDefault="00A44FF7" w:rsidP="008C7ECF">
            <w:pPr>
              <w:pStyle w:val="phtablecellleft"/>
            </w:pPr>
          </w:p>
        </w:tc>
        <w:tc>
          <w:tcPr>
            <w:tcW w:w="425" w:type="pct"/>
          </w:tcPr>
          <w:p w:rsidR="00A44FF7" w:rsidRPr="00963F33" w:rsidRDefault="00A44FF7" w:rsidP="008C7ECF">
            <w:pPr>
              <w:pStyle w:val="phtablecellleft"/>
            </w:pPr>
          </w:p>
        </w:tc>
        <w:tc>
          <w:tcPr>
            <w:tcW w:w="610" w:type="pct"/>
          </w:tcPr>
          <w:p w:rsidR="00A44FF7" w:rsidRPr="00963F33" w:rsidRDefault="00A44FF7" w:rsidP="008C7ECF">
            <w:pPr>
              <w:pStyle w:val="phtablecellleft"/>
            </w:pPr>
          </w:p>
        </w:tc>
        <w:tc>
          <w:tcPr>
            <w:tcW w:w="569" w:type="pct"/>
          </w:tcPr>
          <w:p w:rsidR="00A44FF7" w:rsidRPr="00963F33" w:rsidRDefault="00A44FF7" w:rsidP="008C7ECF">
            <w:pPr>
              <w:pStyle w:val="phtablecellleft"/>
            </w:pPr>
          </w:p>
        </w:tc>
        <w:tc>
          <w:tcPr>
            <w:tcW w:w="425" w:type="pct"/>
          </w:tcPr>
          <w:p w:rsidR="00A44FF7" w:rsidRPr="00963F33" w:rsidRDefault="00A44FF7" w:rsidP="008C7ECF">
            <w:pPr>
              <w:pStyle w:val="phtablecellleft"/>
            </w:pPr>
          </w:p>
        </w:tc>
        <w:tc>
          <w:tcPr>
            <w:tcW w:w="676" w:type="pct"/>
          </w:tcPr>
          <w:p w:rsidR="00A44FF7" w:rsidRPr="00963F33" w:rsidRDefault="00A44FF7" w:rsidP="008C7ECF">
            <w:pPr>
              <w:pStyle w:val="phtablecellleft"/>
            </w:pPr>
          </w:p>
        </w:tc>
        <w:tc>
          <w:tcPr>
            <w:tcW w:w="534" w:type="pct"/>
          </w:tcPr>
          <w:p w:rsidR="00A44FF7" w:rsidRPr="00963F33" w:rsidRDefault="00A44FF7" w:rsidP="008C7ECF">
            <w:pPr>
              <w:pStyle w:val="phtablecellleft"/>
            </w:pPr>
          </w:p>
        </w:tc>
        <w:tc>
          <w:tcPr>
            <w:tcW w:w="333" w:type="pct"/>
          </w:tcPr>
          <w:p w:rsidR="00A44FF7" w:rsidRPr="00963F33" w:rsidRDefault="00A44FF7" w:rsidP="008C7ECF">
            <w:pPr>
              <w:pStyle w:val="phtablecellleft"/>
            </w:pPr>
          </w:p>
        </w:tc>
      </w:tr>
      <w:tr w:rsidR="00CF3896" w:rsidRPr="00963F33" w:rsidTr="008C7ECF">
        <w:trPr>
          <w:trHeight w:val="444"/>
        </w:trPr>
        <w:tc>
          <w:tcPr>
            <w:tcW w:w="326" w:type="pct"/>
          </w:tcPr>
          <w:p w:rsidR="00A44FF7" w:rsidRPr="00963F33" w:rsidRDefault="00A44FF7" w:rsidP="008C7ECF">
            <w:pPr>
              <w:pStyle w:val="phtablecellleft"/>
            </w:pPr>
          </w:p>
        </w:tc>
        <w:tc>
          <w:tcPr>
            <w:tcW w:w="559" w:type="pct"/>
          </w:tcPr>
          <w:p w:rsidR="00A44FF7" w:rsidRPr="00963F33" w:rsidRDefault="00A44FF7" w:rsidP="008C7ECF">
            <w:pPr>
              <w:pStyle w:val="phtablecellleft"/>
            </w:pPr>
          </w:p>
        </w:tc>
        <w:tc>
          <w:tcPr>
            <w:tcW w:w="543" w:type="pct"/>
          </w:tcPr>
          <w:p w:rsidR="00A44FF7" w:rsidRPr="00963F33" w:rsidRDefault="00A44FF7" w:rsidP="008C7ECF">
            <w:pPr>
              <w:pStyle w:val="phtablecellleft"/>
            </w:pPr>
          </w:p>
        </w:tc>
        <w:tc>
          <w:tcPr>
            <w:tcW w:w="425" w:type="pct"/>
          </w:tcPr>
          <w:p w:rsidR="00A44FF7" w:rsidRPr="00963F33" w:rsidRDefault="00A44FF7" w:rsidP="008C7ECF">
            <w:pPr>
              <w:pStyle w:val="phtablecellleft"/>
            </w:pPr>
          </w:p>
        </w:tc>
        <w:tc>
          <w:tcPr>
            <w:tcW w:w="610" w:type="pct"/>
          </w:tcPr>
          <w:p w:rsidR="00A44FF7" w:rsidRPr="00963F33" w:rsidRDefault="00A44FF7" w:rsidP="008C7ECF">
            <w:pPr>
              <w:pStyle w:val="phtablecellleft"/>
            </w:pPr>
          </w:p>
        </w:tc>
        <w:tc>
          <w:tcPr>
            <w:tcW w:w="569" w:type="pct"/>
          </w:tcPr>
          <w:p w:rsidR="00A44FF7" w:rsidRPr="00963F33" w:rsidRDefault="00A44FF7" w:rsidP="008C7ECF">
            <w:pPr>
              <w:pStyle w:val="phtablecellleft"/>
            </w:pPr>
          </w:p>
        </w:tc>
        <w:tc>
          <w:tcPr>
            <w:tcW w:w="425" w:type="pct"/>
          </w:tcPr>
          <w:p w:rsidR="00A44FF7" w:rsidRPr="00963F33" w:rsidRDefault="00A44FF7" w:rsidP="008C7ECF">
            <w:pPr>
              <w:pStyle w:val="phtablecellleft"/>
            </w:pPr>
          </w:p>
        </w:tc>
        <w:tc>
          <w:tcPr>
            <w:tcW w:w="676" w:type="pct"/>
          </w:tcPr>
          <w:p w:rsidR="00A44FF7" w:rsidRPr="00963F33" w:rsidRDefault="00A44FF7" w:rsidP="008C7ECF">
            <w:pPr>
              <w:pStyle w:val="phtablecellleft"/>
            </w:pPr>
          </w:p>
        </w:tc>
        <w:tc>
          <w:tcPr>
            <w:tcW w:w="534" w:type="pct"/>
          </w:tcPr>
          <w:p w:rsidR="00A44FF7" w:rsidRPr="00963F33" w:rsidRDefault="00A44FF7" w:rsidP="008C7ECF">
            <w:pPr>
              <w:pStyle w:val="phtablecellleft"/>
            </w:pPr>
          </w:p>
        </w:tc>
        <w:tc>
          <w:tcPr>
            <w:tcW w:w="333" w:type="pct"/>
          </w:tcPr>
          <w:p w:rsidR="00A44FF7" w:rsidRPr="00963F33" w:rsidRDefault="00A44FF7" w:rsidP="008C7ECF">
            <w:pPr>
              <w:pStyle w:val="phtablecellleft"/>
            </w:pPr>
          </w:p>
        </w:tc>
      </w:tr>
      <w:tr w:rsidR="00CF3896" w:rsidRPr="00963F33" w:rsidTr="008C7ECF">
        <w:trPr>
          <w:trHeight w:val="444"/>
        </w:trPr>
        <w:tc>
          <w:tcPr>
            <w:tcW w:w="326" w:type="pct"/>
          </w:tcPr>
          <w:p w:rsidR="00A44FF7" w:rsidRPr="00963F33" w:rsidRDefault="00A44FF7" w:rsidP="008C7ECF">
            <w:pPr>
              <w:pStyle w:val="phtablecellleft"/>
            </w:pPr>
          </w:p>
        </w:tc>
        <w:tc>
          <w:tcPr>
            <w:tcW w:w="559" w:type="pct"/>
          </w:tcPr>
          <w:p w:rsidR="00A44FF7" w:rsidRPr="00963F33" w:rsidRDefault="00A44FF7" w:rsidP="008C7ECF">
            <w:pPr>
              <w:pStyle w:val="phtablecellleft"/>
            </w:pPr>
          </w:p>
        </w:tc>
        <w:tc>
          <w:tcPr>
            <w:tcW w:w="543" w:type="pct"/>
          </w:tcPr>
          <w:p w:rsidR="00A44FF7" w:rsidRPr="00963F33" w:rsidRDefault="00A44FF7" w:rsidP="008C7ECF">
            <w:pPr>
              <w:pStyle w:val="phtablecellleft"/>
            </w:pPr>
          </w:p>
        </w:tc>
        <w:tc>
          <w:tcPr>
            <w:tcW w:w="425" w:type="pct"/>
          </w:tcPr>
          <w:p w:rsidR="00A44FF7" w:rsidRPr="00963F33" w:rsidRDefault="00A44FF7" w:rsidP="008C7ECF">
            <w:pPr>
              <w:pStyle w:val="phtablecellleft"/>
            </w:pPr>
          </w:p>
        </w:tc>
        <w:tc>
          <w:tcPr>
            <w:tcW w:w="610" w:type="pct"/>
          </w:tcPr>
          <w:p w:rsidR="00A44FF7" w:rsidRPr="00963F33" w:rsidRDefault="00A44FF7" w:rsidP="008C7ECF">
            <w:pPr>
              <w:pStyle w:val="phtablecellleft"/>
            </w:pPr>
          </w:p>
        </w:tc>
        <w:tc>
          <w:tcPr>
            <w:tcW w:w="569" w:type="pct"/>
          </w:tcPr>
          <w:p w:rsidR="00A44FF7" w:rsidRPr="00963F33" w:rsidRDefault="00A44FF7" w:rsidP="008C7ECF">
            <w:pPr>
              <w:pStyle w:val="phtablecellleft"/>
            </w:pPr>
          </w:p>
        </w:tc>
        <w:tc>
          <w:tcPr>
            <w:tcW w:w="425" w:type="pct"/>
          </w:tcPr>
          <w:p w:rsidR="00A44FF7" w:rsidRPr="00963F33" w:rsidRDefault="00A44FF7" w:rsidP="008C7ECF">
            <w:pPr>
              <w:pStyle w:val="phtablecellleft"/>
            </w:pPr>
          </w:p>
        </w:tc>
        <w:tc>
          <w:tcPr>
            <w:tcW w:w="676" w:type="pct"/>
          </w:tcPr>
          <w:p w:rsidR="00A44FF7" w:rsidRPr="00963F33" w:rsidRDefault="00A44FF7" w:rsidP="008C7ECF">
            <w:pPr>
              <w:pStyle w:val="phtablecellleft"/>
            </w:pPr>
          </w:p>
        </w:tc>
        <w:tc>
          <w:tcPr>
            <w:tcW w:w="534" w:type="pct"/>
          </w:tcPr>
          <w:p w:rsidR="00A44FF7" w:rsidRPr="00963F33" w:rsidRDefault="00A44FF7" w:rsidP="008C7ECF">
            <w:pPr>
              <w:pStyle w:val="phtablecellleft"/>
            </w:pPr>
          </w:p>
        </w:tc>
        <w:tc>
          <w:tcPr>
            <w:tcW w:w="333" w:type="pct"/>
          </w:tcPr>
          <w:p w:rsidR="00A44FF7" w:rsidRPr="00963F33" w:rsidRDefault="00A44FF7" w:rsidP="008C7ECF">
            <w:pPr>
              <w:pStyle w:val="phtablecellleft"/>
            </w:pPr>
          </w:p>
        </w:tc>
      </w:tr>
      <w:tr w:rsidR="00CF3896" w:rsidRPr="00963F33" w:rsidTr="008C7ECF">
        <w:trPr>
          <w:trHeight w:val="444"/>
        </w:trPr>
        <w:tc>
          <w:tcPr>
            <w:tcW w:w="326" w:type="pct"/>
          </w:tcPr>
          <w:p w:rsidR="00A44FF7" w:rsidRPr="00963F33" w:rsidRDefault="00A44FF7" w:rsidP="008C7ECF">
            <w:pPr>
              <w:pStyle w:val="phtablecellleft"/>
            </w:pPr>
          </w:p>
        </w:tc>
        <w:tc>
          <w:tcPr>
            <w:tcW w:w="559" w:type="pct"/>
          </w:tcPr>
          <w:p w:rsidR="00A44FF7" w:rsidRPr="00963F33" w:rsidRDefault="00A44FF7" w:rsidP="008C7ECF">
            <w:pPr>
              <w:pStyle w:val="phtablecellleft"/>
            </w:pPr>
          </w:p>
        </w:tc>
        <w:tc>
          <w:tcPr>
            <w:tcW w:w="543" w:type="pct"/>
          </w:tcPr>
          <w:p w:rsidR="00A44FF7" w:rsidRPr="00963F33" w:rsidRDefault="00A44FF7" w:rsidP="008C7ECF">
            <w:pPr>
              <w:pStyle w:val="phtablecellleft"/>
            </w:pPr>
          </w:p>
        </w:tc>
        <w:tc>
          <w:tcPr>
            <w:tcW w:w="425" w:type="pct"/>
          </w:tcPr>
          <w:p w:rsidR="00A44FF7" w:rsidRPr="00963F33" w:rsidRDefault="00A44FF7" w:rsidP="008C7ECF">
            <w:pPr>
              <w:pStyle w:val="phtablecellleft"/>
            </w:pPr>
          </w:p>
        </w:tc>
        <w:tc>
          <w:tcPr>
            <w:tcW w:w="610" w:type="pct"/>
          </w:tcPr>
          <w:p w:rsidR="00A44FF7" w:rsidRPr="00963F33" w:rsidRDefault="00A44FF7" w:rsidP="008C7ECF">
            <w:pPr>
              <w:pStyle w:val="phtablecellleft"/>
            </w:pPr>
          </w:p>
        </w:tc>
        <w:tc>
          <w:tcPr>
            <w:tcW w:w="569" w:type="pct"/>
          </w:tcPr>
          <w:p w:rsidR="00A44FF7" w:rsidRPr="00963F33" w:rsidRDefault="00A44FF7" w:rsidP="008C7ECF">
            <w:pPr>
              <w:pStyle w:val="phtablecellleft"/>
            </w:pPr>
          </w:p>
        </w:tc>
        <w:tc>
          <w:tcPr>
            <w:tcW w:w="425" w:type="pct"/>
          </w:tcPr>
          <w:p w:rsidR="00A44FF7" w:rsidRPr="00963F33" w:rsidRDefault="00A44FF7" w:rsidP="008C7ECF">
            <w:pPr>
              <w:pStyle w:val="phtablecellleft"/>
            </w:pPr>
          </w:p>
        </w:tc>
        <w:tc>
          <w:tcPr>
            <w:tcW w:w="676" w:type="pct"/>
          </w:tcPr>
          <w:p w:rsidR="00A44FF7" w:rsidRPr="00963F33" w:rsidRDefault="00A44FF7" w:rsidP="008C7ECF">
            <w:pPr>
              <w:pStyle w:val="phtablecellleft"/>
            </w:pPr>
          </w:p>
        </w:tc>
        <w:tc>
          <w:tcPr>
            <w:tcW w:w="534" w:type="pct"/>
          </w:tcPr>
          <w:p w:rsidR="00A44FF7" w:rsidRPr="00963F33" w:rsidRDefault="00A44FF7" w:rsidP="008C7ECF">
            <w:pPr>
              <w:pStyle w:val="phtablecellleft"/>
            </w:pPr>
          </w:p>
        </w:tc>
        <w:tc>
          <w:tcPr>
            <w:tcW w:w="333" w:type="pct"/>
          </w:tcPr>
          <w:p w:rsidR="00A44FF7" w:rsidRPr="00963F33" w:rsidRDefault="00A44FF7" w:rsidP="008C7ECF">
            <w:pPr>
              <w:pStyle w:val="phtablecellleft"/>
            </w:pPr>
          </w:p>
        </w:tc>
      </w:tr>
      <w:tr w:rsidR="00CF3896" w:rsidRPr="00963F33" w:rsidTr="008C7ECF">
        <w:trPr>
          <w:trHeight w:val="444"/>
        </w:trPr>
        <w:tc>
          <w:tcPr>
            <w:tcW w:w="326" w:type="pct"/>
          </w:tcPr>
          <w:p w:rsidR="00A44FF7" w:rsidRPr="00963F33" w:rsidRDefault="00A44FF7" w:rsidP="008C7ECF">
            <w:pPr>
              <w:pStyle w:val="phtablecellleft"/>
            </w:pPr>
          </w:p>
        </w:tc>
        <w:tc>
          <w:tcPr>
            <w:tcW w:w="559" w:type="pct"/>
          </w:tcPr>
          <w:p w:rsidR="00A44FF7" w:rsidRPr="00963F33" w:rsidRDefault="00A44FF7" w:rsidP="008C7ECF">
            <w:pPr>
              <w:pStyle w:val="phtablecellleft"/>
            </w:pPr>
          </w:p>
        </w:tc>
        <w:tc>
          <w:tcPr>
            <w:tcW w:w="543" w:type="pct"/>
          </w:tcPr>
          <w:p w:rsidR="00A44FF7" w:rsidRPr="00963F33" w:rsidRDefault="00A44FF7" w:rsidP="008C7ECF">
            <w:pPr>
              <w:pStyle w:val="phtablecellleft"/>
            </w:pPr>
          </w:p>
        </w:tc>
        <w:tc>
          <w:tcPr>
            <w:tcW w:w="425" w:type="pct"/>
          </w:tcPr>
          <w:p w:rsidR="00A44FF7" w:rsidRPr="00963F33" w:rsidRDefault="00A44FF7" w:rsidP="008C7ECF">
            <w:pPr>
              <w:pStyle w:val="phtablecellleft"/>
            </w:pPr>
          </w:p>
        </w:tc>
        <w:tc>
          <w:tcPr>
            <w:tcW w:w="610" w:type="pct"/>
          </w:tcPr>
          <w:p w:rsidR="00A44FF7" w:rsidRPr="00963F33" w:rsidRDefault="00A44FF7" w:rsidP="008C7ECF">
            <w:pPr>
              <w:pStyle w:val="phtablecellleft"/>
            </w:pPr>
          </w:p>
        </w:tc>
        <w:tc>
          <w:tcPr>
            <w:tcW w:w="569" w:type="pct"/>
          </w:tcPr>
          <w:p w:rsidR="00A44FF7" w:rsidRPr="00963F33" w:rsidRDefault="00A44FF7" w:rsidP="008C7ECF">
            <w:pPr>
              <w:pStyle w:val="phtablecellleft"/>
            </w:pPr>
          </w:p>
        </w:tc>
        <w:tc>
          <w:tcPr>
            <w:tcW w:w="425" w:type="pct"/>
          </w:tcPr>
          <w:p w:rsidR="00A44FF7" w:rsidRPr="00963F33" w:rsidRDefault="00A44FF7" w:rsidP="008C7ECF">
            <w:pPr>
              <w:pStyle w:val="phtablecellleft"/>
            </w:pPr>
          </w:p>
        </w:tc>
        <w:tc>
          <w:tcPr>
            <w:tcW w:w="676" w:type="pct"/>
          </w:tcPr>
          <w:p w:rsidR="00A44FF7" w:rsidRPr="00963F33" w:rsidRDefault="00A44FF7" w:rsidP="008C7ECF">
            <w:pPr>
              <w:pStyle w:val="phtablecellleft"/>
            </w:pPr>
          </w:p>
        </w:tc>
        <w:tc>
          <w:tcPr>
            <w:tcW w:w="534" w:type="pct"/>
          </w:tcPr>
          <w:p w:rsidR="00A44FF7" w:rsidRPr="00963F33" w:rsidRDefault="00A44FF7" w:rsidP="008C7ECF">
            <w:pPr>
              <w:pStyle w:val="phtablecellleft"/>
            </w:pPr>
          </w:p>
        </w:tc>
        <w:tc>
          <w:tcPr>
            <w:tcW w:w="333" w:type="pct"/>
          </w:tcPr>
          <w:p w:rsidR="00A44FF7" w:rsidRPr="00963F33" w:rsidRDefault="00A44FF7" w:rsidP="008C7ECF">
            <w:pPr>
              <w:pStyle w:val="phtablecellleft"/>
            </w:pPr>
          </w:p>
        </w:tc>
      </w:tr>
      <w:tr w:rsidR="00CF3896" w:rsidRPr="00963F33" w:rsidTr="008C7ECF">
        <w:trPr>
          <w:trHeight w:val="444"/>
        </w:trPr>
        <w:tc>
          <w:tcPr>
            <w:tcW w:w="326" w:type="pct"/>
          </w:tcPr>
          <w:p w:rsidR="00A44FF7" w:rsidRPr="00963F33" w:rsidRDefault="00A44FF7" w:rsidP="008C7ECF">
            <w:pPr>
              <w:pStyle w:val="phtablecellleft"/>
            </w:pPr>
          </w:p>
        </w:tc>
        <w:tc>
          <w:tcPr>
            <w:tcW w:w="559" w:type="pct"/>
          </w:tcPr>
          <w:p w:rsidR="00A44FF7" w:rsidRPr="00963F33" w:rsidRDefault="00A44FF7" w:rsidP="008C7ECF">
            <w:pPr>
              <w:pStyle w:val="phtablecellleft"/>
            </w:pPr>
          </w:p>
        </w:tc>
        <w:tc>
          <w:tcPr>
            <w:tcW w:w="543" w:type="pct"/>
          </w:tcPr>
          <w:p w:rsidR="00A44FF7" w:rsidRPr="00963F33" w:rsidRDefault="00A44FF7" w:rsidP="008C7ECF">
            <w:pPr>
              <w:pStyle w:val="phtablecellleft"/>
            </w:pPr>
          </w:p>
        </w:tc>
        <w:tc>
          <w:tcPr>
            <w:tcW w:w="425" w:type="pct"/>
          </w:tcPr>
          <w:p w:rsidR="00A44FF7" w:rsidRPr="00963F33" w:rsidRDefault="00A44FF7" w:rsidP="008C7ECF">
            <w:pPr>
              <w:pStyle w:val="phtablecellleft"/>
            </w:pPr>
          </w:p>
        </w:tc>
        <w:tc>
          <w:tcPr>
            <w:tcW w:w="610" w:type="pct"/>
          </w:tcPr>
          <w:p w:rsidR="00A44FF7" w:rsidRPr="00963F33" w:rsidRDefault="00A44FF7" w:rsidP="008C7ECF">
            <w:pPr>
              <w:pStyle w:val="phtablecellleft"/>
            </w:pPr>
          </w:p>
        </w:tc>
        <w:tc>
          <w:tcPr>
            <w:tcW w:w="569" w:type="pct"/>
          </w:tcPr>
          <w:p w:rsidR="00A44FF7" w:rsidRPr="00963F33" w:rsidRDefault="00A44FF7" w:rsidP="008C7ECF">
            <w:pPr>
              <w:pStyle w:val="phtablecellleft"/>
            </w:pPr>
          </w:p>
        </w:tc>
        <w:tc>
          <w:tcPr>
            <w:tcW w:w="425" w:type="pct"/>
          </w:tcPr>
          <w:p w:rsidR="00A44FF7" w:rsidRPr="00963F33" w:rsidRDefault="00A44FF7" w:rsidP="008C7ECF">
            <w:pPr>
              <w:pStyle w:val="phtablecellleft"/>
            </w:pPr>
          </w:p>
        </w:tc>
        <w:tc>
          <w:tcPr>
            <w:tcW w:w="676" w:type="pct"/>
          </w:tcPr>
          <w:p w:rsidR="00A44FF7" w:rsidRPr="00963F33" w:rsidRDefault="00A44FF7" w:rsidP="008C7ECF">
            <w:pPr>
              <w:pStyle w:val="phtablecellleft"/>
            </w:pPr>
          </w:p>
        </w:tc>
        <w:tc>
          <w:tcPr>
            <w:tcW w:w="534" w:type="pct"/>
          </w:tcPr>
          <w:p w:rsidR="00A44FF7" w:rsidRPr="00963F33" w:rsidRDefault="00A44FF7" w:rsidP="008C7ECF">
            <w:pPr>
              <w:pStyle w:val="phtablecellleft"/>
            </w:pPr>
          </w:p>
        </w:tc>
        <w:tc>
          <w:tcPr>
            <w:tcW w:w="333" w:type="pct"/>
          </w:tcPr>
          <w:p w:rsidR="00A44FF7" w:rsidRPr="00963F33" w:rsidRDefault="00A44FF7" w:rsidP="008C7ECF">
            <w:pPr>
              <w:pStyle w:val="phtablecellleft"/>
            </w:pPr>
          </w:p>
        </w:tc>
      </w:tr>
      <w:tr w:rsidR="00CF3896" w:rsidRPr="00963F33" w:rsidTr="008C7ECF">
        <w:trPr>
          <w:trHeight w:val="444"/>
        </w:trPr>
        <w:tc>
          <w:tcPr>
            <w:tcW w:w="326" w:type="pct"/>
          </w:tcPr>
          <w:p w:rsidR="00A44FF7" w:rsidRPr="00963F33" w:rsidRDefault="00A44FF7" w:rsidP="008C7ECF">
            <w:pPr>
              <w:pStyle w:val="phtablecellleft"/>
            </w:pPr>
          </w:p>
        </w:tc>
        <w:tc>
          <w:tcPr>
            <w:tcW w:w="559" w:type="pct"/>
          </w:tcPr>
          <w:p w:rsidR="00A44FF7" w:rsidRPr="00963F33" w:rsidRDefault="00A44FF7" w:rsidP="008C7ECF">
            <w:pPr>
              <w:pStyle w:val="phtablecellleft"/>
            </w:pPr>
          </w:p>
        </w:tc>
        <w:tc>
          <w:tcPr>
            <w:tcW w:w="543" w:type="pct"/>
          </w:tcPr>
          <w:p w:rsidR="00A44FF7" w:rsidRPr="00963F33" w:rsidRDefault="00A44FF7" w:rsidP="008C7ECF">
            <w:pPr>
              <w:pStyle w:val="phtablecellleft"/>
            </w:pPr>
          </w:p>
        </w:tc>
        <w:tc>
          <w:tcPr>
            <w:tcW w:w="425" w:type="pct"/>
          </w:tcPr>
          <w:p w:rsidR="00A44FF7" w:rsidRPr="00963F33" w:rsidRDefault="00A44FF7" w:rsidP="008C7ECF">
            <w:pPr>
              <w:pStyle w:val="phtablecellleft"/>
            </w:pPr>
          </w:p>
        </w:tc>
        <w:tc>
          <w:tcPr>
            <w:tcW w:w="610" w:type="pct"/>
          </w:tcPr>
          <w:p w:rsidR="00A44FF7" w:rsidRPr="00963F33" w:rsidRDefault="00A44FF7" w:rsidP="008C7ECF">
            <w:pPr>
              <w:pStyle w:val="phtablecellleft"/>
            </w:pPr>
          </w:p>
        </w:tc>
        <w:tc>
          <w:tcPr>
            <w:tcW w:w="569" w:type="pct"/>
          </w:tcPr>
          <w:p w:rsidR="00A44FF7" w:rsidRPr="00963F33" w:rsidRDefault="00A44FF7" w:rsidP="008C7ECF">
            <w:pPr>
              <w:pStyle w:val="phtablecellleft"/>
            </w:pPr>
          </w:p>
        </w:tc>
        <w:tc>
          <w:tcPr>
            <w:tcW w:w="425" w:type="pct"/>
          </w:tcPr>
          <w:p w:rsidR="00A44FF7" w:rsidRPr="00963F33" w:rsidRDefault="00A44FF7" w:rsidP="008C7ECF">
            <w:pPr>
              <w:pStyle w:val="phtablecellleft"/>
            </w:pPr>
          </w:p>
        </w:tc>
        <w:tc>
          <w:tcPr>
            <w:tcW w:w="676" w:type="pct"/>
          </w:tcPr>
          <w:p w:rsidR="00A44FF7" w:rsidRPr="00963F33" w:rsidRDefault="00A44FF7" w:rsidP="008C7ECF">
            <w:pPr>
              <w:pStyle w:val="phtablecellleft"/>
            </w:pPr>
          </w:p>
        </w:tc>
        <w:tc>
          <w:tcPr>
            <w:tcW w:w="534" w:type="pct"/>
          </w:tcPr>
          <w:p w:rsidR="00A44FF7" w:rsidRPr="00963F33" w:rsidRDefault="00A44FF7" w:rsidP="008C7ECF">
            <w:pPr>
              <w:pStyle w:val="phtablecellleft"/>
            </w:pPr>
          </w:p>
        </w:tc>
        <w:tc>
          <w:tcPr>
            <w:tcW w:w="333" w:type="pct"/>
          </w:tcPr>
          <w:p w:rsidR="00A44FF7" w:rsidRPr="00963F33" w:rsidRDefault="00A44FF7" w:rsidP="008C7ECF">
            <w:pPr>
              <w:pStyle w:val="phtablecellleft"/>
            </w:pPr>
          </w:p>
        </w:tc>
      </w:tr>
      <w:tr w:rsidR="00CF3896" w:rsidRPr="00963F33" w:rsidTr="008C7ECF">
        <w:trPr>
          <w:trHeight w:val="444"/>
        </w:trPr>
        <w:tc>
          <w:tcPr>
            <w:tcW w:w="326" w:type="pct"/>
          </w:tcPr>
          <w:p w:rsidR="00A44FF7" w:rsidRPr="00963F33" w:rsidRDefault="00A44FF7" w:rsidP="008C7ECF">
            <w:pPr>
              <w:pStyle w:val="phtablecellleft"/>
            </w:pPr>
          </w:p>
        </w:tc>
        <w:tc>
          <w:tcPr>
            <w:tcW w:w="559" w:type="pct"/>
          </w:tcPr>
          <w:p w:rsidR="00A44FF7" w:rsidRPr="00963F33" w:rsidRDefault="00A44FF7" w:rsidP="008C7ECF">
            <w:pPr>
              <w:pStyle w:val="phtablecellleft"/>
            </w:pPr>
          </w:p>
        </w:tc>
        <w:tc>
          <w:tcPr>
            <w:tcW w:w="543" w:type="pct"/>
          </w:tcPr>
          <w:p w:rsidR="00A44FF7" w:rsidRPr="00963F33" w:rsidRDefault="00A44FF7" w:rsidP="008C7ECF">
            <w:pPr>
              <w:pStyle w:val="phtablecellleft"/>
            </w:pPr>
          </w:p>
        </w:tc>
        <w:tc>
          <w:tcPr>
            <w:tcW w:w="425" w:type="pct"/>
          </w:tcPr>
          <w:p w:rsidR="00A44FF7" w:rsidRPr="00963F33" w:rsidRDefault="00A44FF7" w:rsidP="008C7ECF">
            <w:pPr>
              <w:pStyle w:val="phtablecellleft"/>
            </w:pPr>
          </w:p>
        </w:tc>
        <w:tc>
          <w:tcPr>
            <w:tcW w:w="610" w:type="pct"/>
          </w:tcPr>
          <w:p w:rsidR="00A44FF7" w:rsidRPr="00963F33" w:rsidRDefault="00A44FF7" w:rsidP="008C7ECF">
            <w:pPr>
              <w:pStyle w:val="phtablecellleft"/>
            </w:pPr>
          </w:p>
        </w:tc>
        <w:tc>
          <w:tcPr>
            <w:tcW w:w="569" w:type="pct"/>
          </w:tcPr>
          <w:p w:rsidR="00A44FF7" w:rsidRPr="00963F33" w:rsidRDefault="00A44FF7" w:rsidP="008C7ECF">
            <w:pPr>
              <w:pStyle w:val="phtablecellleft"/>
            </w:pPr>
          </w:p>
        </w:tc>
        <w:tc>
          <w:tcPr>
            <w:tcW w:w="425" w:type="pct"/>
          </w:tcPr>
          <w:p w:rsidR="00A44FF7" w:rsidRPr="00963F33" w:rsidRDefault="00A44FF7" w:rsidP="008C7ECF">
            <w:pPr>
              <w:pStyle w:val="phtablecellleft"/>
            </w:pPr>
          </w:p>
        </w:tc>
        <w:tc>
          <w:tcPr>
            <w:tcW w:w="676" w:type="pct"/>
          </w:tcPr>
          <w:p w:rsidR="00A44FF7" w:rsidRPr="00963F33" w:rsidRDefault="00A44FF7" w:rsidP="008C7ECF">
            <w:pPr>
              <w:pStyle w:val="phtablecellleft"/>
            </w:pPr>
          </w:p>
        </w:tc>
        <w:tc>
          <w:tcPr>
            <w:tcW w:w="534" w:type="pct"/>
          </w:tcPr>
          <w:p w:rsidR="00A44FF7" w:rsidRPr="00963F33" w:rsidRDefault="00A44FF7" w:rsidP="008C7ECF">
            <w:pPr>
              <w:pStyle w:val="phtablecellleft"/>
            </w:pPr>
          </w:p>
        </w:tc>
        <w:tc>
          <w:tcPr>
            <w:tcW w:w="333" w:type="pct"/>
          </w:tcPr>
          <w:p w:rsidR="00A44FF7" w:rsidRPr="00963F33" w:rsidRDefault="00A44FF7" w:rsidP="008C7ECF">
            <w:pPr>
              <w:pStyle w:val="phtablecellleft"/>
            </w:pPr>
          </w:p>
        </w:tc>
      </w:tr>
      <w:tr w:rsidR="00CF3896" w:rsidRPr="00963F33" w:rsidTr="008C7ECF">
        <w:trPr>
          <w:trHeight w:val="444"/>
        </w:trPr>
        <w:tc>
          <w:tcPr>
            <w:tcW w:w="326" w:type="pct"/>
          </w:tcPr>
          <w:p w:rsidR="00A44FF7" w:rsidRPr="00963F33" w:rsidRDefault="00A44FF7" w:rsidP="008C7ECF">
            <w:pPr>
              <w:pStyle w:val="phtablecellleft"/>
            </w:pPr>
          </w:p>
        </w:tc>
        <w:tc>
          <w:tcPr>
            <w:tcW w:w="559" w:type="pct"/>
          </w:tcPr>
          <w:p w:rsidR="00A44FF7" w:rsidRPr="00963F33" w:rsidRDefault="00A44FF7" w:rsidP="008C7ECF">
            <w:pPr>
              <w:pStyle w:val="phtablecellleft"/>
            </w:pPr>
          </w:p>
        </w:tc>
        <w:tc>
          <w:tcPr>
            <w:tcW w:w="543" w:type="pct"/>
          </w:tcPr>
          <w:p w:rsidR="00A44FF7" w:rsidRPr="00963F33" w:rsidRDefault="00A44FF7" w:rsidP="008C7ECF">
            <w:pPr>
              <w:pStyle w:val="phtablecellleft"/>
            </w:pPr>
          </w:p>
        </w:tc>
        <w:tc>
          <w:tcPr>
            <w:tcW w:w="425" w:type="pct"/>
          </w:tcPr>
          <w:p w:rsidR="00A44FF7" w:rsidRPr="00963F33" w:rsidRDefault="00A44FF7" w:rsidP="008C7ECF">
            <w:pPr>
              <w:pStyle w:val="phtablecellleft"/>
            </w:pPr>
          </w:p>
        </w:tc>
        <w:tc>
          <w:tcPr>
            <w:tcW w:w="610" w:type="pct"/>
          </w:tcPr>
          <w:p w:rsidR="00A44FF7" w:rsidRPr="00963F33" w:rsidRDefault="00A44FF7" w:rsidP="008C7ECF">
            <w:pPr>
              <w:pStyle w:val="phtablecellleft"/>
            </w:pPr>
          </w:p>
        </w:tc>
        <w:tc>
          <w:tcPr>
            <w:tcW w:w="569" w:type="pct"/>
          </w:tcPr>
          <w:p w:rsidR="00A44FF7" w:rsidRPr="00963F33" w:rsidRDefault="00A44FF7" w:rsidP="008C7ECF">
            <w:pPr>
              <w:pStyle w:val="phtablecellleft"/>
            </w:pPr>
          </w:p>
        </w:tc>
        <w:tc>
          <w:tcPr>
            <w:tcW w:w="425" w:type="pct"/>
          </w:tcPr>
          <w:p w:rsidR="00A44FF7" w:rsidRPr="00963F33" w:rsidRDefault="00A44FF7" w:rsidP="008C7ECF">
            <w:pPr>
              <w:pStyle w:val="phtablecellleft"/>
            </w:pPr>
          </w:p>
        </w:tc>
        <w:tc>
          <w:tcPr>
            <w:tcW w:w="676" w:type="pct"/>
          </w:tcPr>
          <w:p w:rsidR="00A44FF7" w:rsidRPr="00963F33" w:rsidRDefault="00A44FF7" w:rsidP="008C7ECF">
            <w:pPr>
              <w:pStyle w:val="phtablecellleft"/>
            </w:pPr>
          </w:p>
        </w:tc>
        <w:tc>
          <w:tcPr>
            <w:tcW w:w="534" w:type="pct"/>
          </w:tcPr>
          <w:p w:rsidR="00A44FF7" w:rsidRPr="00963F33" w:rsidRDefault="00A44FF7" w:rsidP="008C7ECF">
            <w:pPr>
              <w:pStyle w:val="phtablecellleft"/>
            </w:pPr>
          </w:p>
        </w:tc>
        <w:tc>
          <w:tcPr>
            <w:tcW w:w="333" w:type="pct"/>
          </w:tcPr>
          <w:p w:rsidR="00A44FF7" w:rsidRPr="00963F33" w:rsidRDefault="00A44FF7" w:rsidP="008C7ECF">
            <w:pPr>
              <w:pStyle w:val="phtablecellleft"/>
            </w:pPr>
          </w:p>
        </w:tc>
      </w:tr>
      <w:tr w:rsidR="00CF3896" w:rsidRPr="00963F33" w:rsidTr="008C7ECF">
        <w:trPr>
          <w:trHeight w:val="444"/>
        </w:trPr>
        <w:tc>
          <w:tcPr>
            <w:tcW w:w="326" w:type="pct"/>
          </w:tcPr>
          <w:p w:rsidR="00A44FF7" w:rsidRPr="00963F33" w:rsidRDefault="00A44FF7" w:rsidP="008C7ECF">
            <w:pPr>
              <w:pStyle w:val="phtablecellleft"/>
            </w:pPr>
          </w:p>
        </w:tc>
        <w:tc>
          <w:tcPr>
            <w:tcW w:w="559" w:type="pct"/>
          </w:tcPr>
          <w:p w:rsidR="00A44FF7" w:rsidRPr="00963F33" w:rsidRDefault="00A44FF7" w:rsidP="008C7ECF">
            <w:pPr>
              <w:pStyle w:val="phtablecellleft"/>
            </w:pPr>
          </w:p>
        </w:tc>
        <w:tc>
          <w:tcPr>
            <w:tcW w:w="543" w:type="pct"/>
          </w:tcPr>
          <w:p w:rsidR="00A44FF7" w:rsidRPr="00963F33" w:rsidRDefault="00A44FF7" w:rsidP="008C7ECF">
            <w:pPr>
              <w:pStyle w:val="phtablecellleft"/>
            </w:pPr>
          </w:p>
        </w:tc>
        <w:tc>
          <w:tcPr>
            <w:tcW w:w="425" w:type="pct"/>
          </w:tcPr>
          <w:p w:rsidR="00A44FF7" w:rsidRPr="00963F33" w:rsidRDefault="00A44FF7" w:rsidP="008C7ECF">
            <w:pPr>
              <w:pStyle w:val="phtablecellleft"/>
            </w:pPr>
          </w:p>
        </w:tc>
        <w:tc>
          <w:tcPr>
            <w:tcW w:w="610" w:type="pct"/>
          </w:tcPr>
          <w:p w:rsidR="00A44FF7" w:rsidRPr="00963F33" w:rsidRDefault="00A44FF7" w:rsidP="008C7ECF">
            <w:pPr>
              <w:pStyle w:val="phtablecellleft"/>
            </w:pPr>
          </w:p>
        </w:tc>
        <w:tc>
          <w:tcPr>
            <w:tcW w:w="569" w:type="pct"/>
          </w:tcPr>
          <w:p w:rsidR="00A44FF7" w:rsidRPr="00963F33" w:rsidRDefault="00A44FF7" w:rsidP="008C7ECF">
            <w:pPr>
              <w:pStyle w:val="phtablecellleft"/>
            </w:pPr>
          </w:p>
        </w:tc>
        <w:tc>
          <w:tcPr>
            <w:tcW w:w="425" w:type="pct"/>
          </w:tcPr>
          <w:p w:rsidR="00A44FF7" w:rsidRPr="00963F33" w:rsidRDefault="00A44FF7" w:rsidP="008C7ECF">
            <w:pPr>
              <w:pStyle w:val="phtablecellleft"/>
            </w:pPr>
          </w:p>
        </w:tc>
        <w:tc>
          <w:tcPr>
            <w:tcW w:w="676" w:type="pct"/>
          </w:tcPr>
          <w:p w:rsidR="00A44FF7" w:rsidRPr="00963F33" w:rsidRDefault="00A44FF7" w:rsidP="008C7ECF">
            <w:pPr>
              <w:pStyle w:val="phtablecellleft"/>
            </w:pPr>
          </w:p>
        </w:tc>
        <w:tc>
          <w:tcPr>
            <w:tcW w:w="534" w:type="pct"/>
          </w:tcPr>
          <w:p w:rsidR="00A44FF7" w:rsidRPr="00963F33" w:rsidRDefault="00A44FF7" w:rsidP="008C7ECF">
            <w:pPr>
              <w:pStyle w:val="phtablecellleft"/>
            </w:pPr>
          </w:p>
        </w:tc>
        <w:tc>
          <w:tcPr>
            <w:tcW w:w="333" w:type="pct"/>
          </w:tcPr>
          <w:p w:rsidR="00A44FF7" w:rsidRPr="00963F33" w:rsidRDefault="00A44FF7" w:rsidP="008C7ECF">
            <w:pPr>
              <w:pStyle w:val="phtablecellleft"/>
            </w:pPr>
          </w:p>
        </w:tc>
      </w:tr>
      <w:tr w:rsidR="00CF3896" w:rsidRPr="00963F33" w:rsidTr="008C7ECF">
        <w:trPr>
          <w:trHeight w:val="444"/>
        </w:trPr>
        <w:tc>
          <w:tcPr>
            <w:tcW w:w="326" w:type="pct"/>
          </w:tcPr>
          <w:p w:rsidR="00A44FF7" w:rsidRPr="00963F33" w:rsidRDefault="00A44FF7" w:rsidP="008C7ECF">
            <w:pPr>
              <w:pStyle w:val="phtablecellleft"/>
            </w:pPr>
          </w:p>
        </w:tc>
        <w:tc>
          <w:tcPr>
            <w:tcW w:w="559" w:type="pct"/>
          </w:tcPr>
          <w:p w:rsidR="00A44FF7" w:rsidRPr="00963F33" w:rsidRDefault="00A44FF7" w:rsidP="008C7ECF">
            <w:pPr>
              <w:pStyle w:val="phtablecellleft"/>
            </w:pPr>
          </w:p>
        </w:tc>
        <w:tc>
          <w:tcPr>
            <w:tcW w:w="543" w:type="pct"/>
          </w:tcPr>
          <w:p w:rsidR="00A44FF7" w:rsidRPr="00963F33" w:rsidRDefault="00A44FF7" w:rsidP="008C7ECF">
            <w:pPr>
              <w:pStyle w:val="phtablecellleft"/>
            </w:pPr>
          </w:p>
        </w:tc>
        <w:tc>
          <w:tcPr>
            <w:tcW w:w="425" w:type="pct"/>
          </w:tcPr>
          <w:p w:rsidR="00A44FF7" w:rsidRPr="00963F33" w:rsidRDefault="00A44FF7" w:rsidP="008C7ECF">
            <w:pPr>
              <w:pStyle w:val="phtablecellleft"/>
            </w:pPr>
          </w:p>
        </w:tc>
        <w:tc>
          <w:tcPr>
            <w:tcW w:w="610" w:type="pct"/>
          </w:tcPr>
          <w:p w:rsidR="00A44FF7" w:rsidRPr="00963F33" w:rsidRDefault="00A44FF7" w:rsidP="008C7ECF">
            <w:pPr>
              <w:pStyle w:val="phtablecellleft"/>
            </w:pPr>
          </w:p>
        </w:tc>
        <w:tc>
          <w:tcPr>
            <w:tcW w:w="569" w:type="pct"/>
          </w:tcPr>
          <w:p w:rsidR="00A44FF7" w:rsidRPr="00963F33" w:rsidRDefault="00A44FF7" w:rsidP="008C7ECF">
            <w:pPr>
              <w:pStyle w:val="phtablecellleft"/>
            </w:pPr>
          </w:p>
        </w:tc>
        <w:tc>
          <w:tcPr>
            <w:tcW w:w="425" w:type="pct"/>
          </w:tcPr>
          <w:p w:rsidR="00A44FF7" w:rsidRPr="00963F33" w:rsidRDefault="00A44FF7" w:rsidP="008C7ECF">
            <w:pPr>
              <w:pStyle w:val="phtablecellleft"/>
            </w:pPr>
          </w:p>
        </w:tc>
        <w:tc>
          <w:tcPr>
            <w:tcW w:w="676" w:type="pct"/>
          </w:tcPr>
          <w:p w:rsidR="00A44FF7" w:rsidRPr="00963F33" w:rsidRDefault="00A44FF7" w:rsidP="008C7ECF">
            <w:pPr>
              <w:pStyle w:val="phtablecellleft"/>
            </w:pPr>
          </w:p>
        </w:tc>
        <w:tc>
          <w:tcPr>
            <w:tcW w:w="534" w:type="pct"/>
          </w:tcPr>
          <w:p w:rsidR="00A44FF7" w:rsidRPr="00963F33" w:rsidRDefault="00A44FF7" w:rsidP="008C7ECF">
            <w:pPr>
              <w:pStyle w:val="phtablecellleft"/>
            </w:pPr>
          </w:p>
        </w:tc>
        <w:tc>
          <w:tcPr>
            <w:tcW w:w="333" w:type="pct"/>
          </w:tcPr>
          <w:p w:rsidR="00A44FF7" w:rsidRPr="00963F33" w:rsidRDefault="00A44FF7" w:rsidP="008C7ECF">
            <w:pPr>
              <w:pStyle w:val="phtablecellleft"/>
            </w:pPr>
          </w:p>
        </w:tc>
      </w:tr>
      <w:tr w:rsidR="00CF3896" w:rsidRPr="00963F33" w:rsidTr="008C7ECF">
        <w:trPr>
          <w:trHeight w:val="444"/>
        </w:trPr>
        <w:tc>
          <w:tcPr>
            <w:tcW w:w="326" w:type="pct"/>
          </w:tcPr>
          <w:p w:rsidR="00A44FF7" w:rsidRPr="00963F33" w:rsidRDefault="00A44FF7" w:rsidP="008C7ECF">
            <w:pPr>
              <w:pStyle w:val="phtablecellleft"/>
            </w:pPr>
          </w:p>
        </w:tc>
        <w:tc>
          <w:tcPr>
            <w:tcW w:w="559" w:type="pct"/>
          </w:tcPr>
          <w:p w:rsidR="00A44FF7" w:rsidRPr="00963F33" w:rsidRDefault="00A44FF7" w:rsidP="008C7ECF">
            <w:pPr>
              <w:pStyle w:val="phtablecellleft"/>
            </w:pPr>
          </w:p>
        </w:tc>
        <w:tc>
          <w:tcPr>
            <w:tcW w:w="543" w:type="pct"/>
          </w:tcPr>
          <w:p w:rsidR="00A44FF7" w:rsidRPr="00963F33" w:rsidRDefault="00A44FF7" w:rsidP="008C7ECF">
            <w:pPr>
              <w:pStyle w:val="phtablecellleft"/>
            </w:pPr>
          </w:p>
        </w:tc>
        <w:tc>
          <w:tcPr>
            <w:tcW w:w="425" w:type="pct"/>
          </w:tcPr>
          <w:p w:rsidR="00A44FF7" w:rsidRPr="00963F33" w:rsidRDefault="00A44FF7" w:rsidP="008C7ECF">
            <w:pPr>
              <w:pStyle w:val="phtablecellleft"/>
            </w:pPr>
          </w:p>
        </w:tc>
        <w:tc>
          <w:tcPr>
            <w:tcW w:w="610" w:type="pct"/>
          </w:tcPr>
          <w:p w:rsidR="00A44FF7" w:rsidRPr="00963F33" w:rsidRDefault="00A44FF7" w:rsidP="008C7ECF">
            <w:pPr>
              <w:pStyle w:val="phtablecellleft"/>
            </w:pPr>
          </w:p>
        </w:tc>
        <w:tc>
          <w:tcPr>
            <w:tcW w:w="569" w:type="pct"/>
          </w:tcPr>
          <w:p w:rsidR="00A44FF7" w:rsidRPr="00963F33" w:rsidRDefault="00A44FF7" w:rsidP="008C7ECF">
            <w:pPr>
              <w:pStyle w:val="phtablecellleft"/>
            </w:pPr>
          </w:p>
        </w:tc>
        <w:tc>
          <w:tcPr>
            <w:tcW w:w="425" w:type="pct"/>
          </w:tcPr>
          <w:p w:rsidR="00A44FF7" w:rsidRPr="00963F33" w:rsidRDefault="00A44FF7" w:rsidP="008C7ECF">
            <w:pPr>
              <w:pStyle w:val="phtablecellleft"/>
            </w:pPr>
          </w:p>
        </w:tc>
        <w:tc>
          <w:tcPr>
            <w:tcW w:w="676" w:type="pct"/>
          </w:tcPr>
          <w:p w:rsidR="00A44FF7" w:rsidRPr="00963F33" w:rsidRDefault="00A44FF7" w:rsidP="008C7ECF">
            <w:pPr>
              <w:pStyle w:val="phtablecellleft"/>
            </w:pPr>
          </w:p>
        </w:tc>
        <w:tc>
          <w:tcPr>
            <w:tcW w:w="534" w:type="pct"/>
          </w:tcPr>
          <w:p w:rsidR="00A44FF7" w:rsidRPr="00963F33" w:rsidRDefault="00A44FF7" w:rsidP="008C7ECF">
            <w:pPr>
              <w:pStyle w:val="phtablecellleft"/>
            </w:pPr>
          </w:p>
        </w:tc>
        <w:tc>
          <w:tcPr>
            <w:tcW w:w="333" w:type="pct"/>
          </w:tcPr>
          <w:p w:rsidR="00A44FF7" w:rsidRPr="00963F33" w:rsidRDefault="00A44FF7" w:rsidP="008C7ECF">
            <w:pPr>
              <w:pStyle w:val="phtablecellleft"/>
            </w:pPr>
          </w:p>
        </w:tc>
      </w:tr>
      <w:tr w:rsidR="00CF3896" w:rsidRPr="00963F33" w:rsidTr="008C7ECF">
        <w:trPr>
          <w:trHeight w:val="444"/>
        </w:trPr>
        <w:tc>
          <w:tcPr>
            <w:tcW w:w="326" w:type="pct"/>
          </w:tcPr>
          <w:p w:rsidR="00A44FF7" w:rsidRPr="00963F33" w:rsidRDefault="00A44FF7" w:rsidP="008C7ECF">
            <w:pPr>
              <w:pStyle w:val="phtablecellleft"/>
            </w:pPr>
          </w:p>
        </w:tc>
        <w:tc>
          <w:tcPr>
            <w:tcW w:w="559" w:type="pct"/>
          </w:tcPr>
          <w:p w:rsidR="00A44FF7" w:rsidRPr="00963F33" w:rsidRDefault="00A44FF7" w:rsidP="008C7ECF">
            <w:pPr>
              <w:pStyle w:val="phtablecellleft"/>
            </w:pPr>
          </w:p>
        </w:tc>
        <w:tc>
          <w:tcPr>
            <w:tcW w:w="543" w:type="pct"/>
          </w:tcPr>
          <w:p w:rsidR="00A44FF7" w:rsidRPr="00963F33" w:rsidRDefault="00A44FF7" w:rsidP="008C7ECF">
            <w:pPr>
              <w:pStyle w:val="phtablecellleft"/>
            </w:pPr>
          </w:p>
        </w:tc>
        <w:tc>
          <w:tcPr>
            <w:tcW w:w="425" w:type="pct"/>
          </w:tcPr>
          <w:p w:rsidR="00A44FF7" w:rsidRPr="00963F33" w:rsidRDefault="00A44FF7" w:rsidP="008C7ECF">
            <w:pPr>
              <w:pStyle w:val="phtablecellleft"/>
            </w:pPr>
          </w:p>
        </w:tc>
        <w:tc>
          <w:tcPr>
            <w:tcW w:w="610" w:type="pct"/>
          </w:tcPr>
          <w:p w:rsidR="00A44FF7" w:rsidRPr="00963F33" w:rsidRDefault="00A44FF7" w:rsidP="008C7ECF">
            <w:pPr>
              <w:pStyle w:val="phtablecellleft"/>
            </w:pPr>
          </w:p>
        </w:tc>
        <w:tc>
          <w:tcPr>
            <w:tcW w:w="569" w:type="pct"/>
          </w:tcPr>
          <w:p w:rsidR="00A44FF7" w:rsidRPr="00963F33" w:rsidRDefault="00A44FF7" w:rsidP="008C7ECF">
            <w:pPr>
              <w:pStyle w:val="phtablecellleft"/>
            </w:pPr>
          </w:p>
        </w:tc>
        <w:tc>
          <w:tcPr>
            <w:tcW w:w="425" w:type="pct"/>
          </w:tcPr>
          <w:p w:rsidR="00A44FF7" w:rsidRPr="00963F33" w:rsidRDefault="00A44FF7" w:rsidP="008C7ECF">
            <w:pPr>
              <w:pStyle w:val="phtablecellleft"/>
            </w:pPr>
          </w:p>
        </w:tc>
        <w:tc>
          <w:tcPr>
            <w:tcW w:w="676" w:type="pct"/>
          </w:tcPr>
          <w:p w:rsidR="00A44FF7" w:rsidRPr="00963F33" w:rsidRDefault="00A44FF7" w:rsidP="008C7ECF">
            <w:pPr>
              <w:pStyle w:val="phtablecellleft"/>
            </w:pPr>
          </w:p>
        </w:tc>
        <w:tc>
          <w:tcPr>
            <w:tcW w:w="534" w:type="pct"/>
          </w:tcPr>
          <w:p w:rsidR="00A44FF7" w:rsidRPr="00963F33" w:rsidRDefault="00A44FF7" w:rsidP="008C7ECF">
            <w:pPr>
              <w:pStyle w:val="phtablecellleft"/>
            </w:pPr>
          </w:p>
        </w:tc>
        <w:tc>
          <w:tcPr>
            <w:tcW w:w="333" w:type="pct"/>
          </w:tcPr>
          <w:p w:rsidR="00A44FF7" w:rsidRPr="00963F33" w:rsidRDefault="00A44FF7" w:rsidP="008C7ECF">
            <w:pPr>
              <w:pStyle w:val="phtablecellleft"/>
            </w:pPr>
          </w:p>
        </w:tc>
      </w:tr>
      <w:tr w:rsidR="00CF3896" w:rsidRPr="00963F33" w:rsidTr="008C7ECF">
        <w:trPr>
          <w:trHeight w:val="444"/>
        </w:trPr>
        <w:tc>
          <w:tcPr>
            <w:tcW w:w="326" w:type="pct"/>
          </w:tcPr>
          <w:p w:rsidR="00A44FF7" w:rsidRPr="00963F33" w:rsidRDefault="00A44FF7" w:rsidP="008C7ECF">
            <w:pPr>
              <w:pStyle w:val="phtablecellleft"/>
            </w:pPr>
          </w:p>
        </w:tc>
        <w:tc>
          <w:tcPr>
            <w:tcW w:w="559" w:type="pct"/>
          </w:tcPr>
          <w:p w:rsidR="00A44FF7" w:rsidRPr="00963F33" w:rsidRDefault="00A44FF7" w:rsidP="008C7ECF">
            <w:pPr>
              <w:pStyle w:val="phtablecellleft"/>
            </w:pPr>
          </w:p>
        </w:tc>
        <w:tc>
          <w:tcPr>
            <w:tcW w:w="543" w:type="pct"/>
          </w:tcPr>
          <w:p w:rsidR="00A44FF7" w:rsidRPr="00963F33" w:rsidRDefault="00A44FF7" w:rsidP="008C7ECF">
            <w:pPr>
              <w:pStyle w:val="phtablecellleft"/>
            </w:pPr>
          </w:p>
        </w:tc>
        <w:tc>
          <w:tcPr>
            <w:tcW w:w="425" w:type="pct"/>
          </w:tcPr>
          <w:p w:rsidR="00A44FF7" w:rsidRPr="00963F33" w:rsidRDefault="00A44FF7" w:rsidP="008C7ECF">
            <w:pPr>
              <w:pStyle w:val="phtablecellleft"/>
            </w:pPr>
          </w:p>
        </w:tc>
        <w:tc>
          <w:tcPr>
            <w:tcW w:w="610" w:type="pct"/>
          </w:tcPr>
          <w:p w:rsidR="00A44FF7" w:rsidRPr="00963F33" w:rsidRDefault="00A44FF7" w:rsidP="008C7ECF">
            <w:pPr>
              <w:pStyle w:val="phtablecellleft"/>
            </w:pPr>
          </w:p>
        </w:tc>
        <w:tc>
          <w:tcPr>
            <w:tcW w:w="569" w:type="pct"/>
          </w:tcPr>
          <w:p w:rsidR="00A44FF7" w:rsidRPr="00963F33" w:rsidRDefault="00A44FF7" w:rsidP="008C7ECF">
            <w:pPr>
              <w:pStyle w:val="phtablecellleft"/>
            </w:pPr>
          </w:p>
        </w:tc>
        <w:tc>
          <w:tcPr>
            <w:tcW w:w="425" w:type="pct"/>
          </w:tcPr>
          <w:p w:rsidR="00A44FF7" w:rsidRPr="00963F33" w:rsidRDefault="00A44FF7" w:rsidP="008C7ECF">
            <w:pPr>
              <w:pStyle w:val="phtablecellleft"/>
            </w:pPr>
          </w:p>
        </w:tc>
        <w:tc>
          <w:tcPr>
            <w:tcW w:w="676" w:type="pct"/>
          </w:tcPr>
          <w:p w:rsidR="00A44FF7" w:rsidRPr="00963F33" w:rsidRDefault="00A44FF7" w:rsidP="008C7ECF">
            <w:pPr>
              <w:pStyle w:val="phtablecellleft"/>
            </w:pPr>
          </w:p>
        </w:tc>
        <w:tc>
          <w:tcPr>
            <w:tcW w:w="534" w:type="pct"/>
          </w:tcPr>
          <w:p w:rsidR="00A44FF7" w:rsidRPr="00963F33" w:rsidRDefault="00A44FF7" w:rsidP="008C7ECF">
            <w:pPr>
              <w:pStyle w:val="phtablecellleft"/>
            </w:pPr>
          </w:p>
        </w:tc>
        <w:tc>
          <w:tcPr>
            <w:tcW w:w="333" w:type="pct"/>
          </w:tcPr>
          <w:p w:rsidR="00A44FF7" w:rsidRPr="00963F33" w:rsidRDefault="00A44FF7" w:rsidP="008C7ECF">
            <w:pPr>
              <w:pStyle w:val="phtablecellleft"/>
            </w:pPr>
          </w:p>
        </w:tc>
      </w:tr>
      <w:tr w:rsidR="00CF3896" w:rsidRPr="00963F33" w:rsidTr="008C7ECF">
        <w:trPr>
          <w:trHeight w:val="444"/>
        </w:trPr>
        <w:tc>
          <w:tcPr>
            <w:tcW w:w="326" w:type="pct"/>
          </w:tcPr>
          <w:p w:rsidR="00A44FF7" w:rsidRPr="00963F33" w:rsidRDefault="00A44FF7" w:rsidP="008C7ECF">
            <w:pPr>
              <w:pStyle w:val="phtablecellleft"/>
            </w:pPr>
          </w:p>
        </w:tc>
        <w:tc>
          <w:tcPr>
            <w:tcW w:w="559" w:type="pct"/>
          </w:tcPr>
          <w:p w:rsidR="00A44FF7" w:rsidRPr="00963F33" w:rsidRDefault="00A44FF7" w:rsidP="008C7ECF">
            <w:pPr>
              <w:pStyle w:val="phtablecellleft"/>
            </w:pPr>
          </w:p>
        </w:tc>
        <w:tc>
          <w:tcPr>
            <w:tcW w:w="543" w:type="pct"/>
          </w:tcPr>
          <w:p w:rsidR="00A44FF7" w:rsidRPr="00963F33" w:rsidRDefault="00A44FF7" w:rsidP="008C7ECF">
            <w:pPr>
              <w:pStyle w:val="phtablecellleft"/>
            </w:pPr>
          </w:p>
        </w:tc>
        <w:tc>
          <w:tcPr>
            <w:tcW w:w="425" w:type="pct"/>
          </w:tcPr>
          <w:p w:rsidR="00A44FF7" w:rsidRPr="00963F33" w:rsidRDefault="00A44FF7" w:rsidP="008C7ECF">
            <w:pPr>
              <w:pStyle w:val="phtablecellleft"/>
            </w:pPr>
          </w:p>
        </w:tc>
        <w:tc>
          <w:tcPr>
            <w:tcW w:w="610" w:type="pct"/>
          </w:tcPr>
          <w:p w:rsidR="00A44FF7" w:rsidRPr="00963F33" w:rsidRDefault="00A44FF7" w:rsidP="008C7ECF">
            <w:pPr>
              <w:pStyle w:val="phtablecellleft"/>
            </w:pPr>
          </w:p>
        </w:tc>
        <w:tc>
          <w:tcPr>
            <w:tcW w:w="569" w:type="pct"/>
          </w:tcPr>
          <w:p w:rsidR="00A44FF7" w:rsidRPr="00963F33" w:rsidRDefault="00A44FF7" w:rsidP="008C7ECF">
            <w:pPr>
              <w:pStyle w:val="phtablecellleft"/>
            </w:pPr>
          </w:p>
        </w:tc>
        <w:tc>
          <w:tcPr>
            <w:tcW w:w="425" w:type="pct"/>
          </w:tcPr>
          <w:p w:rsidR="00A44FF7" w:rsidRPr="00963F33" w:rsidRDefault="00A44FF7" w:rsidP="008C7ECF">
            <w:pPr>
              <w:pStyle w:val="phtablecellleft"/>
            </w:pPr>
          </w:p>
        </w:tc>
        <w:tc>
          <w:tcPr>
            <w:tcW w:w="676" w:type="pct"/>
          </w:tcPr>
          <w:p w:rsidR="00A44FF7" w:rsidRPr="00963F33" w:rsidRDefault="00A44FF7" w:rsidP="008C7ECF">
            <w:pPr>
              <w:pStyle w:val="phtablecellleft"/>
            </w:pPr>
          </w:p>
        </w:tc>
        <w:tc>
          <w:tcPr>
            <w:tcW w:w="534" w:type="pct"/>
          </w:tcPr>
          <w:p w:rsidR="00A44FF7" w:rsidRPr="00963F33" w:rsidRDefault="00A44FF7" w:rsidP="008C7ECF">
            <w:pPr>
              <w:pStyle w:val="phtablecellleft"/>
            </w:pPr>
          </w:p>
        </w:tc>
        <w:tc>
          <w:tcPr>
            <w:tcW w:w="333" w:type="pct"/>
          </w:tcPr>
          <w:p w:rsidR="00A44FF7" w:rsidRPr="00963F33" w:rsidRDefault="00A44FF7" w:rsidP="008C7ECF">
            <w:pPr>
              <w:pStyle w:val="phtablecellleft"/>
            </w:pPr>
          </w:p>
        </w:tc>
      </w:tr>
      <w:tr w:rsidR="00CF3896" w:rsidRPr="00963F33" w:rsidTr="008C7ECF">
        <w:trPr>
          <w:trHeight w:val="444"/>
        </w:trPr>
        <w:tc>
          <w:tcPr>
            <w:tcW w:w="326" w:type="pct"/>
          </w:tcPr>
          <w:p w:rsidR="00A44FF7" w:rsidRPr="00963F33" w:rsidRDefault="00A44FF7" w:rsidP="008C7ECF">
            <w:pPr>
              <w:pStyle w:val="phtablecellleft"/>
            </w:pPr>
          </w:p>
        </w:tc>
        <w:tc>
          <w:tcPr>
            <w:tcW w:w="559" w:type="pct"/>
          </w:tcPr>
          <w:p w:rsidR="00A44FF7" w:rsidRPr="00963F33" w:rsidRDefault="00A44FF7" w:rsidP="008C7ECF">
            <w:pPr>
              <w:pStyle w:val="phtablecellleft"/>
            </w:pPr>
          </w:p>
        </w:tc>
        <w:tc>
          <w:tcPr>
            <w:tcW w:w="543" w:type="pct"/>
          </w:tcPr>
          <w:p w:rsidR="00A44FF7" w:rsidRPr="00963F33" w:rsidRDefault="00A44FF7" w:rsidP="008C7ECF">
            <w:pPr>
              <w:pStyle w:val="phtablecellleft"/>
            </w:pPr>
          </w:p>
        </w:tc>
        <w:tc>
          <w:tcPr>
            <w:tcW w:w="425" w:type="pct"/>
          </w:tcPr>
          <w:p w:rsidR="00A44FF7" w:rsidRPr="00963F33" w:rsidRDefault="00A44FF7" w:rsidP="008C7ECF">
            <w:pPr>
              <w:pStyle w:val="phtablecellleft"/>
            </w:pPr>
          </w:p>
        </w:tc>
        <w:tc>
          <w:tcPr>
            <w:tcW w:w="610" w:type="pct"/>
          </w:tcPr>
          <w:p w:rsidR="00A44FF7" w:rsidRPr="00963F33" w:rsidRDefault="00A44FF7" w:rsidP="008C7ECF">
            <w:pPr>
              <w:pStyle w:val="phtablecellleft"/>
            </w:pPr>
          </w:p>
        </w:tc>
        <w:tc>
          <w:tcPr>
            <w:tcW w:w="569" w:type="pct"/>
          </w:tcPr>
          <w:p w:rsidR="00A44FF7" w:rsidRPr="00963F33" w:rsidRDefault="00A44FF7" w:rsidP="008C7ECF">
            <w:pPr>
              <w:pStyle w:val="phtablecellleft"/>
            </w:pPr>
          </w:p>
        </w:tc>
        <w:tc>
          <w:tcPr>
            <w:tcW w:w="425" w:type="pct"/>
          </w:tcPr>
          <w:p w:rsidR="00A44FF7" w:rsidRPr="00963F33" w:rsidRDefault="00A44FF7" w:rsidP="008C7ECF">
            <w:pPr>
              <w:pStyle w:val="phtablecellleft"/>
            </w:pPr>
          </w:p>
        </w:tc>
        <w:tc>
          <w:tcPr>
            <w:tcW w:w="676" w:type="pct"/>
          </w:tcPr>
          <w:p w:rsidR="00A44FF7" w:rsidRPr="00963F33" w:rsidRDefault="00A44FF7" w:rsidP="008C7ECF">
            <w:pPr>
              <w:pStyle w:val="phtablecellleft"/>
            </w:pPr>
          </w:p>
        </w:tc>
        <w:tc>
          <w:tcPr>
            <w:tcW w:w="534" w:type="pct"/>
          </w:tcPr>
          <w:p w:rsidR="00A44FF7" w:rsidRPr="00963F33" w:rsidRDefault="00A44FF7" w:rsidP="008C7ECF">
            <w:pPr>
              <w:pStyle w:val="phtablecellleft"/>
            </w:pPr>
          </w:p>
        </w:tc>
        <w:tc>
          <w:tcPr>
            <w:tcW w:w="333" w:type="pct"/>
          </w:tcPr>
          <w:p w:rsidR="00A44FF7" w:rsidRPr="00963F33" w:rsidRDefault="00A44FF7" w:rsidP="008C7ECF">
            <w:pPr>
              <w:pStyle w:val="phtablecellleft"/>
            </w:pPr>
          </w:p>
        </w:tc>
      </w:tr>
      <w:tr w:rsidR="00CF3896" w:rsidRPr="00963F33" w:rsidTr="008C7ECF">
        <w:trPr>
          <w:trHeight w:val="444"/>
        </w:trPr>
        <w:tc>
          <w:tcPr>
            <w:tcW w:w="326" w:type="pct"/>
          </w:tcPr>
          <w:p w:rsidR="00A44FF7" w:rsidRPr="00963F33" w:rsidRDefault="00A44FF7" w:rsidP="008C7ECF">
            <w:pPr>
              <w:pStyle w:val="phtablecellleft"/>
            </w:pPr>
          </w:p>
        </w:tc>
        <w:tc>
          <w:tcPr>
            <w:tcW w:w="559" w:type="pct"/>
          </w:tcPr>
          <w:p w:rsidR="00A44FF7" w:rsidRPr="00963F33" w:rsidRDefault="00A44FF7" w:rsidP="008C7ECF">
            <w:pPr>
              <w:pStyle w:val="phtablecellleft"/>
            </w:pPr>
          </w:p>
        </w:tc>
        <w:tc>
          <w:tcPr>
            <w:tcW w:w="543" w:type="pct"/>
          </w:tcPr>
          <w:p w:rsidR="00A44FF7" w:rsidRPr="00963F33" w:rsidRDefault="00A44FF7" w:rsidP="008C7ECF">
            <w:pPr>
              <w:pStyle w:val="phtablecellleft"/>
            </w:pPr>
          </w:p>
        </w:tc>
        <w:tc>
          <w:tcPr>
            <w:tcW w:w="425" w:type="pct"/>
          </w:tcPr>
          <w:p w:rsidR="00A44FF7" w:rsidRPr="00963F33" w:rsidRDefault="00A44FF7" w:rsidP="008C7ECF">
            <w:pPr>
              <w:pStyle w:val="phtablecellleft"/>
            </w:pPr>
          </w:p>
        </w:tc>
        <w:tc>
          <w:tcPr>
            <w:tcW w:w="610" w:type="pct"/>
          </w:tcPr>
          <w:p w:rsidR="00A44FF7" w:rsidRPr="00963F33" w:rsidRDefault="00A44FF7" w:rsidP="008C7ECF">
            <w:pPr>
              <w:pStyle w:val="phtablecellleft"/>
            </w:pPr>
          </w:p>
        </w:tc>
        <w:tc>
          <w:tcPr>
            <w:tcW w:w="569" w:type="pct"/>
          </w:tcPr>
          <w:p w:rsidR="00A44FF7" w:rsidRPr="00963F33" w:rsidRDefault="00A44FF7" w:rsidP="008C7ECF">
            <w:pPr>
              <w:pStyle w:val="phtablecellleft"/>
            </w:pPr>
          </w:p>
        </w:tc>
        <w:tc>
          <w:tcPr>
            <w:tcW w:w="425" w:type="pct"/>
          </w:tcPr>
          <w:p w:rsidR="00A44FF7" w:rsidRPr="00963F33" w:rsidRDefault="00A44FF7" w:rsidP="008C7ECF">
            <w:pPr>
              <w:pStyle w:val="phtablecellleft"/>
            </w:pPr>
          </w:p>
        </w:tc>
        <w:tc>
          <w:tcPr>
            <w:tcW w:w="676" w:type="pct"/>
          </w:tcPr>
          <w:p w:rsidR="00A44FF7" w:rsidRPr="00963F33" w:rsidRDefault="00A44FF7" w:rsidP="008C7ECF">
            <w:pPr>
              <w:pStyle w:val="phtablecellleft"/>
            </w:pPr>
          </w:p>
        </w:tc>
        <w:tc>
          <w:tcPr>
            <w:tcW w:w="534" w:type="pct"/>
          </w:tcPr>
          <w:p w:rsidR="00A44FF7" w:rsidRPr="00963F33" w:rsidRDefault="00A44FF7" w:rsidP="008C7ECF">
            <w:pPr>
              <w:pStyle w:val="phtablecellleft"/>
            </w:pPr>
          </w:p>
        </w:tc>
        <w:tc>
          <w:tcPr>
            <w:tcW w:w="333" w:type="pct"/>
          </w:tcPr>
          <w:p w:rsidR="00A44FF7" w:rsidRPr="00963F33" w:rsidRDefault="00A44FF7" w:rsidP="008C7ECF">
            <w:pPr>
              <w:pStyle w:val="phtablecellleft"/>
            </w:pPr>
          </w:p>
        </w:tc>
      </w:tr>
      <w:tr w:rsidR="00CF3896" w:rsidRPr="00963F33" w:rsidTr="008C7ECF">
        <w:trPr>
          <w:trHeight w:val="444"/>
        </w:trPr>
        <w:tc>
          <w:tcPr>
            <w:tcW w:w="326" w:type="pct"/>
          </w:tcPr>
          <w:p w:rsidR="00A44FF7" w:rsidRPr="00963F33" w:rsidRDefault="00A44FF7" w:rsidP="008C7ECF">
            <w:pPr>
              <w:pStyle w:val="phtablecellleft"/>
            </w:pPr>
          </w:p>
        </w:tc>
        <w:tc>
          <w:tcPr>
            <w:tcW w:w="559" w:type="pct"/>
          </w:tcPr>
          <w:p w:rsidR="00A44FF7" w:rsidRPr="00963F33" w:rsidRDefault="00A44FF7" w:rsidP="008C7ECF">
            <w:pPr>
              <w:pStyle w:val="phtablecellleft"/>
            </w:pPr>
          </w:p>
        </w:tc>
        <w:tc>
          <w:tcPr>
            <w:tcW w:w="543" w:type="pct"/>
          </w:tcPr>
          <w:p w:rsidR="00A44FF7" w:rsidRPr="00963F33" w:rsidRDefault="00A44FF7" w:rsidP="008C7ECF">
            <w:pPr>
              <w:pStyle w:val="phtablecellleft"/>
            </w:pPr>
          </w:p>
        </w:tc>
        <w:tc>
          <w:tcPr>
            <w:tcW w:w="425" w:type="pct"/>
          </w:tcPr>
          <w:p w:rsidR="00A44FF7" w:rsidRPr="00963F33" w:rsidRDefault="00A44FF7" w:rsidP="008C7ECF">
            <w:pPr>
              <w:pStyle w:val="phtablecellleft"/>
            </w:pPr>
          </w:p>
        </w:tc>
        <w:tc>
          <w:tcPr>
            <w:tcW w:w="610" w:type="pct"/>
          </w:tcPr>
          <w:p w:rsidR="00A44FF7" w:rsidRPr="00963F33" w:rsidRDefault="00A44FF7" w:rsidP="008C7ECF">
            <w:pPr>
              <w:pStyle w:val="phtablecellleft"/>
            </w:pPr>
          </w:p>
        </w:tc>
        <w:tc>
          <w:tcPr>
            <w:tcW w:w="569" w:type="pct"/>
          </w:tcPr>
          <w:p w:rsidR="00A44FF7" w:rsidRPr="00963F33" w:rsidRDefault="00A44FF7" w:rsidP="008C7ECF">
            <w:pPr>
              <w:pStyle w:val="phtablecellleft"/>
            </w:pPr>
          </w:p>
        </w:tc>
        <w:tc>
          <w:tcPr>
            <w:tcW w:w="425" w:type="pct"/>
          </w:tcPr>
          <w:p w:rsidR="00A44FF7" w:rsidRPr="00963F33" w:rsidRDefault="00A44FF7" w:rsidP="008C7ECF">
            <w:pPr>
              <w:pStyle w:val="phtablecellleft"/>
            </w:pPr>
          </w:p>
        </w:tc>
        <w:tc>
          <w:tcPr>
            <w:tcW w:w="676" w:type="pct"/>
          </w:tcPr>
          <w:p w:rsidR="00A44FF7" w:rsidRPr="00963F33" w:rsidRDefault="00A44FF7" w:rsidP="008C7ECF">
            <w:pPr>
              <w:pStyle w:val="phtablecellleft"/>
            </w:pPr>
          </w:p>
        </w:tc>
        <w:tc>
          <w:tcPr>
            <w:tcW w:w="534" w:type="pct"/>
          </w:tcPr>
          <w:p w:rsidR="00A44FF7" w:rsidRPr="00963F33" w:rsidRDefault="00A44FF7" w:rsidP="008C7ECF">
            <w:pPr>
              <w:pStyle w:val="phtablecellleft"/>
            </w:pPr>
          </w:p>
        </w:tc>
        <w:tc>
          <w:tcPr>
            <w:tcW w:w="333" w:type="pct"/>
          </w:tcPr>
          <w:p w:rsidR="00A44FF7" w:rsidRPr="00963F33" w:rsidRDefault="00A44FF7" w:rsidP="008C7ECF">
            <w:pPr>
              <w:pStyle w:val="phtablecellleft"/>
            </w:pPr>
          </w:p>
        </w:tc>
      </w:tr>
      <w:tr w:rsidR="00CF3896" w:rsidRPr="00963F33" w:rsidTr="008C7ECF">
        <w:trPr>
          <w:trHeight w:val="444"/>
        </w:trPr>
        <w:tc>
          <w:tcPr>
            <w:tcW w:w="326" w:type="pct"/>
          </w:tcPr>
          <w:p w:rsidR="00A44FF7" w:rsidRPr="00963F33" w:rsidRDefault="00A44FF7" w:rsidP="008C7ECF">
            <w:pPr>
              <w:pStyle w:val="phtablecellleft"/>
            </w:pPr>
          </w:p>
        </w:tc>
        <w:tc>
          <w:tcPr>
            <w:tcW w:w="559" w:type="pct"/>
          </w:tcPr>
          <w:p w:rsidR="00A44FF7" w:rsidRPr="00963F33" w:rsidRDefault="00A44FF7" w:rsidP="008C7ECF">
            <w:pPr>
              <w:pStyle w:val="phtablecellleft"/>
            </w:pPr>
          </w:p>
        </w:tc>
        <w:tc>
          <w:tcPr>
            <w:tcW w:w="543" w:type="pct"/>
          </w:tcPr>
          <w:p w:rsidR="00A44FF7" w:rsidRPr="00963F33" w:rsidRDefault="00A44FF7" w:rsidP="008C7ECF">
            <w:pPr>
              <w:pStyle w:val="phtablecellleft"/>
            </w:pPr>
          </w:p>
        </w:tc>
        <w:tc>
          <w:tcPr>
            <w:tcW w:w="425" w:type="pct"/>
          </w:tcPr>
          <w:p w:rsidR="00A44FF7" w:rsidRPr="00963F33" w:rsidRDefault="00A44FF7" w:rsidP="008C7ECF">
            <w:pPr>
              <w:pStyle w:val="phtablecellleft"/>
            </w:pPr>
          </w:p>
        </w:tc>
        <w:tc>
          <w:tcPr>
            <w:tcW w:w="610" w:type="pct"/>
          </w:tcPr>
          <w:p w:rsidR="00A44FF7" w:rsidRPr="00963F33" w:rsidRDefault="00A44FF7" w:rsidP="008C7ECF">
            <w:pPr>
              <w:pStyle w:val="phtablecellleft"/>
            </w:pPr>
          </w:p>
        </w:tc>
        <w:tc>
          <w:tcPr>
            <w:tcW w:w="569" w:type="pct"/>
          </w:tcPr>
          <w:p w:rsidR="00A44FF7" w:rsidRPr="00963F33" w:rsidRDefault="00A44FF7" w:rsidP="008C7ECF">
            <w:pPr>
              <w:pStyle w:val="phtablecellleft"/>
            </w:pPr>
          </w:p>
        </w:tc>
        <w:tc>
          <w:tcPr>
            <w:tcW w:w="425" w:type="pct"/>
          </w:tcPr>
          <w:p w:rsidR="00A44FF7" w:rsidRPr="00963F33" w:rsidRDefault="00A44FF7" w:rsidP="008C7ECF">
            <w:pPr>
              <w:pStyle w:val="phtablecellleft"/>
            </w:pPr>
          </w:p>
        </w:tc>
        <w:tc>
          <w:tcPr>
            <w:tcW w:w="676" w:type="pct"/>
          </w:tcPr>
          <w:p w:rsidR="00A44FF7" w:rsidRPr="00963F33" w:rsidRDefault="00A44FF7" w:rsidP="008C7ECF">
            <w:pPr>
              <w:pStyle w:val="phtablecellleft"/>
            </w:pPr>
          </w:p>
        </w:tc>
        <w:tc>
          <w:tcPr>
            <w:tcW w:w="534" w:type="pct"/>
          </w:tcPr>
          <w:p w:rsidR="00A44FF7" w:rsidRPr="00963F33" w:rsidRDefault="00A44FF7" w:rsidP="008C7ECF">
            <w:pPr>
              <w:pStyle w:val="phtablecellleft"/>
            </w:pPr>
          </w:p>
        </w:tc>
        <w:tc>
          <w:tcPr>
            <w:tcW w:w="333" w:type="pct"/>
          </w:tcPr>
          <w:p w:rsidR="00A44FF7" w:rsidRPr="00963F33" w:rsidRDefault="00A44FF7" w:rsidP="008C7ECF">
            <w:pPr>
              <w:pStyle w:val="phtablecellleft"/>
            </w:pPr>
          </w:p>
        </w:tc>
      </w:tr>
      <w:tr w:rsidR="00CF3896" w:rsidRPr="00963F33" w:rsidTr="008C7ECF">
        <w:trPr>
          <w:trHeight w:val="444"/>
        </w:trPr>
        <w:tc>
          <w:tcPr>
            <w:tcW w:w="326" w:type="pct"/>
          </w:tcPr>
          <w:p w:rsidR="00A44FF7" w:rsidRPr="00963F33" w:rsidRDefault="00A44FF7" w:rsidP="008C7ECF">
            <w:pPr>
              <w:pStyle w:val="phtablecellleft"/>
            </w:pPr>
          </w:p>
        </w:tc>
        <w:tc>
          <w:tcPr>
            <w:tcW w:w="559" w:type="pct"/>
          </w:tcPr>
          <w:p w:rsidR="00A44FF7" w:rsidRPr="00963F33" w:rsidRDefault="00A44FF7" w:rsidP="008C7ECF">
            <w:pPr>
              <w:pStyle w:val="phtablecellleft"/>
            </w:pPr>
          </w:p>
        </w:tc>
        <w:tc>
          <w:tcPr>
            <w:tcW w:w="543" w:type="pct"/>
          </w:tcPr>
          <w:p w:rsidR="00A44FF7" w:rsidRPr="00963F33" w:rsidRDefault="00A44FF7" w:rsidP="008C7ECF">
            <w:pPr>
              <w:pStyle w:val="phtablecellleft"/>
            </w:pPr>
          </w:p>
        </w:tc>
        <w:tc>
          <w:tcPr>
            <w:tcW w:w="425" w:type="pct"/>
          </w:tcPr>
          <w:p w:rsidR="00A44FF7" w:rsidRPr="00963F33" w:rsidRDefault="00A44FF7" w:rsidP="008C7ECF">
            <w:pPr>
              <w:pStyle w:val="phtablecellleft"/>
            </w:pPr>
          </w:p>
        </w:tc>
        <w:tc>
          <w:tcPr>
            <w:tcW w:w="610" w:type="pct"/>
          </w:tcPr>
          <w:p w:rsidR="00A44FF7" w:rsidRPr="00963F33" w:rsidRDefault="00A44FF7" w:rsidP="008C7ECF">
            <w:pPr>
              <w:pStyle w:val="phtablecellleft"/>
            </w:pPr>
          </w:p>
        </w:tc>
        <w:tc>
          <w:tcPr>
            <w:tcW w:w="569" w:type="pct"/>
          </w:tcPr>
          <w:p w:rsidR="00A44FF7" w:rsidRPr="00963F33" w:rsidRDefault="00A44FF7" w:rsidP="008C7ECF">
            <w:pPr>
              <w:pStyle w:val="phtablecellleft"/>
            </w:pPr>
          </w:p>
        </w:tc>
        <w:tc>
          <w:tcPr>
            <w:tcW w:w="425" w:type="pct"/>
          </w:tcPr>
          <w:p w:rsidR="00A44FF7" w:rsidRPr="00963F33" w:rsidRDefault="00A44FF7" w:rsidP="008C7ECF">
            <w:pPr>
              <w:pStyle w:val="phtablecellleft"/>
            </w:pPr>
          </w:p>
        </w:tc>
        <w:tc>
          <w:tcPr>
            <w:tcW w:w="676" w:type="pct"/>
          </w:tcPr>
          <w:p w:rsidR="00A44FF7" w:rsidRPr="00963F33" w:rsidRDefault="00A44FF7" w:rsidP="008C7ECF">
            <w:pPr>
              <w:pStyle w:val="phtablecellleft"/>
            </w:pPr>
          </w:p>
        </w:tc>
        <w:tc>
          <w:tcPr>
            <w:tcW w:w="534" w:type="pct"/>
          </w:tcPr>
          <w:p w:rsidR="00A44FF7" w:rsidRPr="00963F33" w:rsidRDefault="00A44FF7" w:rsidP="008C7ECF">
            <w:pPr>
              <w:pStyle w:val="phtablecellleft"/>
            </w:pPr>
          </w:p>
        </w:tc>
        <w:tc>
          <w:tcPr>
            <w:tcW w:w="333" w:type="pct"/>
          </w:tcPr>
          <w:p w:rsidR="00A44FF7" w:rsidRPr="00963F33" w:rsidRDefault="00A44FF7" w:rsidP="008C7ECF">
            <w:pPr>
              <w:pStyle w:val="phtablecellleft"/>
            </w:pPr>
          </w:p>
        </w:tc>
      </w:tr>
      <w:tr w:rsidR="00CF3896" w:rsidRPr="00963F33" w:rsidTr="008C7ECF">
        <w:trPr>
          <w:trHeight w:val="444"/>
        </w:trPr>
        <w:tc>
          <w:tcPr>
            <w:tcW w:w="326" w:type="pct"/>
          </w:tcPr>
          <w:p w:rsidR="00A44FF7" w:rsidRPr="00963F33" w:rsidRDefault="00A44FF7" w:rsidP="008C7ECF">
            <w:pPr>
              <w:pStyle w:val="phtablecellleft"/>
            </w:pPr>
          </w:p>
        </w:tc>
        <w:tc>
          <w:tcPr>
            <w:tcW w:w="559" w:type="pct"/>
          </w:tcPr>
          <w:p w:rsidR="00A44FF7" w:rsidRPr="00963F33" w:rsidRDefault="00A44FF7" w:rsidP="008C7ECF">
            <w:pPr>
              <w:pStyle w:val="phtablecellleft"/>
            </w:pPr>
          </w:p>
        </w:tc>
        <w:tc>
          <w:tcPr>
            <w:tcW w:w="543" w:type="pct"/>
          </w:tcPr>
          <w:p w:rsidR="00A44FF7" w:rsidRPr="00963F33" w:rsidRDefault="00A44FF7" w:rsidP="008C7ECF">
            <w:pPr>
              <w:pStyle w:val="phtablecellleft"/>
            </w:pPr>
          </w:p>
        </w:tc>
        <w:tc>
          <w:tcPr>
            <w:tcW w:w="425" w:type="pct"/>
          </w:tcPr>
          <w:p w:rsidR="00A44FF7" w:rsidRPr="00963F33" w:rsidRDefault="00A44FF7" w:rsidP="008C7ECF">
            <w:pPr>
              <w:pStyle w:val="phtablecellleft"/>
            </w:pPr>
          </w:p>
        </w:tc>
        <w:tc>
          <w:tcPr>
            <w:tcW w:w="610" w:type="pct"/>
          </w:tcPr>
          <w:p w:rsidR="00A44FF7" w:rsidRPr="00963F33" w:rsidRDefault="00A44FF7" w:rsidP="008C7ECF">
            <w:pPr>
              <w:pStyle w:val="phtablecellleft"/>
            </w:pPr>
          </w:p>
        </w:tc>
        <w:tc>
          <w:tcPr>
            <w:tcW w:w="569" w:type="pct"/>
          </w:tcPr>
          <w:p w:rsidR="00A44FF7" w:rsidRPr="00963F33" w:rsidRDefault="00A44FF7" w:rsidP="008C7ECF">
            <w:pPr>
              <w:pStyle w:val="phtablecellleft"/>
            </w:pPr>
          </w:p>
        </w:tc>
        <w:tc>
          <w:tcPr>
            <w:tcW w:w="425" w:type="pct"/>
          </w:tcPr>
          <w:p w:rsidR="00A44FF7" w:rsidRPr="00963F33" w:rsidRDefault="00A44FF7" w:rsidP="008C7ECF">
            <w:pPr>
              <w:pStyle w:val="phtablecellleft"/>
            </w:pPr>
          </w:p>
        </w:tc>
        <w:tc>
          <w:tcPr>
            <w:tcW w:w="676" w:type="pct"/>
          </w:tcPr>
          <w:p w:rsidR="00A44FF7" w:rsidRPr="00963F33" w:rsidRDefault="00A44FF7" w:rsidP="008C7ECF">
            <w:pPr>
              <w:pStyle w:val="phtablecellleft"/>
            </w:pPr>
          </w:p>
        </w:tc>
        <w:tc>
          <w:tcPr>
            <w:tcW w:w="534" w:type="pct"/>
          </w:tcPr>
          <w:p w:rsidR="00A44FF7" w:rsidRPr="00963F33" w:rsidRDefault="00A44FF7" w:rsidP="008C7ECF">
            <w:pPr>
              <w:pStyle w:val="phtablecellleft"/>
            </w:pPr>
          </w:p>
        </w:tc>
        <w:tc>
          <w:tcPr>
            <w:tcW w:w="333" w:type="pct"/>
          </w:tcPr>
          <w:p w:rsidR="00A44FF7" w:rsidRPr="00963F33" w:rsidRDefault="00A44FF7" w:rsidP="008C7ECF">
            <w:pPr>
              <w:pStyle w:val="phtablecellleft"/>
            </w:pPr>
          </w:p>
        </w:tc>
      </w:tr>
      <w:tr w:rsidR="00CF3896" w:rsidRPr="00963F33" w:rsidTr="008C7ECF">
        <w:trPr>
          <w:trHeight w:val="444"/>
        </w:trPr>
        <w:tc>
          <w:tcPr>
            <w:tcW w:w="326" w:type="pct"/>
          </w:tcPr>
          <w:p w:rsidR="00A44FF7" w:rsidRPr="00963F33" w:rsidRDefault="00A44FF7" w:rsidP="008C7ECF">
            <w:pPr>
              <w:pStyle w:val="phtablecellleft"/>
            </w:pPr>
          </w:p>
        </w:tc>
        <w:tc>
          <w:tcPr>
            <w:tcW w:w="559" w:type="pct"/>
          </w:tcPr>
          <w:p w:rsidR="00A44FF7" w:rsidRPr="00963F33" w:rsidRDefault="00A44FF7" w:rsidP="008C7ECF">
            <w:pPr>
              <w:pStyle w:val="phtablecellleft"/>
            </w:pPr>
          </w:p>
        </w:tc>
        <w:tc>
          <w:tcPr>
            <w:tcW w:w="543" w:type="pct"/>
          </w:tcPr>
          <w:p w:rsidR="00A44FF7" w:rsidRPr="00963F33" w:rsidRDefault="00A44FF7" w:rsidP="008C7ECF">
            <w:pPr>
              <w:pStyle w:val="phtablecellleft"/>
            </w:pPr>
          </w:p>
        </w:tc>
        <w:tc>
          <w:tcPr>
            <w:tcW w:w="425" w:type="pct"/>
          </w:tcPr>
          <w:p w:rsidR="00A44FF7" w:rsidRPr="00963F33" w:rsidRDefault="00A44FF7" w:rsidP="008C7ECF">
            <w:pPr>
              <w:pStyle w:val="phtablecellleft"/>
            </w:pPr>
          </w:p>
        </w:tc>
        <w:tc>
          <w:tcPr>
            <w:tcW w:w="610" w:type="pct"/>
          </w:tcPr>
          <w:p w:rsidR="00A44FF7" w:rsidRPr="00963F33" w:rsidRDefault="00A44FF7" w:rsidP="008C7ECF">
            <w:pPr>
              <w:pStyle w:val="phtablecellleft"/>
            </w:pPr>
          </w:p>
        </w:tc>
        <w:tc>
          <w:tcPr>
            <w:tcW w:w="569" w:type="pct"/>
          </w:tcPr>
          <w:p w:rsidR="00A44FF7" w:rsidRPr="00963F33" w:rsidRDefault="00A44FF7" w:rsidP="008C7ECF">
            <w:pPr>
              <w:pStyle w:val="phtablecellleft"/>
            </w:pPr>
          </w:p>
        </w:tc>
        <w:tc>
          <w:tcPr>
            <w:tcW w:w="425" w:type="pct"/>
          </w:tcPr>
          <w:p w:rsidR="00A44FF7" w:rsidRPr="00963F33" w:rsidRDefault="00A44FF7" w:rsidP="008C7ECF">
            <w:pPr>
              <w:pStyle w:val="phtablecellleft"/>
            </w:pPr>
          </w:p>
        </w:tc>
        <w:tc>
          <w:tcPr>
            <w:tcW w:w="676" w:type="pct"/>
          </w:tcPr>
          <w:p w:rsidR="00A44FF7" w:rsidRPr="00963F33" w:rsidRDefault="00A44FF7" w:rsidP="008C7ECF">
            <w:pPr>
              <w:pStyle w:val="phtablecellleft"/>
            </w:pPr>
          </w:p>
        </w:tc>
        <w:tc>
          <w:tcPr>
            <w:tcW w:w="534" w:type="pct"/>
          </w:tcPr>
          <w:p w:rsidR="00A44FF7" w:rsidRPr="00963F33" w:rsidRDefault="00A44FF7" w:rsidP="008C7ECF">
            <w:pPr>
              <w:pStyle w:val="phtablecellleft"/>
            </w:pPr>
          </w:p>
        </w:tc>
        <w:tc>
          <w:tcPr>
            <w:tcW w:w="333" w:type="pct"/>
          </w:tcPr>
          <w:p w:rsidR="00A44FF7" w:rsidRPr="00963F33" w:rsidRDefault="00A44FF7" w:rsidP="008C7ECF">
            <w:pPr>
              <w:pStyle w:val="phtablecellleft"/>
            </w:pPr>
          </w:p>
        </w:tc>
      </w:tr>
      <w:tr w:rsidR="00CF3896" w:rsidRPr="00963F33" w:rsidTr="008C7ECF">
        <w:trPr>
          <w:trHeight w:val="444"/>
        </w:trPr>
        <w:tc>
          <w:tcPr>
            <w:tcW w:w="326" w:type="pct"/>
          </w:tcPr>
          <w:p w:rsidR="00A44FF7" w:rsidRPr="00963F33" w:rsidRDefault="00A44FF7" w:rsidP="008C7ECF">
            <w:pPr>
              <w:pStyle w:val="phtablecellleft"/>
            </w:pPr>
          </w:p>
        </w:tc>
        <w:tc>
          <w:tcPr>
            <w:tcW w:w="559" w:type="pct"/>
          </w:tcPr>
          <w:p w:rsidR="00A44FF7" w:rsidRPr="00963F33" w:rsidRDefault="00A44FF7" w:rsidP="008C7ECF">
            <w:pPr>
              <w:pStyle w:val="phtablecellleft"/>
            </w:pPr>
          </w:p>
        </w:tc>
        <w:tc>
          <w:tcPr>
            <w:tcW w:w="543" w:type="pct"/>
          </w:tcPr>
          <w:p w:rsidR="00A44FF7" w:rsidRPr="00963F33" w:rsidRDefault="00A44FF7" w:rsidP="008C7ECF">
            <w:pPr>
              <w:pStyle w:val="phtablecellleft"/>
            </w:pPr>
          </w:p>
        </w:tc>
        <w:tc>
          <w:tcPr>
            <w:tcW w:w="425" w:type="pct"/>
          </w:tcPr>
          <w:p w:rsidR="00A44FF7" w:rsidRPr="00963F33" w:rsidRDefault="00A44FF7" w:rsidP="008C7ECF">
            <w:pPr>
              <w:pStyle w:val="phtablecellleft"/>
            </w:pPr>
          </w:p>
        </w:tc>
        <w:tc>
          <w:tcPr>
            <w:tcW w:w="610" w:type="pct"/>
          </w:tcPr>
          <w:p w:rsidR="00A44FF7" w:rsidRPr="00963F33" w:rsidRDefault="00A44FF7" w:rsidP="008C7ECF">
            <w:pPr>
              <w:pStyle w:val="phtablecellleft"/>
            </w:pPr>
          </w:p>
        </w:tc>
        <w:tc>
          <w:tcPr>
            <w:tcW w:w="569" w:type="pct"/>
          </w:tcPr>
          <w:p w:rsidR="00A44FF7" w:rsidRPr="00963F33" w:rsidRDefault="00A44FF7" w:rsidP="008C7ECF">
            <w:pPr>
              <w:pStyle w:val="phtablecellleft"/>
            </w:pPr>
          </w:p>
        </w:tc>
        <w:tc>
          <w:tcPr>
            <w:tcW w:w="425" w:type="pct"/>
          </w:tcPr>
          <w:p w:rsidR="00A44FF7" w:rsidRPr="00963F33" w:rsidRDefault="00A44FF7" w:rsidP="008C7ECF">
            <w:pPr>
              <w:pStyle w:val="phtablecellleft"/>
            </w:pPr>
          </w:p>
        </w:tc>
        <w:tc>
          <w:tcPr>
            <w:tcW w:w="676" w:type="pct"/>
          </w:tcPr>
          <w:p w:rsidR="00A44FF7" w:rsidRPr="00963F33" w:rsidRDefault="00A44FF7" w:rsidP="008C7ECF">
            <w:pPr>
              <w:pStyle w:val="phtablecellleft"/>
            </w:pPr>
          </w:p>
        </w:tc>
        <w:tc>
          <w:tcPr>
            <w:tcW w:w="534" w:type="pct"/>
          </w:tcPr>
          <w:p w:rsidR="00A44FF7" w:rsidRPr="00963F33" w:rsidRDefault="00A44FF7" w:rsidP="008C7ECF">
            <w:pPr>
              <w:pStyle w:val="phtablecellleft"/>
            </w:pPr>
          </w:p>
        </w:tc>
        <w:tc>
          <w:tcPr>
            <w:tcW w:w="333" w:type="pct"/>
          </w:tcPr>
          <w:p w:rsidR="00A44FF7" w:rsidRPr="00963F33" w:rsidRDefault="00A44FF7" w:rsidP="008C7ECF">
            <w:pPr>
              <w:pStyle w:val="phtablecellleft"/>
            </w:pPr>
          </w:p>
        </w:tc>
      </w:tr>
      <w:tr w:rsidR="00A44FF7" w:rsidRPr="00963F33" w:rsidTr="008C7ECF">
        <w:trPr>
          <w:trHeight w:val="444"/>
        </w:trPr>
        <w:tc>
          <w:tcPr>
            <w:tcW w:w="326" w:type="pct"/>
          </w:tcPr>
          <w:p w:rsidR="00A44FF7" w:rsidRPr="00963F33" w:rsidRDefault="00A44FF7" w:rsidP="008C7ECF">
            <w:pPr>
              <w:pStyle w:val="phtablecellleft"/>
            </w:pPr>
          </w:p>
        </w:tc>
        <w:tc>
          <w:tcPr>
            <w:tcW w:w="559" w:type="pct"/>
          </w:tcPr>
          <w:p w:rsidR="00A44FF7" w:rsidRPr="00963F33" w:rsidRDefault="00A44FF7" w:rsidP="008C7ECF">
            <w:pPr>
              <w:pStyle w:val="phtablecellleft"/>
            </w:pPr>
          </w:p>
        </w:tc>
        <w:tc>
          <w:tcPr>
            <w:tcW w:w="543" w:type="pct"/>
          </w:tcPr>
          <w:p w:rsidR="00A44FF7" w:rsidRPr="00963F33" w:rsidRDefault="00A44FF7" w:rsidP="008C7ECF">
            <w:pPr>
              <w:pStyle w:val="phtablecellleft"/>
            </w:pPr>
          </w:p>
        </w:tc>
        <w:tc>
          <w:tcPr>
            <w:tcW w:w="425" w:type="pct"/>
          </w:tcPr>
          <w:p w:rsidR="00A44FF7" w:rsidRPr="00963F33" w:rsidRDefault="00A44FF7" w:rsidP="008C7ECF">
            <w:pPr>
              <w:pStyle w:val="phtablecellleft"/>
            </w:pPr>
          </w:p>
        </w:tc>
        <w:tc>
          <w:tcPr>
            <w:tcW w:w="610" w:type="pct"/>
          </w:tcPr>
          <w:p w:rsidR="00A44FF7" w:rsidRPr="00963F33" w:rsidRDefault="00A44FF7" w:rsidP="008C7ECF">
            <w:pPr>
              <w:pStyle w:val="phtablecellleft"/>
            </w:pPr>
          </w:p>
        </w:tc>
        <w:tc>
          <w:tcPr>
            <w:tcW w:w="569" w:type="pct"/>
          </w:tcPr>
          <w:p w:rsidR="00A44FF7" w:rsidRPr="00963F33" w:rsidRDefault="00A44FF7" w:rsidP="008C7ECF">
            <w:pPr>
              <w:pStyle w:val="phtablecellleft"/>
            </w:pPr>
          </w:p>
        </w:tc>
        <w:tc>
          <w:tcPr>
            <w:tcW w:w="425" w:type="pct"/>
          </w:tcPr>
          <w:p w:rsidR="00A44FF7" w:rsidRPr="00963F33" w:rsidRDefault="00A44FF7" w:rsidP="008C7ECF">
            <w:pPr>
              <w:pStyle w:val="phtablecellleft"/>
            </w:pPr>
          </w:p>
        </w:tc>
        <w:tc>
          <w:tcPr>
            <w:tcW w:w="676" w:type="pct"/>
          </w:tcPr>
          <w:p w:rsidR="00A44FF7" w:rsidRPr="00963F33" w:rsidRDefault="00A44FF7" w:rsidP="008C7ECF">
            <w:pPr>
              <w:pStyle w:val="phtablecellleft"/>
            </w:pPr>
          </w:p>
        </w:tc>
        <w:tc>
          <w:tcPr>
            <w:tcW w:w="534" w:type="pct"/>
          </w:tcPr>
          <w:p w:rsidR="00A44FF7" w:rsidRPr="00963F33" w:rsidRDefault="00A44FF7" w:rsidP="008C7ECF">
            <w:pPr>
              <w:pStyle w:val="phtablecellleft"/>
            </w:pPr>
          </w:p>
        </w:tc>
        <w:tc>
          <w:tcPr>
            <w:tcW w:w="333" w:type="pct"/>
          </w:tcPr>
          <w:p w:rsidR="00A44FF7" w:rsidRPr="00963F33" w:rsidRDefault="00A44FF7" w:rsidP="008C7ECF">
            <w:pPr>
              <w:pStyle w:val="phtablecellleft"/>
            </w:pPr>
          </w:p>
        </w:tc>
      </w:tr>
    </w:tbl>
    <w:p w:rsidR="00DB5854" w:rsidRPr="00963F33" w:rsidRDefault="00DB5854" w:rsidP="00212FBB">
      <w:pPr>
        <w:pStyle w:val="phnormal"/>
      </w:pPr>
    </w:p>
    <w:p w:rsidR="00BC2F9F" w:rsidRPr="00963F33" w:rsidRDefault="00BC2F9F">
      <w:pPr>
        <w:pStyle w:val="phnormal"/>
      </w:pPr>
    </w:p>
    <w:sectPr w:rsidR="00BC2F9F" w:rsidRPr="00963F33" w:rsidSect="00A330DA">
      <w:footerReference w:type="default" r:id="rId40"/>
      <w:headerReference w:type="first" r:id="rId41"/>
      <w:footerReference w:type="first" r:id="rId42"/>
      <w:pgSz w:w="11899" w:h="16838"/>
      <w:pgMar w:top="1134" w:right="567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640C3" w:rsidRDefault="00F640C3">
      <w:pPr>
        <w:spacing w:line="240" w:lineRule="auto"/>
      </w:pPr>
      <w:r>
        <w:separator/>
      </w:r>
    </w:p>
  </w:endnote>
  <w:endnote w:type="continuationSeparator" w:id="0">
    <w:p w:rsidR="00F640C3" w:rsidRDefault="00F640C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Полужирный">
    <w:panose1 w:val="02020803070505020304"/>
    <w:charset w:val="01"/>
    <w:family w:val="roman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PT Astra Serif">
    <w:altName w:val="Times New Roman"/>
    <w:charset w:val="CC"/>
    <w:family w:val="roman"/>
    <w:pitch w:val="variable"/>
    <w:sig w:usb0="A00002EF" w:usb1="5000204B" w:usb2="00000020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234395125"/>
      <w:docPartObj>
        <w:docPartGallery w:val="Page Numbers (Bottom of Page)"/>
        <w:docPartUnique/>
      </w:docPartObj>
    </w:sdtPr>
    <w:sdtEndPr/>
    <w:sdtContent>
      <w:p w:rsidR="003B4B24" w:rsidRDefault="003B4B24" w:rsidP="00051473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47D30">
          <w:rPr>
            <w:noProof/>
          </w:rPr>
          <w:t>20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4B24" w:rsidRDefault="003B4B24" w:rsidP="009216C1">
    <w:pPr>
      <w:pStyle w:val="phtitlepagecode"/>
    </w:pPr>
    <w:r>
      <w:t>2022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640C3" w:rsidRDefault="00F640C3">
      <w:pPr>
        <w:spacing w:line="240" w:lineRule="auto"/>
      </w:pPr>
      <w:r>
        <w:separator/>
      </w:r>
    </w:p>
  </w:footnote>
  <w:footnote w:type="continuationSeparator" w:id="0">
    <w:p w:rsidR="00F640C3" w:rsidRDefault="00F640C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0DD2" w:rsidRPr="00050DD2" w:rsidRDefault="00050DD2">
    <w:pPr>
      <w:pStyle w:val="a8"/>
      <w:rPr>
        <w:b/>
      </w:rPr>
    </w:pPr>
    <w:r w:rsidRPr="00050DD2">
      <w:rPr>
        <w:b/>
      </w:rPr>
      <w:t>ООО «ОТР»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AF3711"/>
    <w:multiLevelType w:val="multilevel"/>
    <w:tmpl w:val="61BE3C5E"/>
    <w:lvl w:ilvl="0">
      <w:start w:val="1"/>
      <w:numFmt w:val="decimal"/>
      <w:lvlText w:val="%1"/>
      <w:lvlJc w:val="left"/>
      <w:pPr>
        <w:tabs>
          <w:tab w:val="num" w:pos="1418"/>
        </w:tabs>
        <w:ind w:left="851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571"/>
        </w:tabs>
        <w:ind w:left="851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43"/>
        </w:tabs>
        <w:ind w:left="851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985"/>
        </w:tabs>
        <w:ind w:left="851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851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268"/>
        </w:tabs>
        <w:ind w:left="851" w:firstLine="0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 w15:restartNumberingAfterBreak="0">
    <w:nsid w:val="11495CF7"/>
    <w:multiLevelType w:val="multilevel"/>
    <w:tmpl w:val="C8AE6888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2" w15:restartNumberingAfterBreak="0">
    <w:nsid w:val="13BA77A7"/>
    <w:multiLevelType w:val="multilevel"/>
    <w:tmpl w:val="3724BF9A"/>
    <w:lvl w:ilvl="0">
      <w:start w:val="1"/>
      <w:numFmt w:val="decimal"/>
      <w:pStyle w:val="ScrollListNumber2"/>
      <w:lvlText w:val="%1)"/>
      <w:lvlJc w:val="left"/>
      <w:pPr>
        <w:tabs>
          <w:tab w:val="num" w:pos="1780"/>
        </w:tabs>
        <w:ind w:left="1780" w:hanging="465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3" w15:restartNumberingAfterBreak="0">
    <w:nsid w:val="19952A7E"/>
    <w:multiLevelType w:val="multilevel"/>
    <w:tmpl w:val="4B268900"/>
    <w:lvl w:ilvl="0">
      <w:start w:val="1"/>
      <w:numFmt w:val="russianLower"/>
      <w:pStyle w:val="phlistordereda"/>
      <w:lvlText w:val="%1)"/>
      <w:lvlJc w:val="left"/>
      <w:pPr>
        <w:tabs>
          <w:tab w:val="num" w:pos="1208"/>
        </w:tabs>
        <w:ind w:left="1208" w:hanging="357"/>
      </w:pPr>
      <w:rPr>
        <w:rFonts w:hint="default"/>
      </w:rPr>
    </w:lvl>
    <w:lvl w:ilvl="1">
      <w:start w:val="1"/>
      <w:numFmt w:val="decimal"/>
      <w:pStyle w:val="phlistordered1"/>
      <w:lvlText w:val="%2)"/>
      <w:lvlJc w:val="left"/>
      <w:pPr>
        <w:tabs>
          <w:tab w:val="num" w:pos="1565"/>
        </w:tabs>
        <w:ind w:left="1565" w:hanging="357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3197"/>
        </w:tabs>
        <w:ind w:left="319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917"/>
        </w:tabs>
        <w:ind w:left="391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637"/>
        </w:tabs>
        <w:ind w:left="463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357"/>
        </w:tabs>
        <w:ind w:left="535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6077"/>
        </w:tabs>
        <w:ind w:left="607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797"/>
        </w:tabs>
        <w:ind w:left="679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517"/>
        </w:tabs>
        <w:ind w:left="7517" w:hanging="180"/>
      </w:pPr>
      <w:rPr>
        <w:rFonts w:hint="default"/>
      </w:rPr>
    </w:lvl>
  </w:abstractNum>
  <w:abstractNum w:abstractNumId="4" w15:restartNumberingAfterBreak="0">
    <w:nsid w:val="1DB862E0"/>
    <w:multiLevelType w:val="hybridMultilevel"/>
    <w:tmpl w:val="5DAE4584"/>
    <w:lvl w:ilvl="0" w:tplc="5922E858">
      <w:start w:val="1"/>
      <w:numFmt w:val="decimal"/>
      <w:pStyle w:val="1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2504B3"/>
    <w:multiLevelType w:val="multilevel"/>
    <w:tmpl w:val="3440C532"/>
    <w:lvl w:ilvl="0">
      <w:start w:val="1"/>
      <w:numFmt w:val="bullet"/>
      <w:pStyle w:val="phtableitemizedlist1"/>
      <w:lvlText w:val=""/>
      <w:lvlJc w:val="left"/>
      <w:pPr>
        <w:ind w:left="346" w:hanging="340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tabs>
          <w:tab w:val="num" w:pos="697"/>
        </w:tabs>
        <w:ind w:left="697" w:hanging="345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C42DA7"/>
    <w:multiLevelType w:val="multilevel"/>
    <w:tmpl w:val="5A8E652C"/>
    <w:lvl w:ilvl="0">
      <w:start w:val="1"/>
      <w:numFmt w:val="decimal"/>
      <w:pStyle w:val="phtableorderedlist1"/>
      <w:lvlText w:val="%1)"/>
      <w:lvlJc w:val="left"/>
      <w:pPr>
        <w:ind w:left="346" w:hanging="34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" w15:restartNumberingAfterBreak="0">
    <w:nsid w:val="45772172"/>
    <w:multiLevelType w:val="hybridMultilevel"/>
    <w:tmpl w:val="4B8EEF08"/>
    <w:lvl w:ilvl="0" w:tplc="BE34701A">
      <w:start w:val="1"/>
      <w:numFmt w:val="decimal"/>
      <w:pStyle w:val="phtableorderlist1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FB32A9"/>
    <w:multiLevelType w:val="multilevel"/>
    <w:tmpl w:val="DF8697A0"/>
    <w:styleLink w:val="phadditiontitle"/>
    <w:lvl w:ilvl="0">
      <w:start w:val="1"/>
      <w:numFmt w:val="russianUpper"/>
      <w:pStyle w:val="phadditiontitle1"/>
      <w:lvlText w:val="Приложение 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phadditiontitle2"/>
      <w:lvlText w:val="%1.%2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2">
      <w:start w:val="1"/>
      <w:numFmt w:val="decimal"/>
      <w:pStyle w:val="phadditiontitle3"/>
      <w:lvlText w:val="%1.%2.%3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738"/>
        </w:tabs>
        <w:ind w:left="3738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882"/>
        </w:tabs>
        <w:ind w:left="3882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026"/>
        </w:tabs>
        <w:ind w:left="4026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170"/>
        </w:tabs>
        <w:ind w:left="417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14"/>
        </w:tabs>
        <w:ind w:left="431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458"/>
        </w:tabs>
        <w:ind w:left="4458" w:hanging="1584"/>
      </w:pPr>
      <w:rPr>
        <w:rFonts w:hint="default"/>
      </w:rPr>
    </w:lvl>
  </w:abstractNum>
  <w:abstractNum w:abstractNumId="9" w15:restartNumberingAfterBreak="0">
    <w:nsid w:val="52A83BC4"/>
    <w:multiLevelType w:val="multilevel"/>
    <w:tmpl w:val="DF8697A0"/>
    <w:numStyleLink w:val="phadditiontitle"/>
  </w:abstractNum>
  <w:abstractNum w:abstractNumId="10" w15:restartNumberingAfterBreak="0">
    <w:nsid w:val="54C845EB"/>
    <w:multiLevelType w:val="multilevel"/>
    <w:tmpl w:val="FB3E337E"/>
    <w:lvl w:ilvl="0">
      <w:start w:val="1"/>
      <w:numFmt w:val="russianLower"/>
      <w:pStyle w:val="phtableorderlist"/>
      <w:lvlText w:val="%1)"/>
      <w:lvlJc w:val="left"/>
      <w:pPr>
        <w:ind w:left="346" w:hanging="340"/>
      </w:pPr>
      <w:rPr>
        <w:rFonts w:hint="default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1" w15:restartNumberingAfterBreak="0">
    <w:nsid w:val="5A6818A1"/>
    <w:multiLevelType w:val="multilevel"/>
    <w:tmpl w:val="7E76F97A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63AE66BC"/>
    <w:multiLevelType w:val="hybridMultilevel"/>
    <w:tmpl w:val="A6AA3BA2"/>
    <w:lvl w:ilvl="0" w:tplc="2774EFAE">
      <w:start w:val="1"/>
      <w:numFmt w:val="decimal"/>
      <w:pStyle w:val="phlistordered1up"/>
      <w:lvlText w:val="%1)"/>
      <w:lvlJc w:val="left"/>
      <w:pPr>
        <w:ind w:left="1212" w:hanging="360"/>
      </w:pPr>
    </w:lvl>
    <w:lvl w:ilvl="1" w:tplc="04190019" w:tentative="1">
      <w:start w:val="1"/>
      <w:numFmt w:val="lowerLetter"/>
      <w:lvlText w:val="%2."/>
      <w:lvlJc w:val="left"/>
      <w:pPr>
        <w:ind w:left="1932" w:hanging="360"/>
      </w:pPr>
    </w:lvl>
    <w:lvl w:ilvl="2" w:tplc="0419001B" w:tentative="1">
      <w:start w:val="1"/>
      <w:numFmt w:val="lowerRoman"/>
      <w:lvlText w:val="%3."/>
      <w:lvlJc w:val="right"/>
      <w:pPr>
        <w:ind w:left="2652" w:hanging="180"/>
      </w:pPr>
    </w:lvl>
    <w:lvl w:ilvl="3" w:tplc="0419000F" w:tentative="1">
      <w:start w:val="1"/>
      <w:numFmt w:val="decimal"/>
      <w:lvlText w:val="%4."/>
      <w:lvlJc w:val="left"/>
      <w:pPr>
        <w:ind w:left="3372" w:hanging="360"/>
      </w:pPr>
    </w:lvl>
    <w:lvl w:ilvl="4" w:tplc="04190019" w:tentative="1">
      <w:start w:val="1"/>
      <w:numFmt w:val="lowerLetter"/>
      <w:lvlText w:val="%5."/>
      <w:lvlJc w:val="left"/>
      <w:pPr>
        <w:ind w:left="4092" w:hanging="360"/>
      </w:pPr>
    </w:lvl>
    <w:lvl w:ilvl="5" w:tplc="0419001B" w:tentative="1">
      <w:start w:val="1"/>
      <w:numFmt w:val="lowerRoman"/>
      <w:lvlText w:val="%6."/>
      <w:lvlJc w:val="right"/>
      <w:pPr>
        <w:ind w:left="4812" w:hanging="180"/>
      </w:pPr>
    </w:lvl>
    <w:lvl w:ilvl="6" w:tplc="0419000F" w:tentative="1">
      <w:start w:val="1"/>
      <w:numFmt w:val="decimal"/>
      <w:lvlText w:val="%7."/>
      <w:lvlJc w:val="left"/>
      <w:pPr>
        <w:ind w:left="5532" w:hanging="360"/>
      </w:pPr>
    </w:lvl>
    <w:lvl w:ilvl="7" w:tplc="04190019" w:tentative="1">
      <w:start w:val="1"/>
      <w:numFmt w:val="lowerLetter"/>
      <w:lvlText w:val="%8."/>
      <w:lvlJc w:val="left"/>
      <w:pPr>
        <w:ind w:left="6252" w:hanging="360"/>
      </w:pPr>
    </w:lvl>
    <w:lvl w:ilvl="8" w:tplc="0419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13" w15:restartNumberingAfterBreak="0">
    <w:nsid w:val="63EC2B42"/>
    <w:multiLevelType w:val="hybridMultilevel"/>
    <w:tmpl w:val="E8303FC0"/>
    <w:lvl w:ilvl="0" w:tplc="F33AAB68">
      <w:start w:val="1"/>
      <w:numFmt w:val="decimal"/>
      <w:pStyle w:val="phbibliography"/>
      <w:lvlText w:val="[%1]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73012FC2"/>
    <w:multiLevelType w:val="multilevel"/>
    <w:tmpl w:val="869A37C2"/>
    <w:lvl w:ilvl="0">
      <w:start w:val="1"/>
      <w:numFmt w:val="decimal"/>
      <w:pStyle w:val="10"/>
      <w:lvlText w:val="%1"/>
      <w:lvlJc w:val="left"/>
      <w:pPr>
        <w:tabs>
          <w:tab w:val="num" w:pos="1418"/>
        </w:tabs>
        <w:ind w:left="851" w:firstLine="0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1571"/>
        </w:tabs>
        <w:ind w:left="851" w:firstLine="0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1843"/>
        </w:tabs>
        <w:ind w:left="851" w:firstLine="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985"/>
        </w:tabs>
        <w:ind w:left="851" w:firstLine="0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701"/>
        </w:tabs>
        <w:ind w:left="851" w:firstLine="0"/>
      </w:pPr>
      <w:rPr>
        <w:rFonts w:ascii="Arial" w:hAnsi="Arial" w:hint="default"/>
        <w:b/>
        <w:i w:val="0"/>
        <w:caps w:val="0"/>
        <w:strike w:val="0"/>
        <w:dstrike w:val="0"/>
        <w:vanish w:val="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Restart w:val="3"/>
      <w:pStyle w:val="6"/>
      <w:lvlText w:val="%1.%2.%3.%4.%5.%6"/>
      <w:lvlJc w:val="left"/>
      <w:pPr>
        <w:tabs>
          <w:tab w:val="num" w:pos="2410"/>
        </w:tabs>
        <w:ind w:left="851" w:firstLine="0"/>
      </w:pPr>
      <w:rPr>
        <w:rFonts w:ascii="Arial" w:hAnsi="Arial"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1.%2.%3.%4.%5.%6.%7"/>
      <w:lvlJc w:val="left"/>
      <w:pPr>
        <w:tabs>
          <w:tab w:val="num" w:pos="1001"/>
        </w:tabs>
        <w:ind w:left="1001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45"/>
        </w:tabs>
        <w:ind w:left="114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89"/>
        </w:tabs>
        <w:ind w:left="1289" w:hanging="1584"/>
      </w:pPr>
      <w:rPr>
        <w:rFonts w:hint="default"/>
      </w:rPr>
    </w:lvl>
  </w:abstractNum>
  <w:abstractNum w:abstractNumId="15" w15:restartNumberingAfterBreak="0">
    <w:nsid w:val="75161AFA"/>
    <w:multiLevelType w:val="multilevel"/>
    <w:tmpl w:val="0602F534"/>
    <w:lvl w:ilvl="0">
      <w:start w:val="1"/>
      <w:numFmt w:val="bullet"/>
      <w:pStyle w:val="phlistitemized1"/>
      <w:lvlText w:val=""/>
      <w:lvlJc w:val="left"/>
      <w:pPr>
        <w:tabs>
          <w:tab w:val="num" w:pos="1208"/>
        </w:tabs>
        <w:ind w:left="1208" w:hanging="357"/>
      </w:pPr>
      <w:rPr>
        <w:rFonts w:ascii="Symbol" w:hAnsi="Symbol" w:hint="default"/>
        <w:color w:val="auto"/>
      </w:rPr>
    </w:lvl>
    <w:lvl w:ilvl="1">
      <w:start w:val="1"/>
      <w:numFmt w:val="bullet"/>
      <w:pStyle w:val="phlistitemized2"/>
      <w:lvlText w:val=""/>
      <w:lvlJc w:val="left"/>
      <w:pPr>
        <w:tabs>
          <w:tab w:val="num" w:pos="1565"/>
        </w:tabs>
        <w:ind w:left="1565" w:hanging="357"/>
      </w:pPr>
      <w:rPr>
        <w:rFonts w:ascii="Symbol" w:hAnsi="Symbol" w:hint="default"/>
        <w:color w:val="auto"/>
      </w:rPr>
    </w:lvl>
    <w:lvl w:ilvl="2">
      <w:start w:val="1"/>
      <w:numFmt w:val="bullet"/>
      <w:pStyle w:val="phlistitemized3"/>
      <w:lvlText w:val=""/>
      <w:lvlJc w:val="left"/>
      <w:pPr>
        <w:tabs>
          <w:tab w:val="num" w:pos="1922"/>
        </w:tabs>
        <w:ind w:left="1922" w:hanging="357"/>
      </w:pPr>
      <w:rPr>
        <w:rFonts w:ascii="Symbol" w:hAnsi="Symbol" w:hint="default"/>
        <w:color w:val="auto"/>
      </w:rPr>
    </w:lvl>
    <w:lvl w:ilvl="3">
      <w:start w:val="1"/>
      <w:numFmt w:val="bullet"/>
      <w:pStyle w:val="phlistitemized4"/>
      <w:lvlText w:val=""/>
      <w:lvlJc w:val="left"/>
      <w:pPr>
        <w:tabs>
          <w:tab w:val="num" w:pos="2279"/>
        </w:tabs>
        <w:ind w:left="2279" w:hanging="357"/>
      </w:pPr>
      <w:rPr>
        <w:rFonts w:ascii="Symbol" w:hAnsi="Symbol" w:hint="default"/>
        <w:color w:val="auto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7579686D"/>
    <w:multiLevelType w:val="multilevel"/>
    <w:tmpl w:val="3A38EA26"/>
    <w:lvl w:ilvl="0">
      <w:start w:val="1"/>
      <w:numFmt w:val="bullet"/>
      <w:lvlText w:val="–"/>
      <w:lvlJc w:val="left"/>
      <w:pPr>
        <w:tabs>
          <w:tab w:val="num" w:pos="1755"/>
        </w:tabs>
        <w:ind w:left="1755" w:hanging="360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2">
      <w:start w:val="1"/>
      <w:numFmt w:val="bullet"/>
      <w:pStyle w:val="ScrollListBullet4"/>
      <w:lvlText w:val=""/>
      <w:lvlJc w:val="left"/>
      <w:pPr>
        <w:tabs>
          <w:tab w:val="num" w:pos="2710"/>
        </w:tabs>
        <w:ind w:left="2710" w:hanging="465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17" w15:restartNumberingAfterBreak="0">
    <w:nsid w:val="7579686E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7579686F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75796870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75796871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21" w15:restartNumberingAfterBreak="0">
    <w:nsid w:val="75796872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75796873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23" w15:restartNumberingAfterBreak="0">
    <w:nsid w:val="75796874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75796875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25" w15:restartNumberingAfterBreak="0">
    <w:nsid w:val="75796876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26" w15:restartNumberingAfterBreak="0">
    <w:nsid w:val="75796877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75796878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75796879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29" w15:restartNumberingAfterBreak="0">
    <w:nsid w:val="7579687A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75796883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75796884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75796885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75796886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75796887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num w:numId="1">
    <w:abstractNumId w:val="11"/>
  </w:num>
  <w:num w:numId="2">
    <w:abstractNumId w:val="13"/>
  </w:num>
  <w:num w:numId="3">
    <w:abstractNumId w:val="15"/>
  </w:num>
  <w:num w:numId="4">
    <w:abstractNumId w:val="1"/>
  </w:num>
  <w:num w:numId="5">
    <w:abstractNumId w:val="2"/>
  </w:num>
  <w:num w:numId="6">
    <w:abstractNumId w:val="3"/>
  </w:num>
  <w:num w:numId="7">
    <w:abstractNumId w:val="16"/>
  </w:num>
  <w:num w:numId="8">
    <w:abstractNumId w:val="10"/>
  </w:num>
  <w:num w:numId="9">
    <w:abstractNumId w:val="7"/>
  </w:num>
  <w:num w:numId="10">
    <w:abstractNumId w:val="0"/>
  </w:num>
  <w:num w:numId="11">
    <w:abstractNumId w:val="8"/>
  </w:num>
  <w:num w:numId="1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"/>
  </w:num>
  <w:num w:numId="1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2"/>
  </w:num>
  <w:num w:numId="16">
    <w:abstractNumId w:val="5"/>
    <w:lvlOverride w:ilvl="0">
      <w:lvl w:ilvl="0">
        <w:start w:val="1"/>
        <w:numFmt w:val="bullet"/>
        <w:pStyle w:val="phtableitemizedlist1"/>
        <w:lvlText w:val=""/>
        <w:lvlJc w:val="left"/>
        <w:pPr>
          <w:ind w:left="346" w:hanging="340"/>
        </w:pPr>
        <w:rPr>
          <w:rFonts w:ascii="Symbol" w:hAnsi="Symbol" w:hint="default"/>
        </w:rPr>
      </w:lvl>
    </w:lvlOverride>
    <w:lvlOverride w:ilvl="1">
      <w:lvl w:ilvl="1">
        <w:start w:val="1"/>
        <w:numFmt w:val="bullet"/>
        <w:lvlText w:val=""/>
        <w:lvlJc w:val="left"/>
        <w:pPr>
          <w:ind w:left="686" w:hanging="340"/>
        </w:pPr>
        <w:rPr>
          <w:rFonts w:ascii="Symbol" w:hAnsi="Symbol" w:hint="default"/>
        </w:rPr>
      </w:lvl>
    </w:lvlOverride>
    <w:lvlOverride w:ilvl="2">
      <w:lvl w:ilvl="2">
        <w:start w:val="1"/>
        <w:numFmt w:val="bullet"/>
        <w:lvlText w:val=""/>
        <w:lvlJc w:val="left"/>
        <w:pPr>
          <w:ind w:left="2160" w:hanging="360"/>
        </w:pPr>
        <w:rPr>
          <w:rFonts w:ascii="Wingdings" w:hAnsi="Wingdings" w:hint="default"/>
        </w:rPr>
      </w:lvl>
    </w:lvlOverride>
    <w:lvlOverride w:ilvl="3">
      <w:lvl w:ilvl="3">
        <w:start w:val="1"/>
        <w:numFmt w:val="bullet"/>
        <w:lvlText w:val=""/>
        <w:lvlJc w:val="left"/>
        <w:pPr>
          <w:ind w:left="2880" w:hanging="360"/>
        </w:pPr>
        <w:rPr>
          <w:rFonts w:ascii="Symbol" w:hAnsi="Symbol" w:hint="default"/>
        </w:rPr>
      </w:lvl>
    </w:lvlOverride>
    <w:lvlOverride w:ilvl="4">
      <w:lvl w:ilvl="4">
        <w:start w:val="1"/>
        <w:numFmt w:val="bullet"/>
        <w:lvlText w:val="o"/>
        <w:lvlJc w:val="left"/>
        <w:pPr>
          <w:ind w:left="3600" w:hanging="360"/>
        </w:pPr>
        <w:rPr>
          <w:rFonts w:ascii="Courier New" w:hAnsi="Courier New" w:cs="Courier New" w:hint="default"/>
        </w:rPr>
      </w:lvl>
    </w:lvlOverride>
    <w:lvlOverride w:ilvl="5">
      <w:lvl w:ilvl="5">
        <w:start w:val="1"/>
        <w:numFmt w:val="bullet"/>
        <w:lvlText w:val=""/>
        <w:lvlJc w:val="left"/>
        <w:pPr>
          <w:ind w:left="4320" w:hanging="360"/>
        </w:pPr>
        <w:rPr>
          <w:rFonts w:ascii="Wingdings" w:hAnsi="Wingdings" w:hint="default"/>
        </w:rPr>
      </w:lvl>
    </w:lvlOverride>
    <w:lvlOverride w:ilvl="6">
      <w:lvl w:ilvl="6">
        <w:start w:val="1"/>
        <w:numFmt w:val="bullet"/>
        <w:lvlText w:val=""/>
        <w:lvlJc w:val="left"/>
        <w:pPr>
          <w:ind w:left="5040" w:hanging="360"/>
        </w:pPr>
        <w:rPr>
          <w:rFonts w:ascii="Symbol" w:hAnsi="Symbol" w:hint="default"/>
        </w:rPr>
      </w:lvl>
    </w:lvlOverride>
    <w:lvlOverride w:ilvl="7">
      <w:lvl w:ilvl="7">
        <w:start w:val="1"/>
        <w:numFmt w:val="bullet"/>
        <w:lvlText w:val="o"/>
        <w:lvlJc w:val="left"/>
        <w:pPr>
          <w:ind w:left="5760" w:hanging="360"/>
        </w:pPr>
        <w:rPr>
          <w:rFonts w:ascii="Courier New" w:hAnsi="Courier New" w:cs="Courier New" w:hint="default"/>
        </w:rPr>
      </w:lvl>
    </w:lvlOverride>
    <w:lvlOverride w:ilvl="8">
      <w:lvl w:ilvl="8">
        <w:start w:val="1"/>
        <w:numFmt w:val="bullet"/>
        <w:lvlText w:val=""/>
        <w:lvlJc w:val="left"/>
        <w:pPr>
          <w:ind w:left="6480" w:hanging="360"/>
        </w:pPr>
        <w:rPr>
          <w:rFonts w:ascii="Wingdings" w:hAnsi="Wingdings" w:hint="default"/>
        </w:rPr>
      </w:lvl>
    </w:lvlOverride>
  </w:num>
  <w:num w:numId="1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9"/>
  </w:num>
  <w:num w:numId="19">
    <w:abstractNumId w:val="14"/>
  </w:num>
  <w:num w:numId="20">
    <w:abstractNumId w:val="6"/>
  </w:num>
  <w:num w:numId="21">
    <w:abstractNumId w:val="17"/>
  </w:num>
  <w:num w:numId="22">
    <w:abstractNumId w:val="18"/>
  </w:num>
  <w:num w:numId="23">
    <w:abstractNumId w:val="19"/>
  </w:num>
  <w:num w:numId="24">
    <w:abstractNumId w:val="20"/>
  </w:num>
  <w:num w:numId="25">
    <w:abstractNumId w:val="21"/>
  </w:num>
  <w:num w:numId="26">
    <w:abstractNumId w:val="22"/>
  </w:num>
  <w:num w:numId="27">
    <w:abstractNumId w:val="23"/>
  </w:num>
  <w:num w:numId="28">
    <w:abstractNumId w:val="24"/>
  </w:num>
  <w:num w:numId="29">
    <w:abstractNumId w:val="25"/>
  </w:num>
  <w:num w:numId="30">
    <w:abstractNumId w:val="26"/>
  </w:num>
  <w:num w:numId="31">
    <w:abstractNumId w:val="27"/>
  </w:num>
  <w:num w:numId="32">
    <w:abstractNumId w:val="28"/>
  </w:num>
  <w:num w:numId="33">
    <w:abstractNumId w:val="29"/>
  </w:num>
  <w:num w:numId="34">
    <w:abstractNumId w:val="30"/>
  </w:num>
  <w:num w:numId="35">
    <w:abstractNumId w:val="31"/>
  </w:num>
  <w:num w:numId="36">
    <w:abstractNumId w:val="32"/>
  </w:num>
  <w:num w:numId="37">
    <w:abstractNumId w:val="33"/>
  </w:num>
  <w:num w:numId="38">
    <w:abstractNumId w:val="34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attachedTemplate r:id="rId1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284"/>
  <w:hyphenationZone w:val="425"/>
  <w:drawingGridHorizontalSpacing w:val="10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5E3A"/>
    <w:rsid w:val="00001B6E"/>
    <w:rsid w:val="0001175D"/>
    <w:rsid w:val="000174F7"/>
    <w:rsid w:val="000176D9"/>
    <w:rsid w:val="00022BFB"/>
    <w:rsid w:val="00033FD0"/>
    <w:rsid w:val="000345BB"/>
    <w:rsid w:val="000371D6"/>
    <w:rsid w:val="00042947"/>
    <w:rsid w:val="0004794A"/>
    <w:rsid w:val="0005016A"/>
    <w:rsid w:val="00050DD2"/>
    <w:rsid w:val="00051473"/>
    <w:rsid w:val="00053BAB"/>
    <w:rsid w:val="00055224"/>
    <w:rsid w:val="000579FB"/>
    <w:rsid w:val="00057F8C"/>
    <w:rsid w:val="00063F08"/>
    <w:rsid w:val="00064671"/>
    <w:rsid w:val="00065ED9"/>
    <w:rsid w:val="000669E0"/>
    <w:rsid w:val="00073103"/>
    <w:rsid w:val="000802F6"/>
    <w:rsid w:val="000814C8"/>
    <w:rsid w:val="00082616"/>
    <w:rsid w:val="00091F1E"/>
    <w:rsid w:val="000A2545"/>
    <w:rsid w:val="000B1C98"/>
    <w:rsid w:val="000C3D87"/>
    <w:rsid w:val="000D2590"/>
    <w:rsid w:val="000D499C"/>
    <w:rsid w:val="000D6D79"/>
    <w:rsid w:val="000D7C30"/>
    <w:rsid w:val="000E45C2"/>
    <w:rsid w:val="000E57ED"/>
    <w:rsid w:val="000E62C2"/>
    <w:rsid w:val="000F1854"/>
    <w:rsid w:val="000F7B36"/>
    <w:rsid w:val="001013DB"/>
    <w:rsid w:val="00102A51"/>
    <w:rsid w:val="0011104B"/>
    <w:rsid w:val="00115BAB"/>
    <w:rsid w:val="00115E3A"/>
    <w:rsid w:val="0012072B"/>
    <w:rsid w:val="001257CA"/>
    <w:rsid w:val="00126A20"/>
    <w:rsid w:val="00134DC6"/>
    <w:rsid w:val="0013593A"/>
    <w:rsid w:val="00141222"/>
    <w:rsid w:val="00143B4B"/>
    <w:rsid w:val="00146C45"/>
    <w:rsid w:val="001530E7"/>
    <w:rsid w:val="00153F20"/>
    <w:rsid w:val="0015478B"/>
    <w:rsid w:val="0015694C"/>
    <w:rsid w:val="00156F0D"/>
    <w:rsid w:val="00173B90"/>
    <w:rsid w:val="00177C6C"/>
    <w:rsid w:val="0018068C"/>
    <w:rsid w:val="001821A8"/>
    <w:rsid w:val="001872D4"/>
    <w:rsid w:val="0019521D"/>
    <w:rsid w:val="001A1360"/>
    <w:rsid w:val="001A1D1A"/>
    <w:rsid w:val="001C3614"/>
    <w:rsid w:val="001D03A9"/>
    <w:rsid w:val="001D2CBF"/>
    <w:rsid w:val="001D65E6"/>
    <w:rsid w:val="001D75EA"/>
    <w:rsid w:val="001E145D"/>
    <w:rsid w:val="001E3B1B"/>
    <w:rsid w:val="001E3D81"/>
    <w:rsid w:val="001E3F81"/>
    <w:rsid w:val="001F0B70"/>
    <w:rsid w:val="00200442"/>
    <w:rsid w:val="00201B47"/>
    <w:rsid w:val="0021001B"/>
    <w:rsid w:val="00212FBB"/>
    <w:rsid w:val="0021544B"/>
    <w:rsid w:val="00215A76"/>
    <w:rsid w:val="00220E40"/>
    <w:rsid w:val="00225535"/>
    <w:rsid w:val="00225F28"/>
    <w:rsid w:val="00232F89"/>
    <w:rsid w:val="00236273"/>
    <w:rsid w:val="00242029"/>
    <w:rsid w:val="0025044A"/>
    <w:rsid w:val="0025070E"/>
    <w:rsid w:val="0025115E"/>
    <w:rsid w:val="00251D6B"/>
    <w:rsid w:val="0025541B"/>
    <w:rsid w:val="00262F5C"/>
    <w:rsid w:val="002660E4"/>
    <w:rsid w:val="002664AF"/>
    <w:rsid w:val="00266BEC"/>
    <w:rsid w:val="002707E8"/>
    <w:rsid w:val="00272125"/>
    <w:rsid w:val="00274AC0"/>
    <w:rsid w:val="00294449"/>
    <w:rsid w:val="00294EE2"/>
    <w:rsid w:val="002A05D8"/>
    <w:rsid w:val="002B48D8"/>
    <w:rsid w:val="002B6C5F"/>
    <w:rsid w:val="002C037A"/>
    <w:rsid w:val="002C1743"/>
    <w:rsid w:val="002C5BCA"/>
    <w:rsid w:val="002D0E23"/>
    <w:rsid w:val="002D4435"/>
    <w:rsid w:val="002D7662"/>
    <w:rsid w:val="002E1EC5"/>
    <w:rsid w:val="002F052C"/>
    <w:rsid w:val="002F0D43"/>
    <w:rsid w:val="002F4EC4"/>
    <w:rsid w:val="002F50E9"/>
    <w:rsid w:val="002F6A76"/>
    <w:rsid w:val="002F79E0"/>
    <w:rsid w:val="003111A7"/>
    <w:rsid w:val="0031378D"/>
    <w:rsid w:val="0031378F"/>
    <w:rsid w:val="00313CC9"/>
    <w:rsid w:val="00315745"/>
    <w:rsid w:val="00316FAC"/>
    <w:rsid w:val="00325D12"/>
    <w:rsid w:val="00326673"/>
    <w:rsid w:val="00330C80"/>
    <w:rsid w:val="00336ECC"/>
    <w:rsid w:val="003373C2"/>
    <w:rsid w:val="0034010A"/>
    <w:rsid w:val="00340300"/>
    <w:rsid w:val="003428C7"/>
    <w:rsid w:val="00344CE9"/>
    <w:rsid w:val="0034674F"/>
    <w:rsid w:val="00346919"/>
    <w:rsid w:val="00347D30"/>
    <w:rsid w:val="003518EE"/>
    <w:rsid w:val="00352D9A"/>
    <w:rsid w:val="00356AA8"/>
    <w:rsid w:val="003570EA"/>
    <w:rsid w:val="0036214D"/>
    <w:rsid w:val="00362C86"/>
    <w:rsid w:val="00371231"/>
    <w:rsid w:val="00374AF9"/>
    <w:rsid w:val="003779E7"/>
    <w:rsid w:val="00383862"/>
    <w:rsid w:val="003846FB"/>
    <w:rsid w:val="00392B51"/>
    <w:rsid w:val="00394C42"/>
    <w:rsid w:val="003955CE"/>
    <w:rsid w:val="003A06A8"/>
    <w:rsid w:val="003B377A"/>
    <w:rsid w:val="003B4B24"/>
    <w:rsid w:val="003C4459"/>
    <w:rsid w:val="003C5ED8"/>
    <w:rsid w:val="003C6C81"/>
    <w:rsid w:val="003D31E6"/>
    <w:rsid w:val="003E0EF5"/>
    <w:rsid w:val="003E19BB"/>
    <w:rsid w:val="003F6EC0"/>
    <w:rsid w:val="004001AF"/>
    <w:rsid w:val="00400C21"/>
    <w:rsid w:val="00413690"/>
    <w:rsid w:val="00420E1D"/>
    <w:rsid w:val="00425E40"/>
    <w:rsid w:val="004266BE"/>
    <w:rsid w:val="00437EB3"/>
    <w:rsid w:val="00443EED"/>
    <w:rsid w:val="00446192"/>
    <w:rsid w:val="00452C6E"/>
    <w:rsid w:val="00456C96"/>
    <w:rsid w:val="0046101E"/>
    <w:rsid w:val="00461C23"/>
    <w:rsid w:val="00462D65"/>
    <w:rsid w:val="00467DF9"/>
    <w:rsid w:val="00474975"/>
    <w:rsid w:val="00474ACE"/>
    <w:rsid w:val="00481948"/>
    <w:rsid w:val="00482F73"/>
    <w:rsid w:val="00483DC6"/>
    <w:rsid w:val="004843DC"/>
    <w:rsid w:val="00487784"/>
    <w:rsid w:val="00491FD8"/>
    <w:rsid w:val="004934CB"/>
    <w:rsid w:val="004B0910"/>
    <w:rsid w:val="004B5047"/>
    <w:rsid w:val="004B5FCD"/>
    <w:rsid w:val="004C42AF"/>
    <w:rsid w:val="004C5956"/>
    <w:rsid w:val="004C634B"/>
    <w:rsid w:val="004C6B4F"/>
    <w:rsid w:val="004D025D"/>
    <w:rsid w:val="004D23D1"/>
    <w:rsid w:val="004D42D3"/>
    <w:rsid w:val="004D4905"/>
    <w:rsid w:val="004E2645"/>
    <w:rsid w:val="004E4DAA"/>
    <w:rsid w:val="005005E5"/>
    <w:rsid w:val="0050368C"/>
    <w:rsid w:val="0050387A"/>
    <w:rsid w:val="0050426E"/>
    <w:rsid w:val="00506961"/>
    <w:rsid w:val="00507355"/>
    <w:rsid w:val="00522C0C"/>
    <w:rsid w:val="005261B4"/>
    <w:rsid w:val="005308EE"/>
    <w:rsid w:val="00531B81"/>
    <w:rsid w:val="00542EC7"/>
    <w:rsid w:val="00546E6D"/>
    <w:rsid w:val="005540AD"/>
    <w:rsid w:val="00555023"/>
    <w:rsid w:val="00557F9A"/>
    <w:rsid w:val="00562E3B"/>
    <w:rsid w:val="005633F1"/>
    <w:rsid w:val="00567E51"/>
    <w:rsid w:val="00573FAD"/>
    <w:rsid w:val="00577554"/>
    <w:rsid w:val="0058329F"/>
    <w:rsid w:val="00586AB7"/>
    <w:rsid w:val="0059698D"/>
    <w:rsid w:val="005B5DB0"/>
    <w:rsid w:val="005B6E56"/>
    <w:rsid w:val="005C3B30"/>
    <w:rsid w:val="005C4525"/>
    <w:rsid w:val="005D55B6"/>
    <w:rsid w:val="005F2430"/>
    <w:rsid w:val="00605B03"/>
    <w:rsid w:val="00615E04"/>
    <w:rsid w:val="00623328"/>
    <w:rsid w:val="00626ADC"/>
    <w:rsid w:val="00626BD9"/>
    <w:rsid w:val="0063464D"/>
    <w:rsid w:val="00635019"/>
    <w:rsid w:val="00641D00"/>
    <w:rsid w:val="00657E0A"/>
    <w:rsid w:val="00661F22"/>
    <w:rsid w:val="006718FA"/>
    <w:rsid w:val="0067686B"/>
    <w:rsid w:val="00680209"/>
    <w:rsid w:val="00680491"/>
    <w:rsid w:val="00687C0D"/>
    <w:rsid w:val="006903FA"/>
    <w:rsid w:val="006929F8"/>
    <w:rsid w:val="00694F9C"/>
    <w:rsid w:val="006952FE"/>
    <w:rsid w:val="00696A79"/>
    <w:rsid w:val="00697D28"/>
    <w:rsid w:val="006A2407"/>
    <w:rsid w:val="006B2C3A"/>
    <w:rsid w:val="006B460C"/>
    <w:rsid w:val="006C364E"/>
    <w:rsid w:val="006C5DF0"/>
    <w:rsid w:val="006D4B5D"/>
    <w:rsid w:val="006E4D7D"/>
    <w:rsid w:val="006E7926"/>
    <w:rsid w:val="006F03C0"/>
    <w:rsid w:val="006F28F6"/>
    <w:rsid w:val="006F31B1"/>
    <w:rsid w:val="006F56FD"/>
    <w:rsid w:val="00700B25"/>
    <w:rsid w:val="00707F4C"/>
    <w:rsid w:val="00710A3D"/>
    <w:rsid w:val="00720C59"/>
    <w:rsid w:val="00726D9F"/>
    <w:rsid w:val="00741CAC"/>
    <w:rsid w:val="00752FB9"/>
    <w:rsid w:val="00753D50"/>
    <w:rsid w:val="007544F3"/>
    <w:rsid w:val="00754AEE"/>
    <w:rsid w:val="00756D95"/>
    <w:rsid w:val="00761B98"/>
    <w:rsid w:val="00770CB3"/>
    <w:rsid w:val="007A372C"/>
    <w:rsid w:val="007A6C0B"/>
    <w:rsid w:val="007A76AB"/>
    <w:rsid w:val="007B5AE7"/>
    <w:rsid w:val="007B6A19"/>
    <w:rsid w:val="007C0C04"/>
    <w:rsid w:val="007C5657"/>
    <w:rsid w:val="007C574F"/>
    <w:rsid w:val="007D06AE"/>
    <w:rsid w:val="007D5FAB"/>
    <w:rsid w:val="007D7CE5"/>
    <w:rsid w:val="007E4E47"/>
    <w:rsid w:val="007E5A53"/>
    <w:rsid w:val="007F209D"/>
    <w:rsid w:val="007F2CF7"/>
    <w:rsid w:val="007F3748"/>
    <w:rsid w:val="007F3C14"/>
    <w:rsid w:val="007F54BA"/>
    <w:rsid w:val="00831334"/>
    <w:rsid w:val="008353EE"/>
    <w:rsid w:val="00837A0D"/>
    <w:rsid w:val="008416DC"/>
    <w:rsid w:val="00843643"/>
    <w:rsid w:val="00852D83"/>
    <w:rsid w:val="00854449"/>
    <w:rsid w:val="00857637"/>
    <w:rsid w:val="0085764F"/>
    <w:rsid w:val="00861830"/>
    <w:rsid w:val="0086192F"/>
    <w:rsid w:val="008710A3"/>
    <w:rsid w:val="0087617C"/>
    <w:rsid w:val="00884316"/>
    <w:rsid w:val="00892768"/>
    <w:rsid w:val="008964A9"/>
    <w:rsid w:val="008A038D"/>
    <w:rsid w:val="008A1929"/>
    <w:rsid w:val="008A7D26"/>
    <w:rsid w:val="008B111A"/>
    <w:rsid w:val="008B1C6A"/>
    <w:rsid w:val="008B26D2"/>
    <w:rsid w:val="008B7020"/>
    <w:rsid w:val="008C0E6C"/>
    <w:rsid w:val="008C4788"/>
    <w:rsid w:val="008C7ECF"/>
    <w:rsid w:val="008D309B"/>
    <w:rsid w:val="008F1E40"/>
    <w:rsid w:val="008F4EAC"/>
    <w:rsid w:val="00900BE2"/>
    <w:rsid w:val="00902855"/>
    <w:rsid w:val="00910A82"/>
    <w:rsid w:val="00910A93"/>
    <w:rsid w:val="009176F2"/>
    <w:rsid w:val="00920E8C"/>
    <w:rsid w:val="009216C1"/>
    <w:rsid w:val="00921B2F"/>
    <w:rsid w:val="0093378B"/>
    <w:rsid w:val="00937661"/>
    <w:rsid w:val="0093769A"/>
    <w:rsid w:val="00940D8A"/>
    <w:rsid w:val="009515D5"/>
    <w:rsid w:val="009550EE"/>
    <w:rsid w:val="00957B57"/>
    <w:rsid w:val="0096176F"/>
    <w:rsid w:val="00962625"/>
    <w:rsid w:val="00963F33"/>
    <w:rsid w:val="00964338"/>
    <w:rsid w:val="009709DB"/>
    <w:rsid w:val="0097485B"/>
    <w:rsid w:val="009770AC"/>
    <w:rsid w:val="00977DEB"/>
    <w:rsid w:val="00982ADA"/>
    <w:rsid w:val="009872AA"/>
    <w:rsid w:val="00994241"/>
    <w:rsid w:val="00995731"/>
    <w:rsid w:val="0099728D"/>
    <w:rsid w:val="009A3DAC"/>
    <w:rsid w:val="009A5181"/>
    <w:rsid w:val="009B3E25"/>
    <w:rsid w:val="009B76C6"/>
    <w:rsid w:val="009C7618"/>
    <w:rsid w:val="009C77F6"/>
    <w:rsid w:val="009D3DE2"/>
    <w:rsid w:val="009D6B50"/>
    <w:rsid w:val="009E64D7"/>
    <w:rsid w:val="00A02EB1"/>
    <w:rsid w:val="00A05EAF"/>
    <w:rsid w:val="00A17CE3"/>
    <w:rsid w:val="00A30345"/>
    <w:rsid w:val="00A330DA"/>
    <w:rsid w:val="00A368DB"/>
    <w:rsid w:val="00A36D4F"/>
    <w:rsid w:val="00A36F31"/>
    <w:rsid w:val="00A41CA6"/>
    <w:rsid w:val="00A44FF7"/>
    <w:rsid w:val="00A46A1E"/>
    <w:rsid w:val="00A47191"/>
    <w:rsid w:val="00A47CB9"/>
    <w:rsid w:val="00A47E67"/>
    <w:rsid w:val="00A51EB2"/>
    <w:rsid w:val="00A55823"/>
    <w:rsid w:val="00A55E1B"/>
    <w:rsid w:val="00A64749"/>
    <w:rsid w:val="00A66344"/>
    <w:rsid w:val="00A75B8C"/>
    <w:rsid w:val="00A83DC7"/>
    <w:rsid w:val="00A91702"/>
    <w:rsid w:val="00A9246B"/>
    <w:rsid w:val="00A937E4"/>
    <w:rsid w:val="00AA1074"/>
    <w:rsid w:val="00AA7455"/>
    <w:rsid w:val="00AB3248"/>
    <w:rsid w:val="00AB39A1"/>
    <w:rsid w:val="00AB5969"/>
    <w:rsid w:val="00AB6AA6"/>
    <w:rsid w:val="00AB6BA6"/>
    <w:rsid w:val="00AC230D"/>
    <w:rsid w:val="00AC48A3"/>
    <w:rsid w:val="00AD2B00"/>
    <w:rsid w:val="00AD4936"/>
    <w:rsid w:val="00AD5403"/>
    <w:rsid w:val="00AE2366"/>
    <w:rsid w:val="00AE2E53"/>
    <w:rsid w:val="00AE754C"/>
    <w:rsid w:val="00AF20ED"/>
    <w:rsid w:val="00AF4DB6"/>
    <w:rsid w:val="00AF6AB0"/>
    <w:rsid w:val="00B06358"/>
    <w:rsid w:val="00B161BF"/>
    <w:rsid w:val="00B170AF"/>
    <w:rsid w:val="00B21CB4"/>
    <w:rsid w:val="00B432C1"/>
    <w:rsid w:val="00B45615"/>
    <w:rsid w:val="00B55A51"/>
    <w:rsid w:val="00B5616C"/>
    <w:rsid w:val="00B57227"/>
    <w:rsid w:val="00B607C1"/>
    <w:rsid w:val="00B61725"/>
    <w:rsid w:val="00B61DC5"/>
    <w:rsid w:val="00B628DE"/>
    <w:rsid w:val="00B71556"/>
    <w:rsid w:val="00B80BA6"/>
    <w:rsid w:val="00B95613"/>
    <w:rsid w:val="00BA3D69"/>
    <w:rsid w:val="00BB2D77"/>
    <w:rsid w:val="00BC09FC"/>
    <w:rsid w:val="00BC10C9"/>
    <w:rsid w:val="00BC2F9F"/>
    <w:rsid w:val="00BC642E"/>
    <w:rsid w:val="00BD1F17"/>
    <w:rsid w:val="00BE0FD9"/>
    <w:rsid w:val="00BE281B"/>
    <w:rsid w:val="00BE5325"/>
    <w:rsid w:val="00C02839"/>
    <w:rsid w:val="00C04B59"/>
    <w:rsid w:val="00C206C3"/>
    <w:rsid w:val="00C267DA"/>
    <w:rsid w:val="00C32C8C"/>
    <w:rsid w:val="00C42C32"/>
    <w:rsid w:val="00C42E29"/>
    <w:rsid w:val="00C4331B"/>
    <w:rsid w:val="00C46D06"/>
    <w:rsid w:val="00C576F0"/>
    <w:rsid w:val="00C64EFA"/>
    <w:rsid w:val="00C745BE"/>
    <w:rsid w:val="00C81AB8"/>
    <w:rsid w:val="00C84BC1"/>
    <w:rsid w:val="00C868C5"/>
    <w:rsid w:val="00C95753"/>
    <w:rsid w:val="00CA2E88"/>
    <w:rsid w:val="00CA4ACB"/>
    <w:rsid w:val="00CC72D1"/>
    <w:rsid w:val="00CE2984"/>
    <w:rsid w:val="00CE7582"/>
    <w:rsid w:val="00CF0B4F"/>
    <w:rsid w:val="00CF3896"/>
    <w:rsid w:val="00CF706B"/>
    <w:rsid w:val="00D06AF6"/>
    <w:rsid w:val="00D10529"/>
    <w:rsid w:val="00D20AB4"/>
    <w:rsid w:val="00D2116B"/>
    <w:rsid w:val="00D23F02"/>
    <w:rsid w:val="00D256B8"/>
    <w:rsid w:val="00D34AF1"/>
    <w:rsid w:val="00D34D15"/>
    <w:rsid w:val="00D34F85"/>
    <w:rsid w:val="00D37256"/>
    <w:rsid w:val="00D4293B"/>
    <w:rsid w:val="00D42A44"/>
    <w:rsid w:val="00D43894"/>
    <w:rsid w:val="00D46ABF"/>
    <w:rsid w:val="00D5732C"/>
    <w:rsid w:val="00D637E4"/>
    <w:rsid w:val="00D63938"/>
    <w:rsid w:val="00D64343"/>
    <w:rsid w:val="00D67808"/>
    <w:rsid w:val="00D706C6"/>
    <w:rsid w:val="00D8012A"/>
    <w:rsid w:val="00D8146B"/>
    <w:rsid w:val="00D82A8F"/>
    <w:rsid w:val="00D841F2"/>
    <w:rsid w:val="00DA0F23"/>
    <w:rsid w:val="00DA707F"/>
    <w:rsid w:val="00DA7539"/>
    <w:rsid w:val="00DA7CE8"/>
    <w:rsid w:val="00DB26E0"/>
    <w:rsid w:val="00DB50D3"/>
    <w:rsid w:val="00DB5854"/>
    <w:rsid w:val="00DB77B3"/>
    <w:rsid w:val="00DC0166"/>
    <w:rsid w:val="00DC1789"/>
    <w:rsid w:val="00DC39C9"/>
    <w:rsid w:val="00DC5A2C"/>
    <w:rsid w:val="00DD4B7F"/>
    <w:rsid w:val="00DD4D43"/>
    <w:rsid w:val="00DD4F77"/>
    <w:rsid w:val="00DE297A"/>
    <w:rsid w:val="00DE5251"/>
    <w:rsid w:val="00DE72F4"/>
    <w:rsid w:val="00DF0628"/>
    <w:rsid w:val="00DF0F2D"/>
    <w:rsid w:val="00DF2776"/>
    <w:rsid w:val="00DF5383"/>
    <w:rsid w:val="00DF63C1"/>
    <w:rsid w:val="00E031BD"/>
    <w:rsid w:val="00E03C58"/>
    <w:rsid w:val="00E04129"/>
    <w:rsid w:val="00E049A4"/>
    <w:rsid w:val="00E1044B"/>
    <w:rsid w:val="00E16162"/>
    <w:rsid w:val="00E2119B"/>
    <w:rsid w:val="00E221BC"/>
    <w:rsid w:val="00E244B5"/>
    <w:rsid w:val="00E30111"/>
    <w:rsid w:val="00E33F00"/>
    <w:rsid w:val="00E4107A"/>
    <w:rsid w:val="00E413C1"/>
    <w:rsid w:val="00E5025E"/>
    <w:rsid w:val="00E56C6C"/>
    <w:rsid w:val="00E666A5"/>
    <w:rsid w:val="00E7305A"/>
    <w:rsid w:val="00E85567"/>
    <w:rsid w:val="00EA4AC4"/>
    <w:rsid w:val="00EB1CB7"/>
    <w:rsid w:val="00EB34FD"/>
    <w:rsid w:val="00EB7A17"/>
    <w:rsid w:val="00EC4C90"/>
    <w:rsid w:val="00ED4648"/>
    <w:rsid w:val="00EE5120"/>
    <w:rsid w:val="00EF7F2A"/>
    <w:rsid w:val="00F021C2"/>
    <w:rsid w:val="00F16448"/>
    <w:rsid w:val="00F32249"/>
    <w:rsid w:val="00F32F9C"/>
    <w:rsid w:val="00F422C6"/>
    <w:rsid w:val="00F441D1"/>
    <w:rsid w:val="00F4698B"/>
    <w:rsid w:val="00F46B4A"/>
    <w:rsid w:val="00F504FB"/>
    <w:rsid w:val="00F52A14"/>
    <w:rsid w:val="00F54913"/>
    <w:rsid w:val="00F5769F"/>
    <w:rsid w:val="00F61B61"/>
    <w:rsid w:val="00F62148"/>
    <w:rsid w:val="00F640C3"/>
    <w:rsid w:val="00F72201"/>
    <w:rsid w:val="00F77EA0"/>
    <w:rsid w:val="00F82C93"/>
    <w:rsid w:val="00F86556"/>
    <w:rsid w:val="00F92E81"/>
    <w:rsid w:val="00F94FF9"/>
    <w:rsid w:val="00F970E5"/>
    <w:rsid w:val="00FA0835"/>
    <w:rsid w:val="00FA1D89"/>
    <w:rsid w:val="00FA5BBB"/>
    <w:rsid w:val="00FC1C82"/>
    <w:rsid w:val="00FC1C9C"/>
    <w:rsid w:val="00FC63EF"/>
    <w:rsid w:val="00FD109F"/>
    <w:rsid w:val="00FF1AC1"/>
    <w:rsid w:val="00FF2D16"/>
    <w:rsid w:val="00FF2F6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A478CF6"/>
  <w15:docId w15:val="{57FC0BE6-CDDC-4FB4-B0D4-66BBFBBDEA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iPriority="99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Intense Quote" w:uiPriority="30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ook Title" w:uiPriority="33" w:qFormat="1"/>
    <w:lsdException w:name="Bibliography" w:semiHidden="1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autoRedefine/>
    <w:qFormat/>
    <w:rsid w:val="00555023"/>
    <w:pPr>
      <w:spacing w:before="20" w:after="120" w:line="360" w:lineRule="auto"/>
      <w:jc w:val="both"/>
    </w:pPr>
    <w:rPr>
      <w:rFonts w:ascii="Arial" w:hAnsi="Arial"/>
      <w:szCs w:val="20"/>
      <w:lang w:val="ru-RU" w:eastAsia="ru-RU"/>
    </w:rPr>
  </w:style>
  <w:style w:type="paragraph" w:styleId="10">
    <w:name w:val="heading 1"/>
    <w:aliases w:val="Scroll Heading 1,H1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к1,Заголовок 1 Знак Знак Знак1,h1,Section,1"/>
    <w:basedOn w:val="phbase"/>
    <w:next w:val="phnormal"/>
    <w:link w:val="11"/>
    <w:qFormat/>
    <w:rsid w:val="00555023"/>
    <w:pPr>
      <w:keepNext/>
      <w:keepLines/>
      <w:pageBreakBefore/>
      <w:numPr>
        <w:numId w:val="12"/>
      </w:numPr>
      <w:spacing w:before="360" w:after="360"/>
      <w:ind w:right="-1"/>
      <w:outlineLvl w:val="0"/>
    </w:pPr>
    <w:rPr>
      <w:b/>
      <w:sz w:val="28"/>
      <w:szCs w:val="28"/>
    </w:rPr>
  </w:style>
  <w:style w:type="paragraph" w:styleId="2">
    <w:name w:val="heading 2"/>
    <w:aliases w:val="Scroll Heading 2,HD2,Indented Heading,H21,H22,Indented Heading1,Indented Heading2,Indented Heading3,Indented Heading4,H23,H211,H221,Indented Heading5,Indented Heading6,Indented Heading7,H24,H212,H222,Indented Heading8,H25,H213,H223,H26,H214"/>
    <w:basedOn w:val="phbase"/>
    <w:next w:val="phnormal"/>
    <w:qFormat/>
    <w:rsid w:val="00555023"/>
    <w:pPr>
      <w:keepNext/>
      <w:keepLines/>
      <w:numPr>
        <w:ilvl w:val="1"/>
        <w:numId w:val="12"/>
      </w:numPr>
      <w:spacing w:before="360" w:after="360"/>
      <w:ind w:right="-2"/>
      <w:outlineLvl w:val="1"/>
    </w:pPr>
    <w:rPr>
      <w:b/>
    </w:rPr>
  </w:style>
  <w:style w:type="paragraph" w:styleId="3">
    <w:name w:val="heading 3"/>
    <w:aliases w:val="Scroll Heading 3,H3,heading 3,Map,h3,Level 3 Topic Heading,H31,Minor,H32,H33,H34,H35,H36,H37,H38,H39,H310,H311,H312,H313,H314,3,Level 1 - 1,h31,h32,h33,h34,h35,h36,h37,h38,h39,h310,h311,h321,h331,h341,h351,h361,h371,h381,h312,h322,h332,h342"/>
    <w:basedOn w:val="phbase"/>
    <w:next w:val="phnormal"/>
    <w:link w:val="30"/>
    <w:qFormat/>
    <w:rsid w:val="00555023"/>
    <w:pPr>
      <w:keepNext/>
      <w:keepLines/>
      <w:numPr>
        <w:ilvl w:val="2"/>
        <w:numId w:val="12"/>
      </w:numPr>
      <w:spacing w:before="240" w:after="240"/>
      <w:ind w:right="-1"/>
      <w:outlineLvl w:val="2"/>
    </w:pPr>
    <w:rPr>
      <w:b/>
      <w:bCs/>
    </w:rPr>
  </w:style>
  <w:style w:type="paragraph" w:styleId="4">
    <w:name w:val="heading 4"/>
    <w:aliases w:val="Scroll Heading 4,(подпункт),H4,h4,Level 4 Topic Heading,Sub-Minor,Case Sub-Header,heading4,4,I4,l4,I41,41,l41,heading41,(Shift Ctrl 4),Titre 41,t4.T4,4heading,a.,4 dash,d,4 dash1,d1,31,h41,a.1,4 dash2,d2,32,h42,a.2,4 dash3,d3,33,h43,a.3,d4"/>
    <w:basedOn w:val="3"/>
    <w:next w:val="phnormal"/>
    <w:link w:val="40"/>
    <w:qFormat/>
    <w:rsid w:val="00555023"/>
    <w:pPr>
      <w:numPr>
        <w:ilvl w:val="3"/>
      </w:numPr>
      <w:outlineLvl w:val="3"/>
    </w:pPr>
  </w:style>
  <w:style w:type="paragraph" w:styleId="5">
    <w:name w:val="heading 5"/>
    <w:aliases w:val="Scroll Heading 5,h5,Level 5 Topic Heading,H5,PIM 5,5,ITT t5,PA Pico Section,_Подпункт,Heading 51,1.1.1. Заголовок 5,Level 4,(приложение),Bold/Italics,1.1  Название подраздела,подпункт,подпункт1,подпункт2,подпункт11,подпункт3,подпункт12"/>
    <w:basedOn w:val="a"/>
    <w:next w:val="a"/>
    <w:link w:val="50"/>
    <w:uiPriority w:val="9"/>
    <w:unhideWhenUsed/>
    <w:qFormat/>
    <w:rsid w:val="00555023"/>
    <w:pPr>
      <w:keepNext/>
      <w:numPr>
        <w:ilvl w:val="4"/>
        <w:numId w:val="12"/>
      </w:numPr>
      <w:spacing w:before="240" w:after="240"/>
      <w:outlineLvl w:val="4"/>
    </w:pPr>
    <w:rPr>
      <w:b/>
      <w:bCs/>
      <w:iCs/>
      <w:szCs w:val="26"/>
    </w:rPr>
  </w:style>
  <w:style w:type="paragraph" w:styleId="6">
    <w:name w:val="heading 6"/>
    <w:aliases w:val="Scroll Heading 6,PIM 6,Gliederung6,__Подпункт,H6,Heading 61,Текст подпункта,1.1.1 Название или текст пункта в подразделе,1.1.1 Название пункта в подразделе,1.1.1 ???????? ??? ????? ?????? ? ??????????,1.1.1 ???????? ?????? ? ??????????"/>
    <w:basedOn w:val="a"/>
    <w:next w:val="a"/>
    <w:link w:val="60"/>
    <w:uiPriority w:val="9"/>
    <w:unhideWhenUsed/>
    <w:qFormat/>
    <w:rsid w:val="00555023"/>
    <w:pPr>
      <w:keepNext/>
      <w:keepLines/>
      <w:numPr>
        <w:ilvl w:val="5"/>
        <w:numId w:val="12"/>
      </w:numPr>
      <w:spacing w:before="240" w:after="60"/>
      <w:outlineLvl w:val="5"/>
    </w:pPr>
    <w:rPr>
      <w:b/>
      <w:bCs/>
      <w:szCs w:val="22"/>
    </w:rPr>
  </w:style>
  <w:style w:type="paragraph" w:styleId="7">
    <w:name w:val="heading 7"/>
    <w:basedOn w:val="a"/>
    <w:next w:val="a"/>
    <w:link w:val="70"/>
    <w:semiHidden/>
    <w:unhideWhenUsed/>
    <w:rsid w:val="00E33F00"/>
    <w:pPr>
      <w:keepNext/>
      <w:keepLines/>
      <w:numPr>
        <w:ilvl w:val="6"/>
        <w:numId w:val="10"/>
      </w:numPr>
      <w:spacing w:before="240"/>
      <w:outlineLvl w:val="6"/>
    </w:pPr>
    <w:rPr>
      <w:rFonts w:eastAsiaTheme="majorEastAsia" w:cstheme="majorBidi"/>
      <w:color w:val="7F7F7F" w:themeColor="text1" w:themeTint="80"/>
    </w:rPr>
  </w:style>
  <w:style w:type="paragraph" w:styleId="8">
    <w:name w:val="heading 8"/>
    <w:basedOn w:val="a"/>
    <w:next w:val="a"/>
    <w:link w:val="80"/>
    <w:semiHidden/>
    <w:unhideWhenUsed/>
    <w:rsid w:val="00E33F00"/>
    <w:pPr>
      <w:keepNext/>
      <w:keepLines/>
      <w:numPr>
        <w:ilvl w:val="7"/>
        <w:numId w:val="10"/>
      </w:numPr>
      <w:spacing w:before="240"/>
      <w:outlineLvl w:val="7"/>
    </w:pPr>
    <w:rPr>
      <w:rFonts w:eastAsiaTheme="majorEastAsia" w:cstheme="majorBidi"/>
      <w:color w:val="7F7F7F" w:themeColor="text1" w:themeTint="80"/>
      <w:szCs w:val="21"/>
    </w:rPr>
  </w:style>
  <w:style w:type="paragraph" w:styleId="9">
    <w:name w:val="heading 9"/>
    <w:basedOn w:val="a"/>
    <w:next w:val="a"/>
    <w:link w:val="90"/>
    <w:semiHidden/>
    <w:unhideWhenUsed/>
    <w:rsid w:val="00E33F00"/>
    <w:pPr>
      <w:keepNext/>
      <w:keepLines/>
      <w:numPr>
        <w:ilvl w:val="8"/>
        <w:numId w:val="10"/>
      </w:numPr>
      <w:spacing w:before="240"/>
      <w:outlineLvl w:val="8"/>
    </w:pPr>
    <w:rPr>
      <w:rFonts w:eastAsiaTheme="majorEastAsia" w:cstheme="majorBidi"/>
      <w:color w:val="7F7F7F" w:themeColor="text1" w:themeTint="80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autoRedefine/>
    <w:qFormat/>
    <w:rsid w:val="00E33F00"/>
    <w:pPr>
      <w:jc w:val="center"/>
    </w:pPr>
    <w:rPr>
      <w:rFonts w:ascii="Tahoma" w:hAnsi="Tahoma" w:cs="Arial"/>
      <w:b/>
      <w:bCs/>
      <w:color w:val="404040"/>
      <w:kern w:val="28"/>
      <w:sz w:val="40"/>
      <w:szCs w:val="32"/>
    </w:rPr>
  </w:style>
  <w:style w:type="character" w:styleId="a5">
    <w:name w:val="Hyperlink"/>
    <w:uiPriority w:val="99"/>
    <w:rsid w:val="00555023"/>
    <w:rPr>
      <w:color w:val="0000FF"/>
      <w:u w:val="single"/>
    </w:rPr>
  </w:style>
  <w:style w:type="paragraph" w:styleId="a6">
    <w:name w:val="caption"/>
    <w:basedOn w:val="a"/>
    <w:next w:val="a"/>
    <w:link w:val="a7"/>
    <w:uiPriority w:val="35"/>
    <w:unhideWhenUsed/>
    <w:qFormat/>
    <w:rsid w:val="00555023"/>
    <w:pPr>
      <w:spacing w:before="0" w:after="200" w:line="240" w:lineRule="auto"/>
    </w:pPr>
    <w:rPr>
      <w:b/>
      <w:bCs/>
      <w:color w:val="4F81BD" w:themeColor="accent1"/>
      <w:sz w:val="18"/>
      <w:szCs w:val="18"/>
    </w:rPr>
  </w:style>
  <w:style w:type="paragraph" w:styleId="a8">
    <w:name w:val="header"/>
    <w:basedOn w:val="a"/>
    <w:link w:val="a9"/>
    <w:rsid w:val="00555023"/>
    <w:pPr>
      <w:tabs>
        <w:tab w:val="center" w:pos="4677"/>
        <w:tab w:val="right" w:pos="9355"/>
      </w:tabs>
      <w:jc w:val="center"/>
    </w:pPr>
  </w:style>
  <w:style w:type="character" w:customStyle="1" w:styleId="a9">
    <w:name w:val="Верхний колонтитул Знак"/>
    <w:basedOn w:val="a0"/>
    <w:link w:val="a8"/>
    <w:rsid w:val="0096176F"/>
    <w:rPr>
      <w:rFonts w:ascii="Arial" w:hAnsi="Arial"/>
      <w:szCs w:val="20"/>
      <w:lang w:val="ru-RU" w:eastAsia="ru-RU"/>
    </w:rPr>
  </w:style>
  <w:style w:type="paragraph" w:styleId="aa">
    <w:name w:val="footer"/>
    <w:basedOn w:val="a"/>
    <w:link w:val="ab"/>
    <w:uiPriority w:val="99"/>
    <w:rsid w:val="00555023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555023"/>
    <w:rPr>
      <w:rFonts w:ascii="Arial" w:hAnsi="Arial"/>
      <w:szCs w:val="20"/>
      <w:lang w:val="ru-RU" w:eastAsia="ru-RU"/>
    </w:rPr>
  </w:style>
  <w:style w:type="character" w:styleId="ac">
    <w:name w:val="page number"/>
    <w:basedOn w:val="a0"/>
    <w:rsid w:val="00E33F00"/>
    <w:rPr>
      <w:rFonts w:ascii="Arial" w:hAnsi="Arial"/>
      <w:sz w:val="20"/>
    </w:rPr>
  </w:style>
  <w:style w:type="table" w:styleId="ad">
    <w:name w:val="Table Grid"/>
    <w:basedOn w:val="a1"/>
    <w:uiPriority w:val="59"/>
    <w:rsid w:val="00555023"/>
    <w:rPr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2">
    <w:name w:val="toc 1"/>
    <w:basedOn w:val="a"/>
    <w:next w:val="a"/>
    <w:autoRedefine/>
    <w:uiPriority w:val="39"/>
    <w:rsid w:val="003B4B24"/>
    <w:pPr>
      <w:tabs>
        <w:tab w:val="left" w:pos="426"/>
        <w:tab w:val="right" w:leader="dot" w:pos="9923"/>
      </w:tabs>
      <w:spacing w:before="120"/>
      <w:ind w:left="425" w:right="567" w:hanging="425"/>
    </w:pPr>
    <w:rPr>
      <w:b/>
      <w:szCs w:val="24"/>
    </w:rPr>
  </w:style>
  <w:style w:type="paragraph" w:styleId="20">
    <w:name w:val="toc 2"/>
    <w:basedOn w:val="a"/>
    <w:next w:val="a"/>
    <w:autoRedefine/>
    <w:uiPriority w:val="39"/>
    <w:rsid w:val="00555023"/>
    <w:pPr>
      <w:tabs>
        <w:tab w:val="left" w:pos="993"/>
        <w:tab w:val="right" w:leader="dot" w:pos="9923"/>
      </w:tabs>
      <w:ind w:left="993" w:right="566" w:hanging="567"/>
    </w:pPr>
    <w:rPr>
      <w:szCs w:val="24"/>
    </w:rPr>
  </w:style>
  <w:style w:type="paragraph" w:styleId="31">
    <w:name w:val="toc 3"/>
    <w:basedOn w:val="a"/>
    <w:next w:val="a"/>
    <w:autoRedefine/>
    <w:uiPriority w:val="39"/>
    <w:rsid w:val="00555023"/>
    <w:pPr>
      <w:tabs>
        <w:tab w:val="left" w:pos="1843"/>
        <w:tab w:val="right" w:leader="dot" w:pos="9923"/>
      </w:tabs>
      <w:ind w:left="1843" w:right="566" w:hanging="850"/>
    </w:pPr>
    <w:rPr>
      <w:i/>
      <w:iCs/>
      <w:szCs w:val="24"/>
    </w:rPr>
  </w:style>
  <w:style w:type="paragraph" w:styleId="41">
    <w:name w:val="toc 4"/>
    <w:basedOn w:val="a"/>
    <w:next w:val="a"/>
    <w:autoRedefine/>
    <w:uiPriority w:val="39"/>
    <w:rsid w:val="00555023"/>
    <w:pPr>
      <w:tabs>
        <w:tab w:val="left" w:pos="2977"/>
        <w:tab w:val="right" w:leader="dot" w:pos="9923"/>
      </w:tabs>
      <w:ind w:left="2977" w:right="566" w:hanging="1134"/>
    </w:pPr>
    <w:rPr>
      <w:i/>
      <w:noProof/>
      <w:szCs w:val="21"/>
    </w:rPr>
  </w:style>
  <w:style w:type="paragraph" w:styleId="51">
    <w:name w:val="toc 5"/>
    <w:basedOn w:val="a"/>
    <w:next w:val="a"/>
    <w:autoRedefine/>
    <w:uiPriority w:val="39"/>
    <w:rsid w:val="00555023"/>
    <w:pPr>
      <w:tabs>
        <w:tab w:val="left" w:pos="4395"/>
        <w:tab w:val="right" w:leader="dot" w:pos="9923"/>
      </w:tabs>
      <w:ind w:left="4395" w:right="566" w:hanging="1418"/>
    </w:pPr>
  </w:style>
  <w:style w:type="paragraph" w:styleId="61">
    <w:name w:val="toc 6"/>
    <w:basedOn w:val="a"/>
    <w:next w:val="a"/>
    <w:autoRedefine/>
    <w:uiPriority w:val="39"/>
    <w:rsid w:val="00555023"/>
    <w:pPr>
      <w:tabs>
        <w:tab w:val="left" w:pos="4536"/>
        <w:tab w:val="right" w:leader="dot" w:pos="9923"/>
      </w:tabs>
      <w:ind w:left="4536" w:right="567" w:hanging="1559"/>
    </w:pPr>
  </w:style>
  <w:style w:type="paragraph" w:styleId="71">
    <w:name w:val="toc 7"/>
    <w:basedOn w:val="a"/>
    <w:next w:val="a"/>
    <w:autoRedefine/>
    <w:rsid w:val="00555023"/>
    <w:pPr>
      <w:ind w:left="1440"/>
    </w:pPr>
  </w:style>
  <w:style w:type="paragraph" w:styleId="81">
    <w:name w:val="toc 8"/>
    <w:basedOn w:val="a"/>
    <w:next w:val="a"/>
    <w:autoRedefine/>
    <w:rsid w:val="00555023"/>
    <w:pPr>
      <w:ind w:left="1680"/>
    </w:pPr>
  </w:style>
  <w:style w:type="paragraph" w:styleId="91">
    <w:name w:val="toc 9"/>
    <w:basedOn w:val="a"/>
    <w:next w:val="a"/>
    <w:autoRedefine/>
    <w:rsid w:val="00555023"/>
    <w:pPr>
      <w:ind w:left="1920"/>
    </w:pPr>
  </w:style>
  <w:style w:type="numbering" w:styleId="111111">
    <w:name w:val="Outline List 2"/>
    <w:rsid w:val="00C8036A"/>
    <w:pPr>
      <w:numPr>
        <w:numId w:val="1"/>
      </w:numPr>
    </w:pPr>
  </w:style>
  <w:style w:type="paragraph" w:styleId="ae">
    <w:name w:val="Document Map"/>
    <w:basedOn w:val="a"/>
    <w:link w:val="af"/>
    <w:rsid w:val="00555023"/>
    <w:pPr>
      <w:shd w:val="clear" w:color="auto" w:fill="000080"/>
    </w:pPr>
    <w:rPr>
      <w:rFonts w:ascii="Tahoma" w:hAnsi="Tahoma" w:cs="Tahoma"/>
      <w:sz w:val="20"/>
    </w:rPr>
  </w:style>
  <w:style w:type="character" w:customStyle="1" w:styleId="af">
    <w:name w:val="Схема документа Знак"/>
    <w:basedOn w:val="a0"/>
    <w:link w:val="ae"/>
    <w:rsid w:val="00E33F00"/>
    <w:rPr>
      <w:rFonts w:ascii="Tahoma" w:hAnsi="Tahoma" w:cs="Tahoma"/>
      <w:sz w:val="20"/>
      <w:szCs w:val="20"/>
      <w:shd w:val="clear" w:color="auto" w:fill="000080"/>
      <w:lang w:val="ru-RU" w:eastAsia="ru-RU"/>
    </w:rPr>
  </w:style>
  <w:style w:type="paragraph" w:styleId="af0">
    <w:name w:val="TOC Heading"/>
    <w:next w:val="a"/>
    <w:uiPriority w:val="39"/>
    <w:unhideWhenUsed/>
    <w:qFormat/>
    <w:rsid w:val="00C745BE"/>
    <w:pPr>
      <w:keepNext/>
      <w:keepLines/>
      <w:spacing w:before="360" w:after="360" w:line="360" w:lineRule="auto"/>
      <w:jc w:val="center"/>
    </w:pPr>
    <w:rPr>
      <w:rFonts w:ascii="Times New Roman Полужирный" w:eastAsiaTheme="majorEastAsia" w:hAnsi="Times New Roman Полужирный" w:cstheme="majorBidi"/>
      <w:b/>
      <w:color w:val="000000" w:themeColor="text1"/>
      <w:kern w:val="32"/>
      <w:sz w:val="28"/>
      <w:szCs w:val="28"/>
      <w:lang w:val="ru-RU"/>
    </w:rPr>
  </w:style>
  <w:style w:type="character" w:customStyle="1" w:styleId="40">
    <w:name w:val="Заголовок 4 Знак"/>
    <w:aliases w:val="Scroll Heading 4 Знак,(подпункт) Знак,H4 Знак,h4 Знак,Level 4 Topic Heading Знак,Sub-Minor Знак,Case Sub-Header Знак,heading4 Знак,4 Знак,I4 Знак,l4 Знак,I41 Знак,41 Знак,l41 Знак,heading41 Знак,(Shift Ctrl 4) Знак,Titre 41 Знак,a. Знак"/>
    <w:basedOn w:val="a0"/>
    <w:link w:val="4"/>
    <w:rsid w:val="00957B57"/>
    <w:rPr>
      <w:rFonts w:ascii="Arial" w:hAnsi="Arial"/>
      <w:b/>
      <w:bCs/>
      <w:szCs w:val="20"/>
      <w:lang w:val="ru-RU" w:eastAsia="ru-RU"/>
    </w:rPr>
  </w:style>
  <w:style w:type="character" w:customStyle="1" w:styleId="50">
    <w:name w:val="Заголовок 5 Знак"/>
    <w:aliases w:val="Scroll Heading 5 Знак,h5 Знак,Level 5 Topic Heading Знак,H5 Знак,PIM 5 Знак,5 Знак,ITT t5 Знак,PA Pico Section Знак,_Подпункт Знак,Heading 51 Знак,1.1.1. Заголовок 5 Знак,Level 4 Знак,(приложение) Знак,Bold/Italics Знак,подпункт Знак"/>
    <w:link w:val="5"/>
    <w:uiPriority w:val="9"/>
    <w:rsid w:val="00555023"/>
    <w:rPr>
      <w:rFonts w:ascii="Arial" w:hAnsi="Arial"/>
      <w:b/>
      <w:bCs/>
      <w:iCs/>
      <w:szCs w:val="26"/>
      <w:lang w:val="ru-RU" w:eastAsia="ru-RU"/>
    </w:rPr>
  </w:style>
  <w:style w:type="table" w:customStyle="1" w:styleId="ScrollSectionColumn">
    <w:name w:val="Scroll Section Column"/>
    <w:basedOn w:val="a1"/>
    <w:uiPriority w:val="99"/>
    <w:rsid w:val="00F970E5"/>
    <w:rPr>
      <w:color w:val="000000" w:themeColor="text1"/>
      <w:sz w:val="20"/>
    </w:rPr>
    <w:tblPr/>
    <w:tblStylePr w:type="firstRow">
      <w:pPr>
        <w:jc w:val="center"/>
      </w:pPr>
      <w:rPr>
        <w:rFonts w:ascii="Times New Roman" w:hAnsi="Times New Roman"/>
        <w:sz w:val="20"/>
      </w:rPr>
      <w:tblPr/>
      <w:trPr>
        <w:tblHeader/>
      </w:trPr>
      <w:tcPr>
        <w:vAlign w:val="center"/>
      </w:tcPr>
    </w:tblStylePr>
    <w:tblStylePr w:type="firstCol">
      <w:rPr>
        <w:rFonts w:ascii="Times New Roman" w:hAnsi="Times New Roman"/>
        <w:sz w:val="20"/>
      </w:rPr>
    </w:tblStylePr>
    <w:tblStylePr w:type="lastCol">
      <w:rPr>
        <w:rFonts w:ascii="Times New Roman" w:hAnsi="Times New Roman"/>
        <w:sz w:val="20"/>
      </w:rPr>
    </w:tblStylePr>
  </w:style>
  <w:style w:type="table" w:customStyle="1" w:styleId="ScrollTip">
    <w:name w:val="Scroll Tip"/>
    <w:basedOn w:val="a1"/>
    <w:uiPriority w:val="99"/>
    <w:qFormat/>
    <w:rsid w:val="00D06AF6"/>
    <w:pPr>
      <w:spacing w:before="20" w:after="120" w:line="360" w:lineRule="auto"/>
      <w:ind w:firstLine="851"/>
    </w:pPr>
    <w:rPr>
      <w:color w:val="000000" w:themeColor="text1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auto"/>
    </w:tcPr>
  </w:style>
  <w:style w:type="table" w:customStyle="1" w:styleId="ScrollWarning">
    <w:name w:val="Scroll Warning"/>
    <w:basedOn w:val="a1"/>
    <w:uiPriority w:val="99"/>
    <w:qFormat/>
    <w:rsid w:val="00D06AF6"/>
    <w:pPr>
      <w:spacing w:before="20" w:after="120" w:line="360" w:lineRule="auto"/>
      <w:ind w:firstLine="851"/>
      <w:jc w:val="both"/>
    </w:pPr>
    <w:rPr>
      <w:color w:val="000000" w:themeColor="text1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FF" w:themeFill="background1"/>
    </w:tcPr>
  </w:style>
  <w:style w:type="table" w:customStyle="1" w:styleId="ScrollCode">
    <w:name w:val="Scroll Code"/>
    <w:basedOn w:val="a1"/>
    <w:uiPriority w:val="99"/>
    <w:qFormat/>
    <w:rsid w:val="00F4698B"/>
    <w:rPr>
      <w:rFonts w:ascii="Courier New" w:hAnsi="Courier New"/>
    </w:rPr>
    <w:tblPr>
      <w:tblCellSpacing w:w="0" w:type="dxa"/>
      <w:tblBorders>
        <w:top w:val="single" w:sz="6" w:space="0" w:color="FFFFFF" w:themeColor="background1"/>
        <w:left w:val="single" w:sz="6" w:space="0" w:color="FFFFFF" w:themeColor="background1"/>
        <w:bottom w:val="single" w:sz="6" w:space="0" w:color="FFFFFF" w:themeColor="background1"/>
        <w:right w:val="single" w:sz="6" w:space="0" w:color="FFFFFF" w:themeColor="background1"/>
      </w:tblBorders>
      <w:tblCellMar>
        <w:top w:w="173" w:type="dxa"/>
        <w:left w:w="58" w:type="dxa"/>
        <w:bottom w:w="259" w:type="dxa"/>
        <w:right w:w="58" w:type="dxa"/>
      </w:tblCellMar>
    </w:tblPr>
    <w:trPr>
      <w:tblCellSpacing w:w="0" w:type="dxa"/>
    </w:trPr>
  </w:style>
  <w:style w:type="table" w:customStyle="1" w:styleId="ScrollInfo">
    <w:name w:val="Scroll Info"/>
    <w:basedOn w:val="a1"/>
    <w:uiPriority w:val="99"/>
    <w:qFormat/>
    <w:rsid w:val="00661F22"/>
    <w:pPr>
      <w:spacing w:before="20" w:after="120" w:line="360" w:lineRule="auto"/>
      <w:ind w:firstLine="851"/>
      <w:jc w:val="both"/>
    </w:pPr>
    <w:rPr>
      <w:color w:val="000000" w:themeColor="text1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FF" w:themeFill="background1"/>
    </w:tcPr>
    <w:tblStylePr w:type="firstRow">
      <w:tblPr/>
      <w:trPr>
        <w:tblHeader/>
      </w:trPr>
    </w:tblStylePr>
  </w:style>
  <w:style w:type="table" w:customStyle="1" w:styleId="ScrollTableNormal">
    <w:name w:val="Scroll Table Normal"/>
    <w:basedOn w:val="a1"/>
    <w:uiPriority w:val="99"/>
    <w:qFormat/>
    <w:rsid w:val="00F970E5"/>
    <w:pPr>
      <w:ind w:left="108" w:right="108"/>
      <w:jc w:val="both"/>
    </w:pPr>
    <w:rPr>
      <w:color w:val="000000" w:themeColor="text1"/>
      <w:sz w:val="20"/>
    </w:r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FFFFFF" w:themeFill="background1"/>
    </w:tcPr>
    <w:tblStylePr w:type="firstRow">
      <w:pPr>
        <w:keepNext/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center"/>
        <w:outlineLvl w:val="9"/>
      </w:pPr>
      <w:rPr>
        <w:rFonts w:ascii="Times New Roman" w:hAnsi="Times New Roman"/>
        <w:b/>
        <w:bCs w:val="0"/>
        <w:i w:val="0"/>
        <w:iCs w:val="0"/>
        <w:color w:val="262626" w:themeColor="text1" w:themeTint="D9"/>
        <w:sz w:val="20"/>
      </w:rPr>
      <w:tblPr/>
      <w:trPr>
        <w:cantSplit/>
        <w:tblHeader/>
      </w:trPr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  <w:tl2br w:val="nil"/>
          <w:tr2bl w:val="nil"/>
        </w:tcBorders>
        <w:vAlign w:val="center"/>
      </w:tcPr>
    </w:tblStylePr>
    <w:tblStylePr w:type="lastRow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firstCo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b/>
        <w:color w:val="auto"/>
        <w:sz w:val="20"/>
      </w:rPr>
      <w:tblPr/>
      <w:tcPr>
        <w:shd w:val="clear" w:color="auto" w:fill="FFFFFF" w:themeFill="background1"/>
      </w:tcPr>
    </w:tblStylePr>
    <w:tblStylePr w:type="lastCo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</w:pPr>
      <w:rPr>
        <w:rFonts w:ascii="Times New Roman" w:hAnsi="Times New Roman"/>
        <w:sz w:val="20"/>
      </w:rPr>
    </w:tblStylePr>
    <w:tblStylePr w:type="band1Vert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band2Vert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band1Horz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band2Horz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neCel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nwCel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2"/>
      </w:rPr>
    </w:tblStylePr>
    <w:tblStylePr w:type="seCel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swCel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</w:style>
  <w:style w:type="table" w:customStyle="1" w:styleId="ScrollPanel">
    <w:name w:val="Scroll Panel"/>
    <w:basedOn w:val="-1"/>
    <w:uiPriority w:val="99"/>
    <w:qFormat/>
    <w:rsid w:val="00F970E5"/>
    <w:pPr>
      <w:jc w:val="center"/>
    </w:pPr>
    <w:rPr>
      <w:color w:val="000000" w:themeColor="text1"/>
      <w:sz w:val="20"/>
      <w:szCs w:val="20"/>
      <w:lang w:val="ru-RU"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113" w:type="dxa"/>
        <w:left w:w="58" w:type="dxa"/>
        <w:bottom w:w="113" w:type="dxa"/>
        <w:right w:w="58" w:type="dxa"/>
      </w:tblCellMar>
    </w:tblPr>
    <w:tcPr>
      <w:shd w:val="clear" w:color="auto" w:fill="FFFFFF" w:themeFill="background1"/>
    </w:tcPr>
    <w:tblStylePr w:type="firstRow">
      <w:pPr>
        <w:keepNext/>
        <w:pageBreakBefore w:val="0"/>
        <w:wordWrap/>
        <w:spacing w:beforeLines="0" w:before="120" w:beforeAutospacing="0" w:afterLines="0" w:after="120" w:afterAutospacing="0" w:line="360" w:lineRule="auto"/>
        <w:ind w:leftChars="0" w:left="0" w:rightChars="0" w:right="0" w:firstLineChars="0" w:firstLine="0"/>
        <w:contextualSpacing w:val="0"/>
        <w:mirrorIndents w:val="0"/>
        <w:jc w:val="center"/>
      </w:pPr>
      <w:rPr>
        <w:rFonts w:ascii="Times New Roman" w:hAnsi="Times New Roman"/>
        <w:b/>
        <w:color w:val="auto"/>
        <w:sz w:val="20"/>
      </w:rPr>
      <w:tblPr>
        <w:tblCellMar>
          <w:top w:w="113" w:type="dxa"/>
          <w:left w:w="108" w:type="dxa"/>
          <w:bottom w:w="113" w:type="dxa"/>
          <w:right w:w="108" w:type="dxa"/>
        </w:tblCellMar>
      </w:tblPr>
      <w:trPr>
        <w:tblHeader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one" w:sz="0" w:space="0" w:color="auto"/>
          <w:tr2bl w:val="none" w:sz="0" w:space="0" w:color="auto"/>
        </w:tcBorders>
        <w:vAlign w:val="center"/>
      </w:tcPr>
    </w:tblStylePr>
  </w:style>
  <w:style w:type="table" w:customStyle="1" w:styleId="ScrollNote">
    <w:name w:val="Scroll Note"/>
    <w:basedOn w:val="a1"/>
    <w:uiPriority w:val="99"/>
    <w:qFormat/>
    <w:rsid w:val="00661F22"/>
    <w:pPr>
      <w:ind w:firstLine="851"/>
      <w:jc w:val="both"/>
    </w:pPr>
    <w:rPr>
      <w:color w:val="000000" w:themeColor="text1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FF" w:themeFill="background1"/>
    </w:tcPr>
    <w:tblStylePr w:type="firstRow">
      <w:tblPr/>
      <w:trPr>
        <w:tblHeader/>
      </w:trPr>
    </w:tblStylePr>
  </w:style>
  <w:style w:type="table" w:customStyle="1" w:styleId="ScrollQuote">
    <w:name w:val="Scroll Quote"/>
    <w:basedOn w:val="a1"/>
    <w:uiPriority w:val="99"/>
    <w:qFormat/>
    <w:rsid w:val="00F970E5"/>
    <w:pPr>
      <w:ind w:left="173" w:right="259"/>
    </w:pPr>
    <w:rPr>
      <w:color w:val="000000" w:themeColor="text1"/>
      <w:sz w:val="20"/>
    </w:rPr>
    <w:tblPr>
      <w:tblCellMar>
        <w:left w:w="58" w:type="dxa"/>
        <w:right w:w="58" w:type="dxa"/>
      </w:tblCellMar>
    </w:tblPr>
    <w:tblStylePr w:type="firstRow">
      <w:pPr>
        <w:jc w:val="center"/>
      </w:pPr>
      <w:tblPr/>
      <w:trPr>
        <w:tblHeader/>
      </w:trPr>
      <w:tcPr>
        <w:vAlign w:val="center"/>
      </w:tcPr>
    </w:tblStylePr>
    <w:tblStylePr w:type="firstCol">
      <w:tblPr/>
      <w:tcPr>
        <w:tcBorders>
          <w:left w:val="single" w:sz="4" w:space="0" w:color="6199C9"/>
        </w:tcBorders>
      </w:tcPr>
    </w:tblStylePr>
  </w:style>
  <w:style w:type="paragraph" w:styleId="af1">
    <w:name w:val="Plain Text"/>
    <w:basedOn w:val="a"/>
    <w:rsid w:val="00E33F00"/>
    <w:rPr>
      <w:rFonts w:ascii="Courier New" w:hAnsi="Courier New" w:cs="Courier New"/>
    </w:rPr>
  </w:style>
  <w:style w:type="paragraph" w:customStyle="1" w:styleId="SublineHeader">
    <w:name w:val="Subline Header"/>
    <w:basedOn w:val="a3"/>
    <w:qFormat/>
    <w:rsid w:val="00E244B5"/>
    <w:rPr>
      <w:b w:val="0"/>
      <w:bCs w:val="0"/>
      <w:color w:val="A6A6A6" w:themeColor="background1" w:themeShade="A6"/>
      <w:sz w:val="28"/>
      <w:shd w:val="clear" w:color="auto" w:fill="FFFFFF"/>
    </w:rPr>
  </w:style>
  <w:style w:type="paragraph" w:customStyle="1" w:styleId="SublineHeaderLevel2">
    <w:name w:val="SublineHeader Level2"/>
    <w:basedOn w:val="SublineHeader"/>
    <w:qFormat/>
    <w:rsid w:val="007A372C"/>
    <w:rPr>
      <w:sz w:val="24"/>
      <w:szCs w:val="24"/>
    </w:rPr>
  </w:style>
  <w:style w:type="character" w:customStyle="1" w:styleId="60">
    <w:name w:val="Заголовок 6 Знак"/>
    <w:aliases w:val="Scroll Heading 6 Знак,PIM 6 Знак,Gliederung6 Знак,__Подпункт Знак,H6 Знак,Heading 61 Знак,Текст подпункта Знак,1.1.1 Название или текст пункта в подразделе Знак,1.1.1 Название пункта в подразделе Знак"/>
    <w:link w:val="6"/>
    <w:uiPriority w:val="9"/>
    <w:rsid w:val="00555023"/>
    <w:rPr>
      <w:rFonts w:ascii="Arial" w:hAnsi="Arial"/>
      <w:b/>
      <w:bCs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semiHidden/>
    <w:rsid w:val="00E33F00"/>
    <w:rPr>
      <w:rFonts w:ascii="Arial" w:eastAsiaTheme="majorEastAsia" w:hAnsi="Arial" w:cstheme="majorBidi"/>
      <w:color w:val="7F7F7F" w:themeColor="text1" w:themeTint="80"/>
      <w:szCs w:val="20"/>
      <w:lang w:val="ru-RU" w:eastAsia="ru-RU"/>
    </w:rPr>
  </w:style>
  <w:style w:type="character" w:customStyle="1" w:styleId="80">
    <w:name w:val="Заголовок 8 Знак"/>
    <w:basedOn w:val="a0"/>
    <w:link w:val="8"/>
    <w:semiHidden/>
    <w:rsid w:val="00E33F00"/>
    <w:rPr>
      <w:rFonts w:ascii="Arial" w:eastAsiaTheme="majorEastAsia" w:hAnsi="Arial" w:cstheme="majorBidi"/>
      <w:color w:val="7F7F7F" w:themeColor="text1" w:themeTint="80"/>
      <w:szCs w:val="21"/>
      <w:lang w:val="ru-RU" w:eastAsia="ru-RU"/>
    </w:rPr>
  </w:style>
  <w:style w:type="character" w:customStyle="1" w:styleId="90">
    <w:name w:val="Заголовок 9 Знак"/>
    <w:basedOn w:val="a0"/>
    <w:link w:val="9"/>
    <w:semiHidden/>
    <w:rsid w:val="00E33F00"/>
    <w:rPr>
      <w:rFonts w:ascii="Arial" w:eastAsiaTheme="majorEastAsia" w:hAnsi="Arial" w:cstheme="majorBidi"/>
      <w:color w:val="7F7F7F" w:themeColor="text1" w:themeTint="80"/>
      <w:szCs w:val="21"/>
      <w:lang w:val="ru-RU" w:eastAsia="ru-RU"/>
    </w:rPr>
  </w:style>
  <w:style w:type="character" w:styleId="af2">
    <w:name w:val="Intense Emphasis"/>
    <w:basedOn w:val="a0"/>
    <w:rsid w:val="00E33F00"/>
    <w:rPr>
      <w:i/>
      <w:iCs/>
      <w:color w:val="7F7F7F" w:themeColor="text1" w:themeTint="80"/>
    </w:rPr>
  </w:style>
  <w:style w:type="paragraph" w:styleId="af3">
    <w:name w:val="Intense Quote"/>
    <w:basedOn w:val="a"/>
    <w:next w:val="a"/>
    <w:link w:val="af4"/>
    <w:uiPriority w:val="30"/>
    <w:qFormat/>
    <w:rsid w:val="00C745BE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af4">
    <w:name w:val="Выделенная цитата Знак"/>
    <w:basedOn w:val="a0"/>
    <w:link w:val="af3"/>
    <w:uiPriority w:val="30"/>
    <w:rsid w:val="00C745BE"/>
    <w:rPr>
      <w:i/>
      <w:iCs/>
      <w:color w:val="4F81BD" w:themeColor="accent1"/>
      <w:lang w:val="ru-RU" w:eastAsia="ru-RU"/>
    </w:rPr>
  </w:style>
  <w:style w:type="character" w:styleId="af5">
    <w:name w:val="Intense Reference"/>
    <w:basedOn w:val="a0"/>
    <w:rsid w:val="00E33F00"/>
    <w:rPr>
      <w:b/>
      <w:bCs/>
      <w:smallCaps/>
      <w:color w:val="7F7F7F" w:themeColor="text1" w:themeTint="80"/>
      <w:spacing w:val="5"/>
    </w:rPr>
  </w:style>
  <w:style w:type="table" w:customStyle="1" w:styleId="110">
    <w:name w:val="Таблица простая 11"/>
    <w:aliases w:val="KoronaPay"/>
    <w:basedOn w:val="a1"/>
    <w:rsid w:val="00E33F00"/>
    <w:rPr>
      <w:rFonts w:ascii="Arial" w:hAnsi="Arial"/>
      <w:sz w:val="20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113" w:type="dxa"/>
        <w:bottom w:w="57" w:type="dxa"/>
      </w:tblCellMar>
    </w:tblPr>
    <w:tblStylePr w:type="firstRow">
      <w:pPr>
        <w:jc w:val="center"/>
      </w:pPr>
      <w:rPr>
        <w:b/>
        <w:bCs/>
      </w:rPr>
      <w:tblPr/>
      <w:tcPr>
        <w:shd w:val="clear" w:color="auto" w:fill="D9D9D9" w:themeFill="background1" w:themeFillShade="D9"/>
        <w:vAlign w:val="center"/>
      </w:tc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 w:val="0"/>
        <w:bCs/>
      </w:rPr>
    </w:tblStylePr>
    <w:tblStylePr w:type="lastCol">
      <w:rPr>
        <w:b/>
        <w:bCs/>
      </w:rPr>
    </w:tblStylePr>
    <w:tblStylePr w:type="band1Horz">
      <w:tblPr/>
      <w:tcPr>
        <w:shd w:val="clear" w:color="auto" w:fill="FFFFFF" w:themeFill="background1"/>
      </w:tcPr>
    </w:tblStylePr>
    <w:tblStylePr w:type="band2Horz">
      <w:tblPr/>
      <w:tcPr>
        <w:shd w:val="clear" w:color="auto" w:fill="F2F2F2" w:themeFill="background1" w:themeFillShade="F2"/>
      </w:tcPr>
    </w:tblStylePr>
  </w:style>
  <w:style w:type="table" w:customStyle="1" w:styleId="21">
    <w:name w:val="Таблица простая 21"/>
    <w:basedOn w:val="a1"/>
    <w:rsid w:val="00E33F00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Style1">
    <w:name w:val="Style1"/>
    <w:basedOn w:val="a1"/>
    <w:uiPriority w:val="99"/>
    <w:rsid w:val="003111A7"/>
    <w:tblPr/>
  </w:style>
  <w:style w:type="paragraph" w:styleId="13">
    <w:name w:val="index 1"/>
    <w:basedOn w:val="a"/>
    <w:next w:val="a"/>
    <w:autoRedefine/>
    <w:uiPriority w:val="99"/>
    <w:unhideWhenUsed/>
    <w:rsid w:val="00E33F00"/>
    <w:pPr>
      <w:ind w:left="200" w:hanging="200"/>
      <w:jc w:val="left"/>
    </w:pPr>
    <w:rPr>
      <w:szCs w:val="18"/>
    </w:rPr>
  </w:style>
  <w:style w:type="paragraph" w:styleId="22">
    <w:name w:val="index 2"/>
    <w:basedOn w:val="a"/>
    <w:next w:val="a"/>
    <w:autoRedefine/>
    <w:unhideWhenUsed/>
    <w:rsid w:val="00E33F00"/>
    <w:pPr>
      <w:ind w:left="400" w:hanging="200"/>
      <w:jc w:val="left"/>
    </w:pPr>
    <w:rPr>
      <w:rFonts w:asciiTheme="minorHAnsi" w:hAnsiTheme="minorHAnsi"/>
      <w:sz w:val="18"/>
      <w:szCs w:val="18"/>
    </w:rPr>
  </w:style>
  <w:style w:type="paragraph" w:styleId="32">
    <w:name w:val="index 3"/>
    <w:basedOn w:val="a"/>
    <w:next w:val="a"/>
    <w:autoRedefine/>
    <w:unhideWhenUsed/>
    <w:rsid w:val="00E33F00"/>
    <w:pPr>
      <w:ind w:left="600" w:hanging="200"/>
      <w:jc w:val="left"/>
    </w:pPr>
    <w:rPr>
      <w:rFonts w:asciiTheme="minorHAnsi" w:hAnsiTheme="minorHAnsi"/>
      <w:sz w:val="18"/>
      <w:szCs w:val="18"/>
    </w:rPr>
  </w:style>
  <w:style w:type="paragraph" w:styleId="42">
    <w:name w:val="index 4"/>
    <w:basedOn w:val="a"/>
    <w:next w:val="a"/>
    <w:autoRedefine/>
    <w:unhideWhenUsed/>
    <w:rsid w:val="00E33F00"/>
    <w:pPr>
      <w:ind w:left="800" w:hanging="200"/>
      <w:jc w:val="left"/>
    </w:pPr>
    <w:rPr>
      <w:rFonts w:asciiTheme="minorHAnsi" w:hAnsiTheme="minorHAnsi"/>
      <w:sz w:val="18"/>
      <w:szCs w:val="18"/>
    </w:rPr>
  </w:style>
  <w:style w:type="paragraph" w:styleId="52">
    <w:name w:val="index 5"/>
    <w:basedOn w:val="a"/>
    <w:next w:val="a"/>
    <w:autoRedefine/>
    <w:unhideWhenUsed/>
    <w:rsid w:val="00E33F00"/>
    <w:pPr>
      <w:ind w:left="1000" w:hanging="200"/>
      <w:jc w:val="left"/>
    </w:pPr>
    <w:rPr>
      <w:rFonts w:asciiTheme="minorHAnsi" w:hAnsiTheme="minorHAnsi"/>
      <w:sz w:val="18"/>
      <w:szCs w:val="18"/>
    </w:rPr>
  </w:style>
  <w:style w:type="paragraph" w:styleId="62">
    <w:name w:val="index 6"/>
    <w:basedOn w:val="a"/>
    <w:next w:val="a"/>
    <w:autoRedefine/>
    <w:unhideWhenUsed/>
    <w:rsid w:val="00E33F00"/>
    <w:pPr>
      <w:ind w:left="1200" w:hanging="200"/>
      <w:jc w:val="left"/>
    </w:pPr>
    <w:rPr>
      <w:rFonts w:asciiTheme="minorHAnsi" w:hAnsiTheme="minorHAnsi"/>
      <w:sz w:val="18"/>
      <w:szCs w:val="18"/>
    </w:rPr>
  </w:style>
  <w:style w:type="paragraph" w:styleId="72">
    <w:name w:val="index 7"/>
    <w:basedOn w:val="a"/>
    <w:next w:val="a"/>
    <w:autoRedefine/>
    <w:unhideWhenUsed/>
    <w:rsid w:val="00E33F00"/>
    <w:pPr>
      <w:ind w:left="1400" w:hanging="200"/>
      <w:jc w:val="left"/>
    </w:pPr>
    <w:rPr>
      <w:rFonts w:asciiTheme="minorHAnsi" w:hAnsiTheme="minorHAnsi"/>
      <w:sz w:val="18"/>
      <w:szCs w:val="18"/>
    </w:rPr>
  </w:style>
  <w:style w:type="paragraph" w:styleId="82">
    <w:name w:val="index 8"/>
    <w:basedOn w:val="a"/>
    <w:next w:val="a"/>
    <w:autoRedefine/>
    <w:unhideWhenUsed/>
    <w:rsid w:val="00E33F00"/>
    <w:pPr>
      <w:ind w:left="1600" w:hanging="200"/>
      <w:jc w:val="left"/>
    </w:pPr>
    <w:rPr>
      <w:rFonts w:asciiTheme="minorHAnsi" w:hAnsiTheme="minorHAnsi"/>
      <w:sz w:val="18"/>
      <w:szCs w:val="18"/>
    </w:rPr>
  </w:style>
  <w:style w:type="paragraph" w:styleId="92">
    <w:name w:val="index 9"/>
    <w:basedOn w:val="a"/>
    <w:next w:val="a"/>
    <w:autoRedefine/>
    <w:unhideWhenUsed/>
    <w:rsid w:val="00E33F00"/>
    <w:pPr>
      <w:ind w:left="1800" w:hanging="200"/>
      <w:jc w:val="left"/>
    </w:pPr>
    <w:rPr>
      <w:rFonts w:asciiTheme="minorHAnsi" w:hAnsiTheme="minorHAnsi"/>
      <w:sz w:val="18"/>
      <w:szCs w:val="18"/>
    </w:rPr>
  </w:style>
  <w:style w:type="paragraph" w:styleId="af6">
    <w:name w:val="index heading"/>
    <w:basedOn w:val="a"/>
    <w:next w:val="13"/>
    <w:unhideWhenUsed/>
    <w:rsid w:val="00E33F00"/>
    <w:pPr>
      <w:spacing w:before="240"/>
      <w:jc w:val="center"/>
    </w:pPr>
    <w:rPr>
      <w:rFonts w:asciiTheme="minorHAnsi" w:hAnsiTheme="minorHAnsi"/>
      <w:b/>
      <w:bCs/>
      <w:sz w:val="26"/>
      <w:szCs w:val="26"/>
    </w:rPr>
  </w:style>
  <w:style w:type="paragraph" w:customStyle="1" w:styleId="af7">
    <w:name w:val="Подпись к таблице"/>
    <w:basedOn w:val="ScrollTitleTable"/>
    <w:link w:val="af8"/>
    <w:qFormat/>
    <w:rsid w:val="00696A79"/>
  </w:style>
  <w:style w:type="character" w:customStyle="1" w:styleId="a7">
    <w:name w:val="Название объекта Знак"/>
    <w:basedOn w:val="a0"/>
    <w:link w:val="a6"/>
    <w:uiPriority w:val="35"/>
    <w:rsid w:val="00626ADC"/>
    <w:rPr>
      <w:rFonts w:ascii="Arial" w:hAnsi="Arial"/>
      <w:b/>
      <w:bCs/>
      <w:color w:val="4F81BD" w:themeColor="accent1"/>
      <w:sz w:val="18"/>
      <w:szCs w:val="18"/>
      <w:lang w:val="ru-RU" w:eastAsia="ru-RU"/>
    </w:rPr>
  </w:style>
  <w:style w:type="character" w:customStyle="1" w:styleId="af8">
    <w:name w:val="Подпись к таблице Знак"/>
    <w:basedOn w:val="a7"/>
    <w:link w:val="af7"/>
    <w:rsid w:val="00696A79"/>
    <w:rPr>
      <w:rFonts w:ascii="Arial" w:hAnsi="Arial"/>
      <w:b/>
      <w:bCs/>
      <w:color w:val="000000" w:themeColor="text1"/>
      <w:sz w:val="18"/>
      <w:szCs w:val="18"/>
      <w:lang w:val="ru-RU" w:eastAsia="ru-RU"/>
    </w:rPr>
  </w:style>
  <w:style w:type="paragraph" w:styleId="af9">
    <w:name w:val="table of figures"/>
    <w:basedOn w:val="a"/>
    <w:next w:val="a"/>
    <w:uiPriority w:val="99"/>
    <w:unhideWhenUsed/>
    <w:rsid w:val="00E33F00"/>
  </w:style>
  <w:style w:type="paragraph" w:styleId="afa">
    <w:name w:val="Balloon Text"/>
    <w:basedOn w:val="a"/>
    <w:link w:val="afb"/>
    <w:uiPriority w:val="99"/>
    <w:semiHidden/>
    <w:unhideWhenUsed/>
    <w:rsid w:val="00555023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semiHidden/>
    <w:rsid w:val="00555023"/>
    <w:rPr>
      <w:rFonts w:ascii="Tahoma" w:hAnsi="Tahoma" w:cs="Tahoma"/>
      <w:sz w:val="16"/>
      <w:szCs w:val="16"/>
      <w:lang w:val="ru-RU" w:eastAsia="ru-RU"/>
    </w:rPr>
  </w:style>
  <w:style w:type="paragraph" w:styleId="afc">
    <w:name w:val="List Paragraph"/>
    <w:basedOn w:val="a"/>
    <w:uiPriority w:val="34"/>
    <w:qFormat/>
    <w:rsid w:val="00C745BE"/>
    <w:pPr>
      <w:ind w:left="720"/>
      <w:contextualSpacing/>
    </w:pPr>
  </w:style>
  <w:style w:type="paragraph" w:customStyle="1" w:styleId="4KP">
    <w:name w:val="Верхний_колонтитул_4KP"/>
    <w:link w:val="4KP0"/>
    <w:qFormat/>
    <w:rsid w:val="00E33F00"/>
    <w:pPr>
      <w:jc w:val="right"/>
    </w:pPr>
    <w:rPr>
      <w:rFonts w:ascii="Verdana" w:hAnsi="Verdana"/>
      <w:i/>
      <w:color w:val="404040" w:themeColor="text1" w:themeTint="BF"/>
      <w:sz w:val="18"/>
      <w:szCs w:val="18"/>
      <w:lang w:val="ru-RU"/>
    </w:rPr>
  </w:style>
  <w:style w:type="character" w:customStyle="1" w:styleId="4KP0">
    <w:name w:val="Верхний_колонтитул_4KP Знак"/>
    <w:basedOn w:val="a9"/>
    <w:link w:val="4KP"/>
    <w:rsid w:val="00E33F00"/>
    <w:rPr>
      <w:rFonts w:ascii="Verdana" w:hAnsi="Verdana"/>
      <w:i/>
      <w:color w:val="404040" w:themeColor="text1" w:themeTint="BF"/>
      <w:sz w:val="18"/>
      <w:szCs w:val="18"/>
      <w:lang w:val="ru-RU" w:eastAsia="ru-RU"/>
    </w:rPr>
  </w:style>
  <w:style w:type="character" w:styleId="afd">
    <w:name w:val="Placeholder Text"/>
    <w:basedOn w:val="a0"/>
    <w:rsid w:val="00E33F00"/>
    <w:rPr>
      <w:color w:val="808080"/>
    </w:rPr>
  </w:style>
  <w:style w:type="character" w:customStyle="1" w:styleId="a4">
    <w:name w:val="Заголовок Знак"/>
    <w:basedOn w:val="a0"/>
    <w:link w:val="a3"/>
    <w:rsid w:val="00E33F00"/>
    <w:rPr>
      <w:rFonts w:ascii="Tahoma" w:hAnsi="Tahoma" w:cs="Arial"/>
      <w:b/>
      <w:bCs/>
      <w:color w:val="404040"/>
      <w:kern w:val="28"/>
      <w:sz w:val="40"/>
      <w:szCs w:val="32"/>
      <w:lang w:val="ru-RU"/>
    </w:rPr>
  </w:style>
  <w:style w:type="paragraph" w:customStyle="1" w:styleId="4KP1">
    <w:name w:val="Нижний_колонтитул_4KP"/>
    <w:link w:val="4KP2"/>
    <w:qFormat/>
    <w:rsid w:val="00E33F00"/>
    <w:rPr>
      <w:rFonts w:ascii="Verdana" w:hAnsi="Verdana"/>
      <w:i/>
      <w:color w:val="404040" w:themeColor="text1" w:themeTint="BF"/>
      <w:sz w:val="18"/>
      <w:lang w:val="ru-RU"/>
    </w:rPr>
  </w:style>
  <w:style w:type="character" w:customStyle="1" w:styleId="4KP2">
    <w:name w:val="Нижний_колонтитул_4KP Знак"/>
    <w:basedOn w:val="ab"/>
    <w:link w:val="4KP1"/>
    <w:rsid w:val="00E33F00"/>
    <w:rPr>
      <w:rFonts w:ascii="Verdana" w:hAnsi="Verdana"/>
      <w:i/>
      <w:color w:val="404040" w:themeColor="text1" w:themeTint="BF"/>
      <w:sz w:val="18"/>
      <w:szCs w:val="20"/>
      <w:lang w:val="ru-RU" w:eastAsia="ru-RU"/>
    </w:rPr>
  </w:style>
  <w:style w:type="paragraph" w:customStyle="1" w:styleId="afe">
    <w:name w:val="Предупреждение"/>
    <w:basedOn w:val="a"/>
    <w:link w:val="aff"/>
    <w:qFormat/>
    <w:rsid w:val="00E33F00"/>
    <w:pPr>
      <w:shd w:val="clear" w:color="auto" w:fill="FEB19C"/>
    </w:pPr>
    <w:rPr>
      <w:i/>
    </w:rPr>
  </w:style>
  <w:style w:type="character" w:customStyle="1" w:styleId="aff">
    <w:name w:val="Предупреждение Знак"/>
    <w:basedOn w:val="a0"/>
    <w:link w:val="afe"/>
    <w:rsid w:val="00E33F00"/>
    <w:rPr>
      <w:rFonts w:ascii="Verdana" w:hAnsi="Verdana"/>
      <w:i/>
      <w:color w:val="404040" w:themeColor="text1" w:themeTint="BF"/>
      <w:sz w:val="20"/>
      <w:shd w:val="clear" w:color="auto" w:fill="FEB19C"/>
      <w:lang w:val="ru-RU"/>
    </w:rPr>
  </w:style>
  <w:style w:type="paragraph" w:customStyle="1" w:styleId="aff0">
    <w:name w:val="Примечание"/>
    <w:basedOn w:val="a"/>
    <w:link w:val="aff1"/>
    <w:qFormat/>
    <w:rsid w:val="00E33F00"/>
    <w:pPr>
      <w:shd w:val="clear" w:color="auto" w:fill="D9D9D9" w:themeFill="background1" w:themeFillShade="D9"/>
    </w:pPr>
    <w:rPr>
      <w:i/>
    </w:rPr>
  </w:style>
  <w:style w:type="character" w:customStyle="1" w:styleId="aff1">
    <w:name w:val="Примечание Знак"/>
    <w:basedOn w:val="a0"/>
    <w:link w:val="aff0"/>
    <w:rsid w:val="00E33F00"/>
    <w:rPr>
      <w:rFonts w:ascii="Verdana" w:hAnsi="Verdana"/>
      <w:i/>
      <w:color w:val="404040" w:themeColor="text1" w:themeTint="BF"/>
      <w:sz w:val="20"/>
      <w:shd w:val="clear" w:color="auto" w:fill="D9D9D9" w:themeFill="background1" w:themeFillShade="D9"/>
      <w:lang w:val="ru-RU"/>
    </w:rPr>
  </w:style>
  <w:style w:type="paragraph" w:customStyle="1" w:styleId="aff2">
    <w:name w:val="Текст цитаты"/>
    <w:basedOn w:val="a"/>
    <w:link w:val="aff3"/>
    <w:qFormat/>
    <w:rsid w:val="00E33F00"/>
    <w:pPr>
      <w:pBdr>
        <w:left w:val="single" w:sz="12" w:space="4" w:color="7F7F7F" w:themeColor="text1" w:themeTint="80"/>
      </w:pBdr>
      <w:ind w:left="284"/>
    </w:pPr>
    <w:rPr>
      <w:i/>
      <w:color w:val="595959" w:themeColor="text1" w:themeTint="A6"/>
    </w:rPr>
  </w:style>
  <w:style w:type="character" w:customStyle="1" w:styleId="aff3">
    <w:name w:val="Текст цитаты Знак"/>
    <w:basedOn w:val="a0"/>
    <w:link w:val="aff2"/>
    <w:rsid w:val="00E33F00"/>
    <w:rPr>
      <w:rFonts w:ascii="Verdana" w:hAnsi="Verdana"/>
      <w:i/>
      <w:color w:val="595959" w:themeColor="text1" w:themeTint="A6"/>
      <w:sz w:val="20"/>
      <w:lang w:val="ru-RU"/>
    </w:rPr>
  </w:style>
  <w:style w:type="paragraph" w:customStyle="1" w:styleId="aff4">
    <w:name w:val="Титульный"/>
    <w:basedOn w:val="a"/>
    <w:link w:val="aff5"/>
    <w:qFormat/>
    <w:rsid w:val="00C745BE"/>
    <w:pPr>
      <w:spacing w:line="300" w:lineRule="auto"/>
      <w:jc w:val="center"/>
    </w:pPr>
    <w:rPr>
      <w:rFonts w:ascii="Tahoma" w:eastAsiaTheme="majorEastAsia" w:hAnsi="Tahoma" w:cs="Arial"/>
      <w:b/>
      <w:bCs/>
      <w:color w:val="404040"/>
      <w:spacing w:val="-10"/>
      <w:kern w:val="28"/>
      <w:sz w:val="36"/>
      <w:szCs w:val="32"/>
      <w:lang w:eastAsia="en-US"/>
    </w:rPr>
  </w:style>
  <w:style w:type="character" w:customStyle="1" w:styleId="aff5">
    <w:name w:val="Титульный Знак"/>
    <w:basedOn w:val="a0"/>
    <w:link w:val="aff4"/>
    <w:rsid w:val="00C745BE"/>
    <w:rPr>
      <w:rFonts w:ascii="Tahoma" w:eastAsiaTheme="majorEastAsia" w:hAnsi="Tahoma" w:cs="Arial"/>
      <w:b/>
      <w:bCs/>
      <w:color w:val="404040"/>
      <w:spacing w:val="-10"/>
      <w:kern w:val="28"/>
      <w:sz w:val="36"/>
      <w:szCs w:val="32"/>
      <w:lang w:val="ru-RU"/>
    </w:rPr>
  </w:style>
  <w:style w:type="paragraph" w:customStyle="1" w:styleId="aff6">
    <w:name w:val="Фрагмент кода"/>
    <w:basedOn w:val="a"/>
    <w:link w:val="aff7"/>
    <w:qFormat/>
    <w:rsid w:val="00E33F00"/>
    <w:pPr>
      <w:pBdr>
        <w:left w:val="single" w:sz="8" w:space="4" w:color="7F7F7F" w:themeColor="text1" w:themeTint="80"/>
      </w:pBdr>
      <w:ind w:left="284"/>
    </w:pPr>
    <w:rPr>
      <w:rFonts w:ascii="Courier New" w:hAnsi="Courier New"/>
      <w:color w:val="595959" w:themeColor="text1" w:themeTint="A6"/>
    </w:rPr>
  </w:style>
  <w:style w:type="character" w:customStyle="1" w:styleId="aff7">
    <w:name w:val="Фрагмент кода Знак"/>
    <w:basedOn w:val="a0"/>
    <w:link w:val="aff6"/>
    <w:rsid w:val="00E33F00"/>
    <w:rPr>
      <w:rFonts w:ascii="Courier New" w:hAnsi="Courier New"/>
      <w:color w:val="595959" w:themeColor="text1" w:themeTint="A6"/>
      <w:sz w:val="20"/>
      <w:lang w:val="ru-RU"/>
    </w:rPr>
  </w:style>
  <w:style w:type="paragraph" w:customStyle="1" w:styleId="43">
    <w:name w:val="Заголовок4"/>
    <w:basedOn w:val="3"/>
    <w:link w:val="44"/>
    <w:rsid w:val="00FC1C9C"/>
  </w:style>
  <w:style w:type="character" w:customStyle="1" w:styleId="30">
    <w:name w:val="Заголовок 3 Знак"/>
    <w:aliases w:val="Scroll Heading 3 Знак,H3 Знак,heading 3 Знак,Map Знак,h3 Знак,Level 3 Topic Heading Знак,H31 Знак,Minor Знак,H32 Знак,H33 Знак,H34 Знак,H35 Знак,H36 Знак,H37 Знак,H38 Знак,H39 Знак,H310 Знак,H311 Знак,H312 Знак,H313 Знак,H314 Знак"/>
    <w:basedOn w:val="a0"/>
    <w:link w:val="3"/>
    <w:rsid w:val="00FC1C9C"/>
    <w:rPr>
      <w:rFonts w:ascii="Arial" w:hAnsi="Arial"/>
      <w:b/>
      <w:bCs/>
      <w:szCs w:val="20"/>
      <w:lang w:val="ru-RU" w:eastAsia="ru-RU"/>
    </w:rPr>
  </w:style>
  <w:style w:type="character" w:customStyle="1" w:styleId="44">
    <w:name w:val="Заголовок4 Знак"/>
    <w:basedOn w:val="30"/>
    <w:link w:val="43"/>
    <w:rsid w:val="00FC1C9C"/>
    <w:rPr>
      <w:rFonts w:ascii="Arial" w:hAnsi="Arial"/>
      <w:b/>
      <w:bCs/>
      <w:szCs w:val="20"/>
      <w:lang w:val="ru-RU" w:eastAsia="ru-RU"/>
    </w:rPr>
  </w:style>
  <w:style w:type="paragraph" w:customStyle="1" w:styleId="phbase">
    <w:name w:val="ph_base"/>
    <w:link w:val="phbase0"/>
    <w:rsid w:val="00555023"/>
    <w:pPr>
      <w:spacing w:line="360" w:lineRule="auto"/>
      <w:jc w:val="both"/>
    </w:pPr>
    <w:rPr>
      <w:rFonts w:ascii="Arial" w:hAnsi="Arial"/>
      <w:szCs w:val="20"/>
      <w:lang w:val="ru-RU" w:eastAsia="ru-RU"/>
    </w:rPr>
  </w:style>
  <w:style w:type="paragraph" w:customStyle="1" w:styleId="phadditiontitle1">
    <w:name w:val="ph_addition_title_1"/>
    <w:basedOn w:val="phbase"/>
    <w:next w:val="phnormal"/>
    <w:rsid w:val="00555023"/>
    <w:pPr>
      <w:keepNext/>
      <w:keepLines/>
      <w:pageBreakBefore/>
      <w:numPr>
        <w:numId w:val="18"/>
      </w:numPr>
      <w:spacing w:before="360"/>
      <w:jc w:val="center"/>
      <w:outlineLvl w:val="0"/>
    </w:pPr>
    <w:rPr>
      <w:b/>
      <w:sz w:val="28"/>
      <w:szCs w:val="28"/>
    </w:rPr>
  </w:style>
  <w:style w:type="paragraph" w:customStyle="1" w:styleId="phadditiontitle2">
    <w:name w:val="ph_addition_title_2"/>
    <w:basedOn w:val="phbase"/>
    <w:next w:val="phnormal"/>
    <w:rsid w:val="00555023"/>
    <w:pPr>
      <w:keepNext/>
      <w:keepLines/>
      <w:numPr>
        <w:ilvl w:val="1"/>
        <w:numId w:val="18"/>
      </w:numPr>
      <w:tabs>
        <w:tab w:val="clear" w:pos="720"/>
        <w:tab w:val="num" w:pos="1560"/>
      </w:tabs>
      <w:spacing w:before="360" w:after="360"/>
      <w:ind w:left="851"/>
      <w:outlineLvl w:val="1"/>
    </w:pPr>
    <w:rPr>
      <w:b/>
      <w:szCs w:val="24"/>
    </w:rPr>
  </w:style>
  <w:style w:type="paragraph" w:customStyle="1" w:styleId="phadditiontitle3">
    <w:name w:val="ph_addition_title_3"/>
    <w:basedOn w:val="phbase"/>
    <w:next w:val="phnormal"/>
    <w:rsid w:val="00555023"/>
    <w:pPr>
      <w:keepNext/>
      <w:keepLines/>
      <w:numPr>
        <w:ilvl w:val="2"/>
        <w:numId w:val="18"/>
      </w:numPr>
      <w:tabs>
        <w:tab w:val="clear" w:pos="720"/>
        <w:tab w:val="num" w:pos="1701"/>
      </w:tabs>
      <w:spacing w:before="240" w:after="240"/>
      <w:ind w:left="851"/>
      <w:outlineLvl w:val="2"/>
    </w:pPr>
    <w:rPr>
      <w:b/>
      <w:sz w:val="22"/>
      <w:szCs w:val="22"/>
    </w:rPr>
  </w:style>
  <w:style w:type="numbering" w:customStyle="1" w:styleId="phadditiontitle">
    <w:name w:val="ph_additiontitle"/>
    <w:basedOn w:val="a2"/>
    <w:rsid w:val="00555023"/>
    <w:pPr>
      <w:numPr>
        <w:numId w:val="11"/>
      </w:numPr>
    </w:pPr>
  </w:style>
  <w:style w:type="paragraph" w:customStyle="1" w:styleId="phbibliography">
    <w:name w:val="ph_bibliography"/>
    <w:basedOn w:val="phbase"/>
    <w:rsid w:val="00555023"/>
    <w:pPr>
      <w:numPr>
        <w:numId w:val="2"/>
      </w:numPr>
      <w:spacing w:before="60" w:after="60" w:line="240" w:lineRule="auto"/>
    </w:pPr>
    <w:rPr>
      <w:rFonts w:cs="Arial"/>
      <w:bCs/>
      <w:szCs w:val="28"/>
    </w:rPr>
  </w:style>
  <w:style w:type="paragraph" w:customStyle="1" w:styleId="phcolontituldown">
    <w:name w:val="ph_colontituldown"/>
    <w:basedOn w:val="phbase"/>
    <w:rsid w:val="00555023"/>
    <w:pPr>
      <w:pBdr>
        <w:top w:val="single" w:sz="4" w:space="1" w:color="auto"/>
      </w:pBdr>
      <w:tabs>
        <w:tab w:val="right" w:pos="9497"/>
        <w:tab w:val="right" w:pos="14459"/>
      </w:tabs>
      <w:spacing w:before="20" w:after="120"/>
      <w:jc w:val="center"/>
    </w:pPr>
    <w:rPr>
      <w:sz w:val="20"/>
    </w:rPr>
  </w:style>
  <w:style w:type="paragraph" w:customStyle="1" w:styleId="phcolontitulup">
    <w:name w:val="ph_colontitulup"/>
    <w:basedOn w:val="phbase"/>
    <w:rsid w:val="00555023"/>
    <w:pPr>
      <w:pBdr>
        <w:bottom w:val="single" w:sz="4" w:space="1" w:color="auto"/>
      </w:pBdr>
      <w:tabs>
        <w:tab w:val="right" w:pos="14600"/>
      </w:tabs>
      <w:spacing w:before="20" w:after="120"/>
      <w:jc w:val="center"/>
    </w:pPr>
    <w:rPr>
      <w:sz w:val="20"/>
    </w:rPr>
  </w:style>
  <w:style w:type="paragraph" w:customStyle="1" w:styleId="phcomment">
    <w:name w:val="ph_comment"/>
    <w:basedOn w:val="phbase"/>
    <w:rsid w:val="00555023"/>
    <w:pPr>
      <w:ind w:firstLine="720"/>
    </w:pPr>
    <w:rPr>
      <w:rFonts w:ascii="Arial Narrow" w:hAnsi="Arial Narrow"/>
      <w:vanish/>
      <w:color w:val="0000FF"/>
    </w:rPr>
  </w:style>
  <w:style w:type="paragraph" w:customStyle="1" w:styleId="phconfirmlist">
    <w:name w:val="ph_confirmlist"/>
    <w:basedOn w:val="phbase"/>
    <w:rsid w:val="00555023"/>
    <w:pPr>
      <w:spacing w:before="20" w:after="120"/>
      <w:jc w:val="center"/>
    </w:pPr>
    <w:rPr>
      <w:b/>
      <w:caps/>
      <w:sz w:val="28"/>
      <w:szCs w:val="28"/>
    </w:rPr>
  </w:style>
  <w:style w:type="paragraph" w:customStyle="1" w:styleId="phconfirmstamp">
    <w:name w:val="ph_confirmstamp"/>
    <w:basedOn w:val="phbase"/>
    <w:rsid w:val="00555023"/>
    <w:pPr>
      <w:spacing w:before="20" w:after="120" w:line="240" w:lineRule="auto"/>
      <w:jc w:val="left"/>
    </w:pPr>
  </w:style>
  <w:style w:type="paragraph" w:customStyle="1" w:styleId="phconfirmstampstamp">
    <w:name w:val="ph_confirmstamp_stamp"/>
    <w:basedOn w:val="phconfirmstamp"/>
    <w:rsid w:val="00555023"/>
  </w:style>
  <w:style w:type="paragraph" w:customStyle="1" w:styleId="phconfirmstamptitle">
    <w:name w:val="ph_confirmstamp_title"/>
    <w:basedOn w:val="phconfirmstamp"/>
    <w:next w:val="phconfirmstampstamp"/>
    <w:rsid w:val="00555023"/>
    <w:rPr>
      <w:b/>
      <w:caps/>
      <w:szCs w:val="24"/>
    </w:rPr>
  </w:style>
  <w:style w:type="paragraph" w:customStyle="1" w:styleId="phcontent">
    <w:name w:val="ph_content"/>
    <w:basedOn w:val="phbase"/>
    <w:next w:val="12"/>
    <w:rsid w:val="00555023"/>
    <w:pPr>
      <w:keepNext/>
      <w:keepLines/>
      <w:pageBreakBefore/>
      <w:tabs>
        <w:tab w:val="left" w:pos="1134"/>
        <w:tab w:val="left" w:pos="1440"/>
        <w:tab w:val="left" w:pos="1797"/>
      </w:tabs>
      <w:spacing w:before="360" w:after="360"/>
      <w:jc w:val="center"/>
    </w:pPr>
    <w:rPr>
      <w:rFonts w:cs="Arial"/>
      <w:b/>
      <w:bCs/>
      <w:sz w:val="28"/>
      <w:szCs w:val="28"/>
    </w:rPr>
  </w:style>
  <w:style w:type="paragraph" w:customStyle="1" w:styleId="phexample">
    <w:name w:val="ph_example"/>
    <w:basedOn w:val="phbase"/>
    <w:rsid w:val="00555023"/>
    <w:pPr>
      <w:spacing w:before="20" w:after="120"/>
    </w:pPr>
    <w:rPr>
      <w:b/>
      <w:i/>
      <w:sz w:val="20"/>
    </w:rPr>
  </w:style>
  <w:style w:type="paragraph" w:customStyle="1" w:styleId="phfigure">
    <w:name w:val="ph_figure"/>
    <w:basedOn w:val="phbase"/>
    <w:rsid w:val="0015694C"/>
    <w:pPr>
      <w:keepNext/>
      <w:spacing w:before="20" w:after="120"/>
      <w:jc w:val="center"/>
    </w:pPr>
  </w:style>
  <w:style w:type="paragraph" w:customStyle="1" w:styleId="phfiguregraphic">
    <w:name w:val="ph_figure_graphic"/>
    <w:basedOn w:val="phfigure"/>
    <w:next w:val="phfiguretitle"/>
    <w:rsid w:val="00555023"/>
    <w:pPr>
      <w:spacing w:before="120"/>
    </w:pPr>
  </w:style>
  <w:style w:type="paragraph" w:customStyle="1" w:styleId="phfiguretitle">
    <w:name w:val="ph_figure_title"/>
    <w:basedOn w:val="phfigure"/>
    <w:next w:val="phnormal"/>
    <w:rsid w:val="00555023"/>
    <w:pPr>
      <w:keepNext w:val="0"/>
      <w:keepLines/>
      <w:spacing w:before="120"/>
    </w:pPr>
    <w:rPr>
      <w:rFonts w:cs="Arial"/>
    </w:rPr>
  </w:style>
  <w:style w:type="paragraph" w:customStyle="1" w:styleId="phfootnote">
    <w:name w:val="ph_footnote"/>
    <w:basedOn w:val="phbase"/>
    <w:rsid w:val="00555023"/>
    <w:pPr>
      <w:widowControl w:val="0"/>
    </w:pPr>
    <w:rPr>
      <w:sz w:val="18"/>
    </w:rPr>
  </w:style>
  <w:style w:type="character" w:customStyle="1" w:styleId="phinline">
    <w:name w:val="ph_inline"/>
    <w:basedOn w:val="a0"/>
    <w:rsid w:val="00555023"/>
  </w:style>
  <w:style w:type="character" w:customStyle="1" w:styleId="phinline8">
    <w:name w:val="ph_inline_8"/>
    <w:rsid w:val="00555023"/>
    <w:rPr>
      <w:sz w:val="16"/>
    </w:rPr>
  </w:style>
  <w:style w:type="character" w:customStyle="1" w:styleId="phinlinebolditalic">
    <w:name w:val="ph_inline_bolditalic"/>
    <w:rsid w:val="00555023"/>
    <w:rPr>
      <w:rFonts w:ascii="Arial" w:hAnsi="Arial"/>
      <w:b/>
      <w:bCs/>
      <w:i/>
      <w:noProof/>
      <w:lang w:val="ru-RU" w:eastAsia="ru-RU" w:bidi="ar-SA"/>
    </w:rPr>
  </w:style>
  <w:style w:type="character" w:customStyle="1" w:styleId="phinlinecomputer">
    <w:name w:val="ph_inline_computer"/>
    <w:rsid w:val="00555023"/>
    <w:rPr>
      <w:rFonts w:ascii="Courier New" w:hAnsi="Courier New"/>
      <w:sz w:val="24"/>
    </w:rPr>
  </w:style>
  <w:style w:type="character" w:customStyle="1" w:styleId="phinlinefirstterm">
    <w:name w:val="ph_inline_firstterm"/>
    <w:rsid w:val="00555023"/>
    <w:rPr>
      <w:i/>
      <w:sz w:val="24"/>
    </w:rPr>
  </w:style>
  <w:style w:type="character" w:customStyle="1" w:styleId="phinlineguiitem">
    <w:name w:val="ph_inline_guiitem"/>
    <w:rsid w:val="00555023"/>
    <w:rPr>
      <w:rFonts w:ascii="Arial" w:hAnsi="Arial"/>
      <w:b/>
      <w:bCs/>
      <w:noProof/>
      <w:lang w:val="ru-RU" w:eastAsia="ru-RU" w:bidi="ar-SA"/>
    </w:rPr>
  </w:style>
  <w:style w:type="character" w:customStyle="1" w:styleId="phinlinekeycap">
    <w:name w:val="ph_inline_keycap"/>
    <w:rsid w:val="00555023"/>
    <w:rPr>
      <w:b/>
      <w:smallCaps/>
      <w:sz w:val="24"/>
    </w:rPr>
  </w:style>
  <w:style w:type="character" w:customStyle="1" w:styleId="phinlinespace">
    <w:name w:val="ph_inline_space"/>
    <w:rsid w:val="00555023"/>
    <w:rPr>
      <w:spacing w:val="60"/>
    </w:rPr>
  </w:style>
  <w:style w:type="character" w:customStyle="1" w:styleId="phinlinesuperline">
    <w:name w:val="ph_inline_superline"/>
    <w:rsid w:val="00555023"/>
    <w:rPr>
      <w:vertAlign w:val="superscript"/>
    </w:rPr>
  </w:style>
  <w:style w:type="character" w:customStyle="1" w:styleId="phinlineunderline">
    <w:name w:val="ph_inline_underline"/>
    <w:rsid w:val="00555023"/>
    <w:rPr>
      <w:u w:val="single"/>
      <w:lang w:val="ru-RU"/>
    </w:rPr>
  </w:style>
  <w:style w:type="character" w:customStyle="1" w:styleId="phinlineunderlineitalic">
    <w:name w:val="ph_inline_underlineitalic"/>
    <w:rsid w:val="00555023"/>
    <w:rPr>
      <w:i/>
      <w:u w:val="single"/>
      <w:lang w:val="ru-RU"/>
    </w:rPr>
  </w:style>
  <w:style w:type="character" w:customStyle="1" w:styleId="phinlineuppercase">
    <w:name w:val="ph_inline_uppercase"/>
    <w:rsid w:val="00555023"/>
    <w:rPr>
      <w:caps/>
      <w:lang w:val="ru-RU"/>
    </w:rPr>
  </w:style>
  <w:style w:type="paragraph" w:customStyle="1" w:styleId="phinset">
    <w:name w:val="ph_inset"/>
    <w:basedOn w:val="phnormal"/>
    <w:next w:val="phnormal"/>
    <w:rsid w:val="00555023"/>
  </w:style>
  <w:style w:type="paragraph" w:customStyle="1" w:styleId="phinsetcaution">
    <w:name w:val="ph_inset_caution"/>
    <w:basedOn w:val="phinset"/>
    <w:rsid w:val="00555023"/>
    <w:pPr>
      <w:keepLines/>
    </w:pPr>
  </w:style>
  <w:style w:type="paragraph" w:customStyle="1" w:styleId="phinsetnote">
    <w:name w:val="ph_inset_note"/>
    <w:basedOn w:val="phinset"/>
    <w:rsid w:val="00555023"/>
    <w:pPr>
      <w:keepLines/>
    </w:pPr>
  </w:style>
  <w:style w:type="paragraph" w:customStyle="1" w:styleId="phinsettitle">
    <w:name w:val="ph_inset_title"/>
    <w:basedOn w:val="phinset"/>
    <w:next w:val="phinsetnote"/>
    <w:rsid w:val="00555023"/>
    <w:pPr>
      <w:keepNext/>
    </w:pPr>
    <w:rPr>
      <w:caps/>
      <w:szCs w:val="24"/>
    </w:rPr>
  </w:style>
  <w:style w:type="paragraph" w:customStyle="1" w:styleId="phinsetwarning">
    <w:name w:val="ph_inset_warning"/>
    <w:basedOn w:val="phinset"/>
    <w:rsid w:val="00555023"/>
    <w:pPr>
      <w:keepLines/>
    </w:pPr>
  </w:style>
  <w:style w:type="paragraph" w:customStyle="1" w:styleId="ScrollListBullet">
    <w:name w:val="Scroll List Bullet"/>
    <w:basedOn w:val="ScrollPanelNormal"/>
    <w:link w:val="ScrollListBullet0"/>
    <w:rsid w:val="00DA7539"/>
    <w:pPr>
      <w:tabs>
        <w:tab w:val="num" w:pos="1208"/>
      </w:tabs>
      <w:ind w:left="1316" w:hanging="465"/>
    </w:pPr>
    <w:rPr>
      <w:rFonts w:cs="Arial"/>
      <w:lang w:eastAsia="en-US"/>
    </w:rPr>
  </w:style>
  <w:style w:type="paragraph" w:customStyle="1" w:styleId="ScrollListBullet2">
    <w:name w:val="Scroll List Bullet 2"/>
    <w:basedOn w:val="ScrollPanelNormal"/>
    <w:link w:val="ScrollListBullet20"/>
    <w:rsid w:val="00720C59"/>
    <w:pPr>
      <w:numPr>
        <w:numId w:val="4"/>
      </w:numPr>
    </w:pPr>
  </w:style>
  <w:style w:type="paragraph" w:customStyle="1" w:styleId="phlistitemizedtitle">
    <w:name w:val="ph_list_itemized_title"/>
    <w:basedOn w:val="phnormal"/>
    <w:next w:val="phlistitemized1"/>
    <w:rsid w:val="00555023"/>
    <w:pPr>
      <w:keepNext/>
    </w:pPr>
  </w:style>
  <w:style w:type="paragraph" w:customStyle="1" w:styleId="ScrollListNumber2">
    <w:name w:val="Scroll List Number 2"/>
    <w:basedOn w:val="ScrollPanelNormal"/>
    <w:rsid w:val="00C745BE"/>
    <w:pPr>
      <w:numPr>
        <w:numId w:val="5"/>
      </w:numPr>
      <w:ind w:right="-2"/>
    </w:pPr>
  </w:style>
  <w:style w:type="paragraph" w:customStyle="1" w:styleId="ScrollListNumber">
    <w:name w:val="Scroll List Number"/>
    <w:basedOn w:val="ScrollPanelNormal"/>
    <w:rsid w:val="00C745BE"/>
    <w:pPr>
      <w:tabs>
        <w:tab w:val="num" w:pos="1208"/>
      </w:tabs>
      <w:ind w:left="1208" w:right="-2" w:hanging="357"/>
    </w:pPr>
  </w:style>
  <w:style w:type="paragraph" w:customStyle="1" w:styleId="phlistorderedtitle">
    <w:name w:val="ph_list_ordered_title"/>
    <w:basedOn w:val="phnormal"/>
    <w:next w:val="phlistordered1"/>
    <w:rsid w:val="00555023"/>
    <w:pPr>
      <w:keepNext/>
    </w:pPr>
  </w:style>
  <w:style w:type="paragraph" w:customStyle="1" w:styleId="ScrollPanelNormal">
    <w:name w:val="Scroll Panel Normal"/>
    <w:basedOn w:val="phbase"/>
    <w:link w:val="ScrollPanelNormal0"/>
    <w:rsid w:val="005261B4"/>
    <w:rPr>
      <w:color w:val="000000" w:themeColor="text1"/>
    </w:rPr>
  </w:style>
  <w:style w:type="paragraph" w:customStyle="1" w:styleId="phstamp">
    <w:name w:val="ph_stamp"/>
    <w:basedOn w:val="phbase"/>
    <w:rsid w:val="00555023"/>
    <w:pPr>
      <w:spacing w:before="20" w:after="20"/>
    </w:pPr>
    <w:rPr>
      <w:sz w:val="16"/>
    </w:rPr>
  </w:style>
  <w:style w:type="paragraph" w:customStyle="1" w:styleId="phstampcenter">
    <w:name w:val="ph_stamp_center"/>
    <w:basedOn w:val="phstamp"/>
    <w:locked/>
    <w:rsid w:val="00555023"/>
    <w:pPr>
      <w:tabs>
        <w:tab w:val="left" w:pos="284"/>
      </w:tabs>
      <w:spacing w:before="0" w:after="0"/>
      <w:jc w:val="center"/>
    </w:pPr>
    <w:rPr>
      <w:sz w:val="18"/>
      <w:szCs w:val="18"/>
    </w:rPr>
  </w:style>
  <w:style w:type="paragraph" w:customStyle="1" w:styleId="phstampcenteritalic">
    <w:name w:val="ph_stamp_center_italic"/>
    <w:basedOn w:val="phstamp"/>
    <w:rsid w:val="00555023"/>
    <w:pPr>
      <w:jc w:val="center"/>
    </w:pPr>
    <w:rPr>
      <w:bCs/>
      <w:i/>
    </w:rPr>
  </w:style>
  <w:style w:type="paragraph" w:customStyle="1" w:styleId="phstampitalic">
    <w:name w:val="ph_stamp_italic"/>
    <w:basedOn w:val="phstamp"/>
    <w:rsid w:val="00555023"/>
    <w:pPr>
      <w:ind w:left="57"/>
    </w:pPr>
    <w:rPr>
      <w:i/>
    </w:rPr>
  </w:style>
  <w:style w:type="paragraph" w:customStyle="1" w:styleId="phtablecell">
    <w:name w:val="ph_table_cell"/>
    <w:basedOn w:val="phbase"/>
    <w:rsid w:val="00555023"/>
    <w:pPr>
      <w:spacing w:before="20" w:line="240" w:lineRule="auto"/>
    </w:pPr>
    <w:rPr>
      <w:rFonts w:cs="Arial"/>
      <w:bCs/>
      <w:sz w:val="20"/>
    </w:rPr>
  </w:style>
  <w:style w:type="paragraph" w:customStyle="1" w:styleId="phtablecellcenter">
    <w:name w:val="ph_table_cellcenter"/>
    <w:basedOn w:val="phtablecell"/>
    <w:rsid w:val="00555023"/>
    <w:pPr>
      <w:jc w:val="center"/>
    </w:pPr>
  </w:style>
  <w:style w:type="paragraph" w:customStyle="1" w:styleId="phtablecolcaption">
    <w:name w:val="ph_table_colcaption"/>
    <w:basedOn w:val="phtablecell"/>
    <w:next w:val="phtablecell"/>
    <w:rsid w:val="0015694C"/>
    <w:pPr>
      <w:keepNext/>
      <w:keepLines/>
      <w:spacing w:before="120" w:after="120"/>
      <w:jc w:val="center"/>
    </w:pPr>
    <w:rPr>
      <w:b/>
    </w:rPr>
  </w:style>
  <w:style w:type="paragraph" w:customStyle="1" w:styleId="phtabletitle">
    <w:name w:val="ph_table_title"/>
    <w:basedOn w:val="phbase"/>
    <w:next w:val="phtablecolcaption"/>
    <w:rsid w:val="0015694C"/>
    <w:pPr>
      <w:keepNext/>
      <w:spacing w:before="20" w:after="120"/>
    </w:pPr>
    <w:rPr>
      <w:szCs w:val="24"/>
    </w:rPr>
  </w:style>
  <w:style w:type="paragraph" w:customStyle="1" w:styleId="phtitlevoid">
    <w:name w:val="ph_title_void"/>
    <w:basedOn w:val="phbase"/>
    <w:next w:val="phnormal"/>
    <w:link w:val="phtitlevoid0"/>
    <w:rsid w:val="00555023"/>
    <w:pPr>
      <w:keepNext/>
      <w:keepLines/>
      <w:pageBreakBefore/>
      <w:spacing w:before="360" w:after="360"/>
      <w:jc w:val="center"/>
    </w:pPr>
    <w:rPr>
      <w:rFonts w:cs="Arial"/>
      <w:b/>
      <w:bCs/>
      <w:sz w:val="28"/>
      <w:szCs w:val="28"/>
    </w:rPr>
  </w:style>
  <w:style w:type="paragraph" w:customStyle="1" w:styleId="phtitlepage">
    <w:name w:val="ph_titlepage"/>
    <w:basedOn w:val="phbase"/>
    <w:rsid w:val="00555023"/>
    <w:pPr>
      <w:spacing w:after="120"/>
      <w:jc w:val="center"/>
    </w:pPr>
    <w:rPr>
      <w:rFonts w:cs="Arial"/>
      <w:szCs w:val="28"/>
      <w:lang w:eastAsia="en-US"/>
    </w:rPr>
  </w:style>
  <w:style w:type="paragraph" w:customStyle="1" w:styleId="phtitlepagecode">
    <w:name w:val="ph_titlepage_code"/>
    <w:basedOn w:val="phtitlepage"/>
    <w:rsid w:val="00555023"/>
    <w:pPr>
      <w:spacing w:after="240"/>
    </w:pPr>
    <w:rPr>
      <w:b/>
      <w:sz w:val="26"/>
    </w:rPr>
  </w:style>
  <w:style w:type="paragraph" w:customStyle="1" w:styleId="phtitlepageconfirmstamp">
    <w:name w:val="ph_titlepage_confirmstamp"/>
    <w:basedOn w:val="phbase"/>
    <w:autoRedefine/>
    <w:rsid w:val="00555023"/>
    <w:pPr>
      <w:suppressAutoHyphens/>
      <w:spacing w:before="60" w:after="60"/>
    </w:pPr>
    <w:rPr>
      <w:color w:val="000000"/>
      <w:szCs w:val="24"/>
    </w:rPr>
  </w:style>
  <w:style w:type="paragraph" w:customStyle="1" w:styleId="phtitlepagecustomer">
    <w:name w:val="ph_titlepage_customer"/>
    <w:basedOn w:val="phtitlepage"/>
    <w:next w:val="phtitlepageconfirmstamp"/>
    <w:rsid w:val="00555023"/>
    <w:pPr>
      <w:spacing w:before="240"/>
    </w:pPr>
    <w:rPr>
      <w:b/>
      <w:sz w:val="26"/>
    </w:rPr>
  </w:style>
  <w:style w:type="paragraph" w:customStyle="1" w:styleId="phtitlepagedocpart">
    <w:name w:val="ph_titlepage_docpart"/>
    <w:basedOn w:val="phtitlepage"/>
    <w:next w:val="phtitlepagecode"/>
    <w:rsid w:val="00555023"/>
    <w:pPr>
      <w:spacing w:line="240" w:lineRule="auto"/>
    </w:pPr>
    <w:rPr>
      <w:b/>
    </w:rPr>
  </w:style>
  <w:style w:type="paragraph" w:customStyle="1" w:styleId="phtitlepagedocument">
    <w:name w:val="ph_titlepage_document"/>
    <w:basedOn w:val="phtitlepage"/>
    <w:autoRedefine/>
    <w:rsid w:val="00555023"/>
    <w:pPr>
      <w:spacing w:before="240"/>
    </w:pPr>
    <w:rPr>
      <w:b/>
      <w:sz w:val="26"/>
    </w:rPr>
  </w:style>
  <w:style w:type="paragraph" w:customStyle="1" w:styleId="phtitlepageother">
    <w:name w:val="ph_titlepage_other"/>
    <w:basedOn w:val="phtitlepage"/>
    <w:rsid w:val="00555023"/>
  </w:style>
  <w:style w:type="paragraph" w:customStyle="1" w:styleId="phtitlepagesystemfull">
    <w:name w:val="ph_titlepage_system_full"/>
    <w:basedOn w:val="phtitlepage"/>
    <w:next w:val="phtitlepagesystemshort"/>
    <w:rsid w:val="00555023"/>
    <w:rPr>
      <w:b/>
      <w:bCs/>
      <w:sz w:val="32"/>
      <w:szCs w:val="32"/>
    </w:rPr>
  </w:style>
  <w:style w:type="paragraph" w:customStyle="1" w:styleId="phtitlepagesystemshort">
    <w:name w:val="ph_titlepage_system_short"/>
    <w:basedOn w:val="phtitlepage"/>
    <w:next w:val="phtitlepageother"/>
    <w:rsid w:val="00555023"/>
    <w:rPr>
      <w:b/>
      <w:sz w:val="32"/>
    </w:rPr>
  </w:style>
  <w:style w:type="paragraph" w:styleId="HTML">
    <w:name w:val="HTML Address"/>
    <w:basedOn w:val="a"/>
    <w:link w:val="HTML0"/>
    <w:semiHidden/>
    <w:rsid w:val="00555023"/>
    <w:rPr>
      <w:i/>
      <w:iCs/>
    </w:rPr>
  </w:style>
  <w:style w:type="character" w:customStyle="1" w:styleId="HTML0">
    <w:name w:val="Адрес HTML Знак"/>
    <w:basedOn w:val="a0"/>
    <w:link w:val="HTML"/>
    <w:semiHidden/>
    <w:rsid w:val="00C745BE"/>
    <w:rPr>
      <w:rFonts w:ascii="Arial" w:hAnsi="Arial"/>
      <w:i/>
      <w:iCs/>
      <w:szCs w:val="20"/>
      <w:lang w:val="ru-RU" w:eastAsia="ru-RU"/>
    </w:rPr>
  </w:style>
  <w:style w:type="paragraph" w:styleId="aff8">
    <w:name w:val="Body Text"/>
    <w:basedOn w:val="a"/>
    <w:link w:val="aff9"/>
    <w:rsid w:val="00555023"/>
  </w:style>
  <w:style w:type="character" w:customStyle="1" w:styleId="aff9">
    <w:name w:val="Основной текст Знак"/>
    <w:basedOn w:val="a0"/>
    <w:link w:val="aff8"/>
    <w:rsid w:val="00A75B8C"/>
    <w:rPr>
      <w:rFonts w:ascii="Arial" w:hAnsi="Arial"/>
      <w:szCs w:val="20"/>
      <w:lang w:val="ru-RU" w:eastAsia="ru-RU"/>
    </w:rPr>
  </w:style>
  <w:style w:type="paragraph" w:customStyle="1" w:styleId="phheader1withoutnum">
    <w:name w:val="ph_header_1_without_num"/>
    <w:basedOn w:val="10"/>
    <w:next w:val="phnormal"/>
    <w:rsid w:val="00555023"/>
    <w:pPr>
      <w:numPr>
        <w:numId w:val="0"/>
      </w:numPr>
      <w:ind w:left="720"/>
    </w:pPr>
  </w:style>
  <w:style w:type="paragraph" w:customStyle="1" w:styleId="phadditontype">
    <w:name w:val="ph_additon_type"/>
    <w:basedOn w:val="phbase"/>
    <w:next w:val="phnormal"/>
    <w:rsid w:val="00555023"/>
    <w:pPr>
      <w:jc w:val="center"/>
    </w:pPr>
    <w:rPr>
      <w:i/>
    </w:rPr>
  </w:style>
  <w:style w:type="paragraph" w:customStyle="1" w:styleId="phtablecolcaptionunderline">
    <w:name w:val="ph_table_colcaption_underline"/>
    <w:basedOn w:val="phtablecolcaption"/>
    <w:next w:val="phtablecell"/>
    <w:rsid w:val="00555023"/>
    <w:rPr>
      <w:u w:val="single"/>
    </w:rPr>
  </w:style>
  <w:style w:type="paragraph" w:customStyle="1" w:styleId="phstampleft">
    <w:name w:val="ph_stamp_left"/>
    <w:basedOn w:val="phstamp"/>
    <w:rsid w:val="00555023"/>
    <w:pPr>
      <w:jc w:val="left"/>
    </w:pPr>
    <w:rPr>
      <w:sz w:val="18"/>
    </w:rPr>
  </w:style>
  <w:style w:type="paragraph" w:customStyle="1" w:styleId="ScrollListBullet3">
    <w:name w:val="Scroll List Bullet 3"/>
    <w:basedOn w:val="ScrollListBullet2"/>
    <w:link w:val="ScrollListBullet30"/>
    <w:autoRedefine/>
    <w:qFormat/>
    <w:rsid w:val="00720C59"/>
    <w:pPr>
      <w:numPr>
        <w:ilvl w:val="1"/>
      </w:numPr>
      <w:tabs>
        <w:tab w:val="left" w:pos="2127"/>
      </w:tabs>
      <w:ind w:left="2127" w:hanging="426"/>
    </w:pPr>
  </w:style>
  <w:style w:type="paragraph" w:customStyle="1" w:styleId="ScrollListBullet4">
    <w:name w:val="Scroll List Bullet 4"/>
    <w:basedOn w:val="ScrollListBullet3"/>
    <w:autoRedefine/>
    <w:qFormat/>
    <w:rsid w:val="00C745BE"/>
    <w:pPr>
      <w:numPr>
        <w:ilvl w:val="2"/>
        <w:numId w:val="7"/>
      </w:numPr>
      <w:tabs>
        <w:tab w:val="clear" w:pos="2127"/>
      </w:tabs>
    </w:pPr>
    <w:rPr>
      <w:lang w:val="en-US"/>
    </w:rPr>
  </w:style>
  <w:style w:type="character" w:customStyle="1" w:styleId="phbase0">
    <w:name w:val="ph_base Знак"/>
    <w:basedOn w:val="a0"/>
    <w:link w:val="phbase"/>
    <w:rsid w:val="00555023"/>
    <w:rPr>
      <w:rFonts w:ascii="Arial" w:hAnsi="Arial"/>
      <w:szCs w:val="20"/>
      <w:lang w:val="ru-RU" w:eastAsia="ru-RU"/>
    </w:rPr>
  </w:style>
  <w:style w:type="character" w:customStyle="1" w:styleId="ScrollPanelNormal0">
    <w:name w:val="Scroll Panel Normal Знак"/>
    <w:basedOn w:val="phbase0"/>
    <w:link w:val="ScrollPanelNormal"/>
    <w:rsid w:val="005261B4"/>
    <w:rPr>
      <w:rFonts w:ascii="Arial" w:hAnsi="Arial"/>
      <w:color w:val="000000" w:themeColor="text1"/>
      <w:szCs w:val="20"/>
      <w:lang w:val="ru-RU" w:eastAsia="ru-RU"/>
    </w:rPr>
  </w:style>
  <w:style w:type="character" w:customStyle="1" w:styleId="ScrollListBullet20">
    <w:name w:val="Scroll List Bullet 2 Знак"/>
    <w:basedOn w:val="ScrollPanelNormal0"/>
    <w:link w:val="ScrollListBullet2"/>
    <w:rsid w:val="00720C59"/>
    <w:rPr>
      <w:rFonts w:ascii="Arial" w:hAnsi="Arial"/>
      <w:color w:val="000000" w:themeColor="text1"/>
      <w:szCs w:val="20"/>
      <w:lang w:val="ru-RU" w:eastAsia="ru-RU"/>
    </w:rPr>
  </w:style>
  <w:style w:type="character" w:customStyle="1" w:styleId="ScrollListBullet30">
    <w:name w:val="Scroll List Bullet 3 Знак"/>
    <w:basedOn w:val="ScrollListBullet20"/>
    <w:link w:val="ScrollListBullet3"/>
    <w:rsid w:val="00720C59"/>
    <w:rPr>
      <w:rFonts w:ascii="Arial" w:hAnsi="Arial"/>
      <w:color w:val="000000" w:themeColor="text1"/>
      <w:szCs w:val="20"/>
      <w:lang w:val="ru-RU" w:eastAsia="ru-RU"/>
    </w:rPr>
  </w:style>
  <w:style w:type="paragraph" w:customStyle="1" w:styleId="phpagenumber">
    <w:name w:val="ph_pagenumber"/>
    <w:basedOn w:val="aa"/>
    <w:link w:val="phpagenumber0"/>
    <w:autoRedefine/>
    <w:qFormat/>
    <w:rsid w:val="00555023"/>
    <w:pPr>
      <w:jc w:val="center"/>
    </w:pPr>
  </w:style>
  <w:style w:type="character" w:customStyle="1" w:styleId="phpagenumber0">
    <w:name w:val="ph_pagenumber Знак"/>
    <w:basedOn w:val="ab"/>
    <w:link w:val="phpagenumber"/>
    <w:rsid w:val="00555023"/>
    <w:rPr>
      <w:rFonts w:ascii="Arial" w:hAnsi="Arial"/>
      <w:szCs w:val="20"/>
      <w:lang w:val="ru-RU" w:eastAsia="ru-RU"/>
    </w:rPr>
  </w:style>
  <w:style w:type="paragraph" w:customStyle="1" w:styleId="phtableitemizedlist1">
    <w:name w:val="ph_table_itemizedlist_1"/>
    <w:basedOn w:val="phtablecellleft"/>
    <w:autoRedefine/>
    <w:qFormat/>
    <w:rsid w:val="00555023"/>
    <w:pPr>
      <w:numPr>
        <w:numId w:val="16"/>
      </w:numPr>
      <w:spacing w:after="120"/>
    </w:pPr>
  </w:style>
  <w:style w:type="paragraph" w:customStyle="1" w:styleId="phtableitemizedlist2">
    <w:name w:val="ph_table_itemizedlist_2"/>
    <w:basedOn w:val="phtableitemizedlist1"/>
    <w:autoRedefine/>
    <w:qFormat/>
    <w:rsid w:val="00555023"/>
    <w:pPr>
      <w:ind w:left="632" w:hanging="284"/>
    </w:pPr>
  </w:style>
  <w:style w:type="paragraph" w:customStyle="1" w:styleId="14">
    <w:name w:val="Заголовок_1_Дополнительный"/>
    <w:basedOn w:val="phbase"/>
    <w:autoRedefine/>
    <w:qFormat/>
    <w:rsid w:val="00C745BE"/>
    <w:pPr>
      <w:keepNext/>
      <w:keepLines/>
      <w:pageBreakBefore/>
      <w:spacing w:before="360" w:after="360"/>
      <w:ind w:left="851"/>
    </w:pPr>
    <w:rPr>
      <w:b/>
      <w:sz w:val="28"/>
    </w:rPr>
  </w:style>
  <w:style w:type="paragraph" w:customStyle="1" w:styleId="phtableorderedlist1">
    <w:name w:val="ph_table_orderedlist_1)"/>
    <w:basedOn w:val="phtablecellleft"/>
    <w:autoRedefine/>
    <w:qFormat/>
    <w:rsid w:val="00555023"/>
    <w:pPr>
      <w:numPr>
        <w:numId w:val="17"/>
      </w:numPr>
      <w:spacing w:after="120"/>
    </w:pPr>
  </w:style>
  <w:style w:type="paragraph" w:customStyle="1" w:styleId="affa">
    <w:name w:val="Текст_программы"/>
    <w:rsid w:val="00555023"/>
    <w:pPr>
      <w:ind w:firstLine="851"/>
    </w:pPr>
    <w:rPr>
      <w:rFonts w:ascii="Courier New" w:hAnsi="Courier New"/>
      <w:spacing w:val="-2"/>
      <w:szCs w:val="23"/>
    </w:rPr>
  </w:style>
  <w:style w:type="paragraph" w:customStyle="1" w:styleId="ph">
    <w:name w:val="ph_Рамка боковик"/>
    <w:basedOn w:val="a"/>
    <w:autoRedefine/>
    <w:qFormat/>
    <w:rsid w:val="00555023"/>
    <w:pPr>
      <w:spacing w:after="0" w:line="240" w:lineRule="auto"/>
      <w:jc w:val="center"/>
    </w:pPr>
    <w:rPr>
      <w:rFonts w:cs="Arial"/>
      <w:i/>
      <w:sz w:val="16"/>
      <w:szCs w:val="16"/>
    </w:rPr>
  </w:style>
  <w:style w:type="paragraph" w:customStyle="1" w:styleId="ph0">
    <w:name w:val="ph_Рамка_гориз_слева_мал"/>
    <w:basedOn w:val="a"/>
    <w:autoRedefine/>
    <w:qFormat/>
    <w:rsid w:val="00555023"/>
    <w:pPr>
      <w:spacing w:after="20" w:line="240" w:lineRule="auto"/>
      <w:ind w:left="57"/>
      <w:jc w:val="left"/>
    </w:pPr>
    <w:rPr>
      <w:rFonts w:cs="Arial"/>
      <w:i/>
      <w:sz w:val="16"/>
      <w:szCs w:val="16"/>
    </w:rPr>
  </w:style>
  <w:style w:type="paragraph" w:customStyle="1" w:styleId="phtableorderlist">
    <w:name w:val="ph_table_orderlist_абв"/>
    <w:basedOn w:val="phtablecellleft"/>
    <w:autoRedefine/>
    <w:qFormat/>
    <w:rsid w:val="00555023"/>
    <w:pPr>
      <w:numPr>
        <w:numId w:val="8"/>
      </w:numPr>
    </w:pPr>
  </w:style>
  <w:style w:type="paragraph" w:customStyle="1" w:styleId="phtableorderlist1">
    <w:name w:val="ph_table_orderlist_1_бок"/>
    <w:basedOn w:val="phtablecellleft"/>
    <w:autoRedefine/>
    <w:qFormat/>
    <w:rsid w:val="00555023"/>
    <w:pPr>
      <w:numPr>
        <w:numId w:val="9"/>
      </w:numPr>
      <w:ind w:left="284" w:hanging="284"/>
    </w:pPr>
  </w:style>
  <w:style w:type="paragraph" w:customStyle="1" w:styleId="ph1">
    <w:name w:val="ph_Рамка_гориз_цент_мал"/>
    <w:basedOn w:val="ph0"/>
    <w:autoRedefine/>
    <w:qFormat/>
    <w:rsid w:val="00555023"/>
    <w:pPr>
      <w:ind w:left="0"/>
      <w:jc w:val="center"/>
    </w:pPr>
  </w:style>
  <w:style w:type="paragraph" w:customStyle="1" w:styleId="ph2">
    <w:name w:val="ph_Рамка_гориз_круп"/>
    <w:basedOn w:val="a"/>
    <w:autoRedefine/>
    <w:qFormat/>
    <w:rsid w:val="00555023"/>
    <w:pPr>
      <w:spacing w:after="20" w:line="240" w:lineRule="auto"/>
      <w:jc w:val="center"/>
    </w:pPr>
    <w:rPr>
      <w:i/>
    </w:rPr>
  </w:style>
  <w:style w:type="character" w:customStyle="1" w:styleId="ScrollListBullet0">
    <w:name w:val="Scroll List Bullet Знак"/>
    <w:link w:val="ScrollListBullet"/>
    <w:rsid w:val="00DA7539"/>
    <w:rPr>
      <w:rFonts w:ascii="Arial" w:hAnsi="Arial" w:cs="Arial"/>
      <w:color w:val="000000" w:themeColor="text1"/>
      <w:szCs w:val="20"/>
      <w:lang w:val="ru-RU"/>
    </w:rPr>
  </w:style>
  <w:style w:type="character" w:customStyle="1" w:styleId="phtitlevoid0">
    <w:name w:val="ph_title_void Знак"/>
    <w:link w:val="phtitlevoid"/>
    <w:rsid w:val="00555023"/>
    <w:rPr>
      <w:rFonts w:ascii="Arial" w:hAnsi="Arial" w:cs="Arial"/>
      <w:b/>
      <w:bCs/>
      <w:sz w:val="28"/>
      <w:szCs w:val="28"/>
      <w:lang w:val="ru-RU" w:eastAsia="ru-RU"/>
    </w:rPr>
  </w:style>
  <w:style w:type="paragraph" w:customStyle="1" w:styleId="affb">
    <w:name w:val="_Табл_Текст"/>
    <w:basedOn w:val="a"/>
    <w:rsid w:val="00555023"/>
  </w:style>
  <w:style w:type="character" w:styleId="affc">
    <w:name w:val="annotation reference"/>
    <w:basedOn w:val="a0"/>
    <w:uiPriority w:val="99"/>
    <w:semiHidden/>
    <w:unhideWhenUsed/>
    <w:rsid w:val="00555023"/>
    <w:rPr>
      <w:sz w:val="16"/>
      <w:szCs w:val="16"/>
    </w:rPr>
  </w:style>
  <w:style w:type="paragraph" w:styleId="affd">
    <w:name w:val="annotation text"/>
    <w:basedOn w:val="a"/>
    <w:link w:val="affe"/>
    <w:uiPriority w:val="99"/>
    <w:semiHidden/>
    <w:unhideWhenUsed/>
    <w:rsid w:val="00555023"/>
    <w:pPr>
      <w:spacing w:line="240" w:lineRule="auto"/>
    </w:pPr>
    <w:rPr>
      <w:sz w:val="20"/>
    </w:rPr>
  </w:style>
  <w:style w:type="character" w:customStyle="1" w:styleId="affe">
    <w:name w:val="Текст примечания Знак"/>
    <w:basedOn w:val="a0"/>
    <w:link w:val="affd"/>
    <w:uiPriority w:val="99"/>
    <w:semiHidden/>
    <w:rsid w:val="00555023"/>
    <w:rPr>
      <w:rFonts w:ascii="Arial" w:hAnsi="Arial"/>
      <w:sz w:val="20"/>
      <w:szCs w:val="20"/>
      <w:lang w:val="ru-RU" w:eastAsia="ru-RU"/>
    </w:rPr>
  </w:style>
  <w:style w:type="paragraph" w:styleId="afff">
    <w:name w:val="annotation subject"/>
    <w:basedOn w:val="affd"/>
    <w:next w:val="affd"/>
    <w:link w:val="afff0"/>
    <w:uiPriority w:val="99"/>
    <w:semiHidden/>
    <w:unhideWhenUsed/>
    <w:rsid w:val="00555023"/>
    <w:rPr>
      <w:b/>
      <w:bCs/>
    </w:rPr>
  </w:style>
  <w:style w:type="character" w:customStyle="1" w:styleId="afff0">
    <w:name w:val="Тема примечания Знак"/>
    <w:basedOn w:val="affe"/>
    <w:link w:val="afff"/>
    <w:uiPriority w:val="99"/>
    <w:semiHidden/>
    <w:rsid w:val="00555023"/>
    <w:rPr>
      <w:rFonts w:ascii="Arial" w:hAnsi="Arial"/>
      <w:b/>
      <w:bCs/>
      <w:sz w:val="20"/>
      <w:szCs w:val="20"/>
      <w:lang w:val="ru-RU" w:eastAsia="ru-RU"/>
    </w:rPr>
  </w:style>
  <w:style w:type="paragraph" w:styleId="afff1">
    <w:name w:val="No Spacing"/>
    <w:uiPriority w:val="1"/>
    <w:qFormat/>
    <w:rsid w:val="00C745BE"/>
    <w:pPr>
      <w:jc w:val="both"/>
    </w:pPr>
    <w:rPr>
      <w:lang w:val="ru-RU" w:eastAsia="ru-RU"/>
    </w:rPr>
  </w:style>
  <w:style w:type="character" w:styleId="afff2">
    <w:name w:val="Emphasis"/>
    <w:basedOn w:val="a0"/>
    <w:uiPriority w:val="20"/>
    <w:qFormat/>
    <w:rsid w:val="00C745BE"/>
    <w:rPr>
      <w:i/>
      <w:iCs/>
    </w:rPr>
  </w:style>
  <w:style w:type="character" w:styleId="afff3">
    <w:name w:val="Book Title"/>
    <w:basedOn w:val="a0"/>
    <w:uiPriority w:val="33"/>
    <w:qFormat/>
    <w:rsid w:val="00C745BE"/>
    <w:rPr>
      <w:b/>
      <w:bCs/>
      <w:i/>
      <w:iCs/>
      <w:spacing w:val="5"/>
    </w:rPr>
  </w:style>
  <w:style w:type="character" w:styleId="afff4">
    <w:name w:val="Strong"/>
    <w:basedOn w:val="a0"/>
    <w:uiPriority w:val="22"/>
    <w:qFormat/>
    <w:rsid w:val="00C745BE"/>
    <w:rPr>
      <w:b/>
      <w:bCs/>
    </w:rPr>
  </w:style>
  <w:style w:type="paragraph" w:customStyle="1" w:styleId="URL">
    <w:name w:val="Нижний колонтитул URL"/>
    <w:basedOn w:val="aa"/>
    <w:autoRedefine/>
    <w:qFormat/>
    <w:rsid w:val="00982ADA"/>
    <w:rPr>
      <w:rFonts w:ascii="Times New Roman Полужирный" w:hAnsi="Times New Roman Полужирный"/>
      <w:b/>
      <w:i/>
      <w:vanish/>
      <w:color w:val="A6A6A6" w:themeColor="background1" w:themeShade="A6"/>
    </w:rPr>
  </w:style>
  <w:style w:type="paragraph" w:customStyle="1" w:styleId="phtablecellleft">
    <w:name w:val="ph_table_cellleft"/>
    <w:basedOn w:val="phtablecell"/>
    <w:link w:val="phtablecellleft0"/>
    <w:qFormat/>
    <w:rsid w:val="00555023"/>
    <w:pPr>
      <w:spacing w:after="160"/>
    </w:pPr>
  </w:style>
  <w:style w:type="table" w:customStyle="1" w:styleId="15">
    <w:name w:val="Сетка таблицы светлая1"/>
    <w:basedOn w:val="a1"/>
    <w:rsid w:val="00C84BC1"/>
    <w:pPr>
      <w:spacing w:before="20" w:after="120"/>
    </w:pPr>
    <w:rPr>
      <w:color w:val="000000" w:themeColor="text1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FFFFFF" w:themeFill="background1"/>
    </w:tcPr>
    <w:tblStylePr w:type="firstRow">
      <w:pPr>
        <w:keepNext/>
        <w:keepLines/>
        <w:pageBreakBefore w:val="0"/>
        <w:wordWrap/>
        <w:jc w:val="center"/>
      </w:pPr>
      <w:rPr>
        <w:rFonts w:ascii="Verdana" w:hAnsi="Verdana"/>
        <w:b/>
        <w:i w:val="0"/>
        <w:color w:val="000000" w:themeColor="text1"/>
        <w:sz w:val="20"/>
      </w:rPr>
      <w:tblPr/>
      <w:trPr>
        <w:cantSplit/>
        <w:tblHeader/>
      </w:trPr>
      <w:tcPr>
        <w:vAlign w:val="center"/>
      </w:tcPr>
    </w:tblStylePr>
  </w:style>
  <w:style w:type="paragraph" w:customStyle="1" w:styleId="ScrollTableLayout">
    <w:name w:val="Scroll Table Layout"/>
    <w:basedOn w:val="phtablecell"/>
    <w:autoRedefine/>
    <w:qFormat/>
    <w:rsid w:val="000F1854"/>
    <w:pPr>
      <w:spacing w:after="120"/>
    </w:pPr>
  </w:style>
  <w:style w:type="paragraph" w:customStyle="1" w:styleId="ScrollPlainText">
    <w:name w:val="Scroll Plain Text"/>
    <w:basedOn w:val="a"/>
    <w:autoRedefine/>
    <w:qFormat/>
    <w:rsid w:val="00BB2D77"/>
  </w:style>
  <w:style w:type="table" w:customStyle="1" w:styleId="510">
    <w:name w:val="Таблица простая 51"/>
    <w:basedOn w:val="a1"/>
    <w:rsid w:val="00153F20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Image">
    <w:name w:val="Image"/>
    <w:basedOn w:val="a"/>
    <w:autoRedefine/>
    <w:qFormat/>
    <w:rsid w:val="007D7CE5"/>
    <w:pPr>
      <w:keepNext/>
      <w:jc w:val="center"/>
    </w:pPr>
    <w:rPr>
      <w:noProof/>
    </w:rPr>
  </w:style>
  <w:style w:type="paragraph" w:customStyle="1" w:styleId="ScrollTitle">
    <w:name w:val="Scroll Title"/>
    <w:basedOn w:val="a6"/>
    <w:autoRedefine/>
    <w:qFormat/>
    <w:rsid w:val="001E3F81"/>
    <w:pPr>
      <w:keepNext/>
      <w:spacing w:before="120"/>
    </w:pPr>
    <w:rPr>
      <w:szCs w:val="24"/>
    </w:rPr>
  </w:style>
  <w:style w:type="paragraph" w:customStyle="1" w:styleId="ScrollTitleTable">
    <w:name w:val="Scroll Title Table"/>
    <w:basedOn w:val="a6"/>
    <w:autoRedefine/>
    <w:qFormat/>
    <w:rsid w:val="00B432C1"/>
    <w:pPr>
      <w:keepNext/>
      <w:spacing w:after="0" w:line="360" w:lineRule="auto"/>
    </w:pPr>
  </w:style>
  <w:style w:type="table" w:customStyle="1" w:styleId="310">
    <w:name w:val="Таблица простая 31"/>
    <w:basedOn w:val="a1"/>
    <w:rsid w:val="00B607C1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-1">
    <w:name w:val="Table Web 1"/>
    <w:basedOn w:val="a1"/>
    <w:semiHidden/>
    <w:unhideWhenUsed/>
    <w:rsid w:val="0096176F"/>
    <w:pPr>
      <w:spacing w:line="360" w:lineRule="auto"/>
      <w:jc w:val="both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1"/>
    <w:semiHidden/>
    <w:unhideWhenUsed/>
    <w:rsid w:val="0096176F"/>
    <w:pPr>
      <w:spacing w:line="360" w:lineRule="auto"/>
      <w:jc w:val="both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1"/>
    <w:semiHidden/>
    <w:unhideWhenUsed/>
    <w:rsid w:val="0096176F"/>
    <w:pPr>
      <w:spacing w:line="360" w:lineRule="auto"/>
      <w:jc w:val="both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ScrollExpandMacroText">
    <w:name w:val="Scroll Expand Macro Text"/>
    <w:qFormat/>
    <w:rsid w:val="008353EE"/>
    <w:pPr>
      <w:jc w:val="both"/>
    </w:pPr>
    <w:rPr>
      <w:color w:val="FFFFFF" w:themeColor="background1"/>
      <w:lang w:val="ru-RU" w:eastAsia="ru-RU"/>
    </w:rPr>
  </w:style>
  <w:style w:type="paragraph" w:customStyle="1" w:styleId="phnormal">
    <w:name w:val="ph_normal"/>
    <w:basedOn w:val="phbase"/>
    <w:link w:val="phnormal0"/>
    <w:qFormat/>
    <w:rsid w:val="00212FBB"/>
    <w:pPr>
      <w:ind w:right="-1" w:firstLine="851"/>
    </w:pPr>
  </w:style>
  <w:style w:type="character" w:customStyle="1" w:styleId="phnormal0">
    <w:name w:val="ph_normal Знак"/>
    <w:basedOn w:val="phbase0"/>
    <w:link w:val="phnormal"/>
    <w:qFormat/>
    <w:rsid w:val="00212FBB"/>
    <w:rPr>
      <w:rFonts w:ascii="Arial" w:hAnsi="Arial"/>
      <w:szCs w:val="20"/>
      <w:lang w:val="ru-RU" w:eastAsia="ru-RU"/>
    </w:rPr>
  </w:style>
  <w:style w:type="table" w:customStyle="1" w:styleId="TableGrid0">
    <w:name w:val="Table Grid_0"/>
    <w:basedOn w:val="TableNormal0"/>
    <w:uiPriority w:val="59"/>
    <w:rsid w:val="00E868FB"/>
    <w:tblPr/>
  </w:style>
  <w:style w:type="table" w:customStyle="1" w:styleId="TableNormal0">
    <w:name w:val="Table Normal_0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hlistitemized1">
    <w:name w:val="ph_list_itemized_1"/>
    <w:basedOn w:val="phnormal"/>
    <w:link w:val="phlistitemized10"/>
    <w:rsid w:val="00555023"/>
    <w:pPr>
      <w:numPr>
        <w:numId w:val="14"/>
      </w:numPr>
      <w:ind w:right="-2"/>
    </w:pPr>
    <w:rPr>
      <w:rFonts w:cs="Arial"/>
      <w:lang w:eastAsia="en-US"/>
    </w:rPr>
  </w:style>
  <w:style w:type="paragraph" w:customStyle="1" w:styleId="phlistitemized2">
    <w:name w:val="ph_list_itemized_2"/>
    <w:basedOn w:val="phnormal"/>
    <w:link w:val="phlistitemized20"/>
    <w:rsid w:val="00555023"/>
    <w:pPr>
      <w:numPr>
        <w:ilvl w:val="1"/>
        <w:numId w:val="14"/>
      </w:numPr>
    </w:pPr>
  </w:style>
  <w:style w:type="paragraph" w:customStyle="1" w:styleId="phlistordered1">
    <w:name w:val="ph_list_ordered_1"/>
    <w:basedOn w:val="phnormal"/>
    <w:rsid w:val="00555023"/>
    <w:pPr>
      <w:numPr>
        <w:ilvl w:val="1"/>
        <w:numId w:val="6"/>
      </w:numPr>
      <w:ind w:right="-2"/>
    </w:pPr>
  </w:style>
  <w:style w:type="paragraph" w:customStyle="1" w:styleId="phlistordereda">
    <w:name w:val="ph_list_ordered_aбв"/>
    <w:basedOn w:val="phnormal"/>
    <w:rsid w:val="00555023"/>
    <w:pPr>
      <w:numPr>
        <w:numId w:val="6"/>
      </w:numPr>
      <w:ind w:right="-2"/>
    </w:pPr>
  </w:style>
  <w:style w:type="paragraph" w:customStyle="1" w:styleId="phlistitemized3">
    <w:name w:val="ph_list_itemized_3"/>
    <w:basedOn w:val="phlistitemized2"/>
    <w:link w:val="phlistitemized30"/>
    <w:autoRedefine/>
    <w:qFormat/>
    <w:rsid w:val="00555023"/>
    <w:pPr>
      <w:numPr>
        <w:ilvl w:val="2"/>
      </w:numPr>
      <w:tabs>
        <w:tab w:val="left" w:pos="2127"/>
      </w:tabs>
    </w:pPr>
  </w:style>
  <w:style w:type="paragraph" w:customStyle="1" w:styleId="phlistitemized4">
    <w:name w:val="ph_list_itemized_4"/>
    <w:basedOn w:val="phlistitemized3"/>
    <w:autoRedefine/>
    <w:qFormat/>
    <w:rsid w:val="00555023"/>
    <w:pPr>
      <w:numPr>
        <w:ilvl w:val="3"/>
      </w:numPr>
      <w:tabs>
        <w:tab w:val="clear" w:pos="2127"/>
      </w:tabs>
      <w:ind w:right="0"/>
    </w:pPr>
    <w:rPr>
      <w:lang w:val="en-US"/>
    </w:rPr>
  </w:style>
  <w:style w:type="character" w:customStyle="1" w:styleId="phlistitemized20">
    <w:name w:val="ph_list_itemized_2 Знак"/>
    <w:basedOn w:val="phnormal0"/>
    <w:link w:val="phlistitemized2"/>
    <w:rsid w:val="00555023"/>
    <w:rPr>
      <w:rFonts w:ascii="Arial" w:hAnsi="Arial"/>
      <w:szCs w:val="20"/>
      <w:lang w:val="ru-RU" w:eastAsia="ru-RU"/>
    </w:rPr>
  </w:style>
  <w:style w:type="character" w:customStyle="1" w:styleId="phlistitemized30">
    <w:name w:val="ph_list_itemized_3 Знак"/>
    <w:basedOn w:val="phlistitemized20"/>
    <w:link w:val="phlistitemized3"/>
    <w:rsid w:val="00555023"/>
    <w:rPr>
      <w:rFonts w:ascii="Arial" w:hAnsi="Arial"/>
      <w:szCs w:val="20"/>
      <w:lang w:val="ru-RU" w:eastAsia="ru-RU"/>
    </w:rPr>
  </w:style>
  <w:style w:type="paragraph" w:customStyle="1" w:styleId="1">
    <w:name w:val="Список_1)"/>
    <w:basedOn w:val="a"/>
    <w:rsid w:val="00555023"/>
    <w:pPr>
      <w:numPr>
        <w:numId w:val="13"/>
      </w:numPr>
    </w:pPr>
  </w:style>
  <w:style w:type="character" w:customStyle="1" w:styleId="phlistitemized10">
    <w:name w:val="ph_list_itemized_1 Знак"/>
    <w:link w:val="phlistitemized1"/>
    <w:rsid w:val="00555023"/>
    <w:rPr>
      <w:rFonts w:ascii="Arial" w:hAnsi="Arial" w:cs="Arial"/>
      <w:szCs w:val="20"/>
      <w:lang w:val="ru-RU"/>
    </w:rPr>
  </w:style>
  <w:style w:type="character" w:customStyle="1" w:styleId="phnormal1">
    <w:name w:val="ph_normal Знак Знак"/>
    <w:rsid w:val="00555023"/>
    <w:rPr>
      <w:rFonts w:ascii="Arial" w:hAnsi="Arial"/>
      <w:sz w:val="24"/>
    </w:rPr>
  </w:style>
  <w:style w:type="paragraph" w:customStyle="1" w:styleId="phlistordered1up">
    <w:name w:val="ph_list_ordered_1_up"/>
    <w:basedOn w:val="phlistordered1"/>
    <w:autoRedefine/>
    <w:qFormat/>
    <w:rsid w:val="00555023"/>
    <w:pPr>
      <w:numPr>
        <w:ilvl w:val="0"/>
        <w:numId w:val="15"/>
      </w:numPr>
      <w:tabs>
        <w:tab w:val="left" w:pos="851"/>
      </w:tabs>
      <w:ind w:left="1276" w:hanging="425"/>
    </w:pPr>
  </w:style>
  <w:style w:type="character" w:styleId="afff5">
    <w:name w:val="FollowedHyperlink"/>
    <w:basedOn w:val="a0"/>
    <w:semiHidden/>
    <w:unhideWhenUsed/>
    <w:rsid w:val="00A368DB"/>
    <w:rPr>
      <w:color w:val="800080" w:themeColor="followedHyperlink"/>
      <w:u w:val="single"/>
    </w:rPr>
  </w:style>
  <w:style w:type="paragraph" w:styleId="afff6">
    <w:name w:val="Revision"/>
    <w:hidden/>
    <w:semiHidden/>
    <w:rsid w:val="00BC09FC"/>
    <w:rPr>
      <w:rFonts w:ascii="Arial" w:hAnsi="Arial"/>
      <w:szCs w:val="20"/>
      <w:lang w:val="ru-RU" w:eastAsia="ru-RU"/>
    </w:rPr>
  </w:style>
  <w:style w:type="character" w:customStyle="1" w:styleId="phtablecellleft0">
    <w:name w:val="ph_table_cellleft Знак"/>
    <w:link w:val="phtablecellleft"/>
    <w:qFormat/>
    <w:rsid w:val="00C95753"/>
    <w:rPr>
      <w:rFonts w:ascii="Arial" w:hAnsi="Arial" w:cs="Arial"/>
      <w:bCs/>
      <w:sz w:val="20"/>
      <w:szCs w:val="20"/>
      <w:lang w:val="ru-RU" w:eastAsia="ru-RU"/>
    </w:rPr>
  </w:style>
  <w:style w:type="character" w:customStyle="1" w:styleId="11">
    <w:name w:val="Заголовок 1 Знак"/>
    <w:aliases w:val="Scroll Heading 1 Знак,H1 Знак,Заголовок 1 Знак2 Знак Знак,Заголовок 1 Знак1 Знак Знак Знак,Заголовок 1 Знак Знак Знак Знак Знак,Заголовок 1 Знак Знак1 Знак Знак Знак,Заголовок 1 Знак Знак2 Знак Знак,Заголовок 1 Знак1 Знак1 Знак,h1 Знак"/>
    <w:basedOn w:val="a0"/>
    <w:link w:val="10"/>
    <w:rsid w:val="00A44FF7"/>
    <w:rPr>
      <w:rFonts w:ascii="Arial" w:hAnsi="Arial"/>
      <w:b/>
      <w:sz w:val="28"/>
      <w:szCs w:val="28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footer" Target="foot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.zhukova\Desktop\&#1043;&#1054;&#1057;&#1058;\&#1043;&#1054;&#1057;&#1058;_2.105_&#1096;&#1072;&#1073;&#1083;&#1086;&#1085;_ARIAL.dotx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034DDF-60DC-4A01-ADC6-7C9F625CFA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ГОСТ_2.105_шаблон_ARIAL</Template>
  <TotalTime>1</TotalTime>
  <Pages>39</Pages>
  <Words>6265</Words>
  <Characters>35713</Characters>
  <Application>Microsoft Office Word</Application>
  <DocSecurity>0</DocSecurity>
  <Lines>297</Lines>
  <Paragraphs>83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41895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Красько Яна Сергеевна</dc:creator>
  <cp:keywords/>
  <dc:description/>
  <cp:lastModifiedBy>Анастасия Кочнева В.</cp:lastModifiedBy>
  <cp:revision>4</cp:revision>
  <cp:lastPrinted>2017-10-13T10:40:00Z</cp:lastPrinted>
  <dcterms:created xsi:type="dcterms:W3CDTF">2022-11-22T12:12:00Z</dcterms:created>
  <dcterms:modified xsi:type="dcterms:W3CDTF">2022-11-25T10:13:00Z</dcterms:modified>
</cp:coreProperties>
</file>